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709" w:rsidRPr="008F75F0" w:rsidRDefault="00423709" w:rsidP="005B54E8">
      <w:pPr>
        <w:jc w:val="center"/>
        <w:rPr>
          <w:b/>
          <w:bCs/>
          <w:sz w:val="28"/>
          <w:szCs w:val="28"/>
        </w:rPr>
      </w:pPr>
      <w:r w:rsidRPr="008F75F0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>ОВЕТ СЕЛЬСКОГО ПОСЕЛЕНИЯ «ШИЛКО-ЗАВОД</w:t>
      </w:r>
      <w:r w:rsidRPr="008F75F0">
        <w:rPr>
          <w:b/>
          <w:bCs/>
          <w:sz w:val="28"/>
          <w:szCs w:val="28"/>
        </w:rPr>
        <w:t>СКОЕ»</w:t>
      </w:r>
    </w:p>
    <w:p w:rsidR="00423709" w:rsidRDefault="00423709" w:rsidP="005B54E8">
      <w:pPr>
        <w:jc w:val="center"/>
        <w:rPr>
          <w:b/>
          <w:bCs/>
          <w:sz w:val="28"/>
          <w:szCs w:val="28"/>
        </w:rPr>
      </w:pPr>
    </w:p>
    <w:p w:rsidR="00423709" w:rsidRDefault="00423709" w:rsidP="005B54E8">
      <w:pPr>
        <w:jc w:val="center"/>
        <w:rPr>
          <w:b/>
          <w:bCs/>
          <w:sz w:val="28"/>
          <w:szCs w:val="28"/>
        </w:rPr>
      </w:pPr>
    </w:p>
    <w:p w:rsidR="00423709" w:rsidRPr="00225686" w:rsidRDefault="00423709" w:rsidP="003E7AC3">
      <w:pPr>
        <w:jc w:val="center"/>
        <w:rPr>
          <w:sz w:val="28"/>
          <w:szCs w:val="28"/>
        </w:rPr>
      </w:pPr>
      <w:r w:rsidRPr="004F0C2B">
        <w:rPr>
          <w:b/>
          <w:bCs/>
          <w:sz w:val="28"/>
          <w:szCs w:val="28"/>
        </w:rPr>
        <w:t>РЕШЕНИЕ</w:t>
      </w:r>
    </w:p>
    <w:p w:rsidR="00423709" w:rsidRPr="004F0C2B" w:rsidRDefault="00423709" w:rsidP="003E7AC3">
      <w:pPr>
        <w:jc w:val="both"/>
        <w:rPr>
          <w:b/>
          <w:bCs/>
          <w:sz w:val="28"/>
          <w:szCs w:val="28"/>
        </w:rPr>
      </w:pPr>
    </w:p>
    <w:p w:rsidR="00423709" w:rsidRPr="005313FD" w:rsidRDefault="00423709" w:rsidP="003E7AC3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8</w:t>
      </w:r>
      <w:r>
        <w:rPr>
          <w:sz w:val="28"/>
          <w:szCs w:val="28"/>
        </w:rPr>
        <w:t>-я сессия, 6</w:t>
      </w:r>
      <w:r w:rsidRPr="005313FD">
        <w:rPr>
          <w:sz w:val="28"/>
          <w:szCs w:val="28"/>
        </w:rPr>
        <w:t>-созыва</w:t>
      </w:r>
    </w:p>
    <w:p w:rsidR="00423709" w:rsidRPr="005313FD" w:rsidRDefault="00423709" w:rsidP="003E7AC3">
      <w:pPr>
        <w:jc w:val="center"/>
        <w:rPr>
          <w:sz w:val="28"/>
          <w:szCs w:val="28"/>
        </w:rPr>
      </w:pPr>
    </w:p>
    <w:p w:rsidR="00423709" w:rsidRPr="005313FD" w:rsidRDefault="00423709" w:rsidP="003E7A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313FD">
        <w:rPr>
          <w:sz w:val="28"/>
          <w:szCs w:val="28"/>
        </w:rPr>
        <w:t xml:space="preserve"> </w:t>
      </w:r>
      <w:r>
        <w:rPr>
          <w:sz w:val="28"/>
          <w:szCs w:val="28"/>
        </w:rPr>
        <w:t>31 марта  2025</w:t>
      </w:r>
      <w:r w:rsidRPr="005313FD">
        <w:rPr>
          <w:sz w:val="28"/>
          <w:szCs w:val="28"/>
        </w:rPr>
        <w:t xml:space="preserve"> года                                                               </w:t>
      </w:r>
      <w:r>
        <w:rPr>
          <w:sz w:val="28"/>
          <w:szCs w:val="28"/>
        </w:rPr>
        <w:t xml:space="preserve">           </w:t>
      </w:r>
      <w:r w:rsidRPr="005313FD">
        <w:rPr>
          <w:sz w:val="28"/>
          <w:szCs w:val="28"/>
        </w:rPr>
        <w:t xml:space="preserve">    </w:t>
      </w:r>
      <w:r>
        <w:rPr>
          <w:sz w:val="28"/>
          <w:szCs w:val="28"/>
        </w:rPr>
        <w:t>№ 26</w:t>
      </w:r>
    </w:p>
    <w:p w:rsidR="00423709" w:rsidRPr="005313FD" w:rsidRDefault="00423709" w:rsidP="003408C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село Шилкинский Завод</w:t>
      </w:r>
    </w:p>
    <w:p w:rsidR="00423709" w:rsidRPr="005B54E8" w:rsidRDefault="00423709" w:rsidP="00DC2AFE">
      <w:pPr>
        <w:rPr>
          <w:sz w:val="28"/>
          <w:szCs w:val="28"/>
        </w:rPr>
      </w:pPr>
    </w:p>
    <w:p w:rsidR="00423709" w:rsidRPr="001323E6" w:rsidRDefault="00423709" w:rsidP="008F75F0">
      <w:pPr>
        <w:shd w:val="clear" w:color="auto" w:fill="FFFFFF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970BEF">
        <w:rPr>
          <w:b/>
          <w:bCs/>
        </w:rPr>
        <w:t>«</w:t>
      </w:r>
      <w:r w:rsidRPr="001323E6">
        <w:rPr>
          <w:b/>
          <w:bCs/>
          <w:sz w:val="28"/>
          <w:szCs w:val="28"/>
        </w:rPr>
        <w:t>О внесении изменений в Решение  Совета сельск</w:t>
      </w:r>
      <w:r>
        <w:rPr>
          <w:b/>
          <w:bCs/>
          <w:sz w:val="28"/>
          <w:szCs w:val="28"/>
        </w:rPr>
        <w:t>ого поселения «Шилко-Заводское» от 09.04</w:t>
      </w:r>
      <w:r w:rsidRPr="001323E6">
        <w:rPr>
          <w:b/>
          <w:bCs/>
          <w:sz w:val="28"/>
          <w:szCs w:val="28"/>
        </w:rPr>
        <w:t>.2021 года №</w:t>
      </w:r>
      <w:r>
        <w:rPr>
          <w:b/>
          <w:bCs/>
          <w:sz w:val="28"/>
          <w:szCs w:val="28"/>
        </w:rPr>
        <w:t xml:space="preserve"> 38</w:t>
      </w:r>
      <w:r w:rsidRPr="001323E6">
        <w:rPr>
          <w:b/>
          <w:bCs/>
          <w:sz w:val="28"/>
          <w:szCs w:val="28"/>
        </w:rPr>
        <w:t xml:space="preserve"> «</w:t>
      </w:r>
      <w:r w:rsidRPr="001323E6">
        <w:rPr>
          <w:b/>
          <w:bCs/>
          <w:spacing w:val="2"/>
          <w:sz w:val="28"/>
          <w:szCs w:val="28"/>
        </w:rPr>
        <w:t xml:space="preserve">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</w:t>
      </w:r>
      <w:hyperlink r:id="rId7" w:history="1">
        <w:r w:rsidRPr="001323E6">
          <w:rPr>
            <w:rStyle w:val="Hyperlink"/>
            <w:b/>
            <w:bCs/>
            <w:spacing w:val="2"/>
            <w:sz w:val="28"/>
            <w:szCs w:val="28"/>
          </w:rPr>
          <w:t>Федерального закона «Об общих принципах организации местного самоуправления в Российской Федерации</w:t>
        </w:r>
      </w:hyperlink>
      <w:r w:rsidRPr="001323E6">
        <w:rPr>
          <w:b/>
          <w:bCs/>
          <w:spacing w:val="2"/>
          <w:sz w:val="28"/>
          <w:szCs w:val="28"/>
        </w:rPr>
        <w:t>»</w:t>
      </w:r>
    </w:p>
    <w:p w:rsidR="00423709" w:rsidRPr="001323E6" w:rsidRDefault="00423709" w:rsidP="008F75F0">
      <w:pPr>
        <w:shd w:val="clear" w:color="auto" w:fill="FFFFFF"/>
        <w:jc w:val="both"/>
        <w:textAlignment w:val="baseline"/>
        <w:rPr>
          <w:b/>
          <w:bCs/>
          <w:spacing w:val="2"/>
          <w:sz w:val="28"/>
          <w:szCs w:val="28"/>
        </w:rPr>
      </w:pPr>
    </w:p>
    <w:p w:rsidR="00423709" w:rsidRPr="001323E6" w:rsidRDefault="00423709" w:rsidP="008F75F0">
      <w:pPr>
        <w:shd w:val="clear" w:color="auto" w:fill="FFFFFF"/>
        <w:jc w:val="both"/>
        <w:textAlignment w:val="baseline"/>
        <w:rPr>
          <w:b/>
          <w:bCs/>
          <w:spacing w:val="2"/>
          <w:sz w:val="28"/>
          <w:szCs w:val="28"/>
        </w:rPr>
      </w:pPr>
      <w:r w:rsidRPr="001323E6">
        <w:rPr>
          <w:b/>
          <w:bCs/>
          <w:spacing w:val="2"/>
          <w:sz w:val="28"/>
          <w:szCs w:val="28"/>
        </w:rPr>
        <w:t xml:space="preserve">     </w:t>
      </w:r>
      <w:r w:rsidRPr="001323E6">
        <w:rPr>
          <w:sz w:val="28"/>
          <w:szCs w:val="28"/>
        </w:rPr>
        <w:t xml:space="preserve">     На основании протеста прокуратуры Сретенского района от 18.03.2025 года №</w:t>
      </w:r>
      <w:r>
        <w:rPr>
          <w:sz w:val="28"/>
          <w:szCs w:val="28"/>
        </w:rPr>
        <w:t xml:space="preserve"> 86-131-2025/Прдп35</w:t>
      </w:r>
      <w:r w:rsidRPr="001323E6">
        <w:rPr>
          <w:sz w:val="28"/>
          <w:szCs w:val="28"/>
        </w:rPr>
        <w:t>-25-20760001  на Решение Совета сельского поселения «</w:t>
      </w:r>
      <w:r>
        <w:rPr>
          <w:sz w:val="28"/>
          <w:szCs w:val="28"/>
        </w:rPr>
        <w:t>Шилко-Заводское» от 09.04.2021 года № 38</w:t>
      </w:r>
      <w:r w:rsidRPr="001323E6">
        <w:rPr>
          <w:sz w:val="28"/>
          <w:szCs w:val="28"/>
        </w:rPr>
        <w:t xml:space="preserve"> «Об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</w:t>
      </w:r>
      <w:r w:rsidRPr="00B33D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06.10.2003 года № 131-ФЗ</w:t>
      </w:r>
      <w:r w:rsidRPr="001323E6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  руководствуясь Уставом сельского поселения «</w:t>
      </w:r>
      <w:r>
        <w:rPr>
          <w:sz w:val="28"/>
          <w:szCs w:val="28"/>
        </w:rPr>
        <w:t>Шилко-Завод</w:t>
      </w:r>
      <w:r w:rsidRPr="001323E6">
        <w:rPr>
          <w:sz w:val="28"/>
          <w:szCs w:val="28"/>
        </w:rPr>
        <w:t>ское», Совет сельского поселения «</w:t>
      </w:r>
      <w:r>
        <w:rPr>
          <w:sz w:val="28"/>
          <w:szCs w:val="28"/>
        </w:rPr>
        <w:t>Шилко-Завод</w:t>
      </w:r>
      <w:r w:rsidRPr="001323E6">
        <w:rPr>
          <w:sz w:val="28"/>
          <w:szCs w:val="28"/>
        </w:rPr>
        <w:t xml:space="preserve">ское», </w:t>
      </w:r>
      <w:r w:rsidRPr="001323E6">
        <w:rPr>
          <w:b/>
          <w:bCs/>
          <w:spacing w:val="2"/>
          <w:sz w:val="28"/>
          <w:szCs w:val="28"/>
        </w:rPr>
        <w:t xml:space="preserve">решил: </w:t>
      </w:r>
    </w:p>
    <w:p w:rsidR="00423709" w:rsidRPr="001323E6" w:rsidRDefault="00423709" w:rsidP="008F75F0">
      <w:pPr>
        <w:shd w:val="clear" w:color="auto" w:fill="FFFFFF"/>
        <w:jc w:val="both"/>
        <w:textAlignment w:val="baseline"/>
        <w:rPr>
          <w:b/>
          <w:bCs/>
          <w:spacing w:val="2"/>
          <w:sz w:val="28"/>
          <w:szCs w:val="28"/>
        </w:rPr>
      </w:pPr>
    </w:p>
    <w:p w:rsidR="00423709" w:rsidRPr="001323E6" w:rsidRDefault="00423709" w:rsidP="001323E6">
      <w:pPr>
        <w:jc w:val="both"/>
        <w:outlineLvl w:val="1"/>
        <w:rPr>
          <w:sz w:val="28"/>
          <w:szCs w:val="28"/>
        </w:rPr>
      </w:pPr>
      <w:r w:rsidRPr="001323E6">
        <w:rPr>
          <w:sz w:val="28"/>
          <w:szCs w:val="28"/>
        </w:rPr>
        <w:t>1. Внести в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Федерации», утвержденный решением Совета сельского поселения «</w:t>
      </w:r>
      <w:r>
        <w:rPr>
          <w:sz w:val="28"/>
          <w:szCs w:val="28"/>
        </w:rPr>
        <w:t>Шилко-Завод</w:t>
      </w:r>
      <w:r w:rsidRPr="001323E6">
        <w:rPr>
          <w:sz w:val="28"/>
          <w:szCs w:val="28"/>
        </w:rPr>
        <w:t>ское</w:t>
      </w:r>
      <w:r>
        <w:rPr>
          <w:sz w:val="28"/>
          <w:szCs w:val="28"/>
        </w:rPr>
        <w:t>» от 09.04</w:t>
      </w:r>
      <w:r w:rsidRPr="001323E6">
        <w:rPr>
          <w:sz w:val="28"/>
          <w:szCs w:val="28"/>
        </w:rPr>
        <w:t>.2021 года №</w:t>
      </w:r>
      <w:r>
        <w:rPr>
          <w:sz w:val="28"/>
          <w:szCs w:val="28"/>
        </w:rPr>
        <w:t xml:space="preserve"> 38</w:t>
      </w:r>
      <w:r w:rsidRPr="001323E6">
        <w:rPr>
          <w:sz w:val="28"/>
          <w:szCs w:val="28"/>
        </w:rPr>
        <w:t xml:space="preserve"> следующие изменения:</w:t>
      </w:r>
    </w:p>
    <w:p w:rsidR="00423709" w:rsidRPr="001323E6" w:rsidRDefault="00423709" w:rsidP="00F840CE">
      <w:pPr>
        <w:outlineLvl w:val="1"/>
        <w:rPr>
          <w:sz w:val="28"/>
          <w:szCs w:val="28"/>
        </w:rPr>
      </w:pPr>
      <w:r w:rsidRPr="001323E6">
        <w:rPr>
          <w:color w:val="000000"/>
          <w:sz w:val="28"/>
          <w:szCs w:val="28"/>
        </w:rPr>
        <w:t>1) дополнить пунктом  2.1  следующего содержания:</w:t>
      </w:r>
    </w:p>
    <w:p w:rsidR="00423709" w:rsidRPr="001323E6" w:rsidRDefault="00423709" w:rsidP="001323E6">
      <w:pPr>
        <w:ind w:firstLine="284"/>
        <w:jc w:val="both"/>
        <w:outlineLvl w:val="1"/>
        <w:rPr>
          <w:b/>
          <w:bCs/>
          <w:sz w:val="28"/>
          <w:szCs w:val="28"/>
        </w:rPr>
      </w:pPr>
      <w:r w:rsidRPr="001323E6">
        <w:rPr>
          <w:b/>
          <w:bCs/>
          <w:sz w:val="28"/>
          <w:szCs w:val="28"/>
        </w:rPr>
        <w:t>2.1 Депутат, член выборного органа местного самоуправления, выборное должностное лицо местного самоуправления,</w:t>
      </w:r>
      <w:r>
        <w:rPr>
          <w:b/>
          <w:bCs/>
          <w:sz w:val="28"/>
          <w:szCs w:val="28"/>
        </w:rPr>
        <w:t xml:space="preserve"> иное лицо, </w:t>
      </w:r>
      <w:r w:rsidRPr="001323E6">
        <w:rPr>
          <w:b/>
          <w:bCs/>
          <w:sz w:val="28"/>
          <w:szCs w:val="28"/>
        </w:rPr>
        <w:t>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</w:t>
      </w:r>
      <w:r w:rsidRPr="001323E6">
        <w:rPr>
          <w:sz w:val="28"/>
          <w:szCs w:val="28"/>
        </w:rPr>
        <w:t xml:space="preserve"> </w:t>
      </w:r>
      <w:r w:rsidRPr="001323E6">
        <w:rPr>
          <w:b/>
          <w:bCs/>
          <w:sz w:val="28"/>
          <w:szCs w:val="28"/>
        </w:rPr>
        <w:t xml:space="preserve">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8" w:anchor="dst336" w:history="1">
        <w:r w:rsidRPr="00A029F0">
          <w:rPr>
            <w:rStyle w:val="Hyperlink"/>
            <w:b/>
            <w:bCs/>
            <w:sz w:val="28"/>
            <w:szCs w:val="28"/>
            <w:shd w:val="clear" w:color="auto" w:fill="FFFFFF"/>
          </w:rPr>
          <w:t>частями 3</w:t>
        </w:r>
      </w:hyperlink>
      <w:r w:rsidRPr="00A029F0">
        <w:rPr>
          <w:b/>
          <w:bCs/>
          <w:sz w:val="28"/>
          <w:szCs w:val="28"/>
          <w:shd w:val="clear" w:color="auto" w:fill="FFFFFF"/>
        </w:rPr>
        <w:t> - </w:t>
      </w:r>
      <w:hyperlink r:id="rId9" w:anchor="dst339" w:history="1">
        <w:r w:rsidRPr="00A029F0">
          <w:rPr>
            <w:rStyle w:val="Hyperlink"/>
            <w:b/>
            <w:bCs/>
            <w:sz w:val="28"/>
            <w:szCs w:val="28"/>
            <w:shd w:val="clear" w:color="auto" w:fill="FFFFFF"/>
          </w:rPr>
          <w:t>6 статьи 13</w:t>
        </w:r>
      </w:hyperlink>
      <w:r w:rsidRPr="00A029F0">
        <w:rPr>
          <w:b/>
          <w:bCs/>
          <w:sz w:val="28"/>
          <w:szCs w:val="28"/>
        </w:rPr>
        <w:t xml:space="preserve"> </w:t>
      </w:r>
      <w:r w:rsidRPr="001323E6">
        <w:rPr>
          <w:b/>
          <w:bCs/>
          <w:sz w:val="28"/>
          <w:szCs w:val="28"/>
        </w:rPr>
        <w:t xml:space="preserve">Федерального закона от 25 декабря 2008 года № 273-ФЗ «О противодействии коррупции». </w:t>
      </w:r>
    </w:p>
    <w:p w:rsidR="00423709" w:rsidRPr="001323E6" w:rsidRDefault="00423709" w:rsidP="00F840CE">
      <w:pPr>
        <w:ind w:firstLine="284"/>
        <w:outlineLvl w:val="1"/>
        <w:rPr>
          <w:b/>
          <w:bCs/>
          <w:sz w:val="28"/>
          <w:szCs w:val="28"/>
        </w:rPr>
      </w:pPr>
      <w:r w:rsidRPr="00B33D1E">
        <w:rPr>
          <w:sz w:val="28"/>
          <w:szCs w:val="28"/>
        </w:rPr>
        <w:t xml:space="preserve">2. </w:t>
      </w:r>
      <w:r w:rsidRPr="001323E6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423709" w:rsidRPr="001323E6" w:rsidRDefault="00423709" w:rsidP="00F840CE">
      <w:pPr>
        <w:pStyle w:val="ListParagraph"/>
        <w:widowControl w:val="0"/>
        <w:tabs>
          <w:tab w:val="left" w:pos="1141"/>
          <w:tab w:val="left" w:leader="underscore" w:pos="9272"/>
        </w:tabs>
        <w:spacing w:line="312" w:lineRule="exact"/>
        <w:ind w:left="0" w:right="60"/>
        <w:jc w:val="both"/>
        <w:rPr>
          <w:i/>
          <w:iCs/>
          <w:sz w:val="28"/>
          <w:szCs w:val="28"/>
          <w:lang w:eastAsia="en-US"/>
        </w:rPr>
      </w:pPr>
      <w:r w:rsidRPr="001323E6">
        <w:rPr>
          <w:sz w:val="28"/>
          <w:szCs w:val="28"/>
        </w:rPr>
        <w:t xml:space="preserve">   3. Настоящее решение обнародовать на стенде администрации сельского поселения «</w:t>
      </w:r>
      <w:r w:rsidRPr="00A029F0">
        <w:rPr>
          <w:sz w:val="28"/>
          <w:szCs w:val="28"/>
        </w:rPr>
        <w:t>Шилко-Заводское</w:t>
      </w:r>
      <w:r w:rsidRPr="001323E6">
        <w:rPr>
          <w:sz w:val="28"/>
          <w:szCs w:val="28"/>
        </w:rPr>
        <w:t>» и на официальном сайте.</w:t>
      </w:r>
    </w:p>
    <w:p w:rsidR="00423709" w:rsidRPr="001323E6" w:rsidRDefault="00423709" w:rsidP="00F840CE">
      <w:pPr>
        <w:rPr>
          <w:sz w:val="28"/>
          <w:szCs w:val="28"/>
        </w:rPr>
      </w:pPr>
    </w:p>
    <w:p w:rsidR="00423709" w:rsidRPr="00FE0562" w:rsidRDefault="00423709" w:rsidP="00FE056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423709" w:rsidRPr="00FE0562" w:rsidRDefault="00423709" w:rsidP="00FE056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423709" w:rsidRDefault="00423709" w:rsidP="00A029F0">
      <w:pPr>
        <w:shd w:val="clear" w:color="auto" w:fill="FFFFFF"/>
        <w:spacing w:line="240" w:lineRule="exact"/>
        <w:jc w:val="both"/>
        <w:textAlignment w:val="baseline"/>
        <w:rPr>
          <w:spacing w:val="2"/>
          <w:sz w:val="28"/>
          <w:szCs w:val="28"/>
        </w:rPr>
      </w:pPr>
      <w:r w:rsidRPr="00FE0562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 xml:space="preserve">ВРИО главы сельского </w:t>
      </w:r>
    </w:p>
    <w:p w:rsidR="00423709" w:rsidRPr="00FE0562" w:rsidRDefault="00423709" w:rsidP="008F75F0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поселения «Шилко-Заводское»:                                      И.А.Дутова</w:t>
      </w:r>
    </w:p>
    <w:p w:rsidR="00423709" w:rsidRPr="00FE0562" w:rsidRDefault="00423709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423709" w:rsidRPr="00FE0562" w:rsidRDefault="00423709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423709" w:rsidRPr="00FE0562" w:rsidRDefault="00423709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423709" w:rsidRPr="00FE0562" w:rsidRDefault="00423709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423709" w:rsidRPr="00FE0562" w:rsidRDefault="00423709" w:rsidP="00FE0562">
      <w:pPr>
        <w:shd w:val="clear" w:color="auto" w:fill="FFFFFF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423709" w:rsidRPr="00FE0562" w:rsidRDefault="00423709" w:rsidP="001323E6">
      <w:pPr>
        <w:shd w:val="clear" w:color="auto" w:fill="FFFFFF"/>
        <w:textAlignment w:val="baseline"/>
        <w:outlineLvl w:val="2"/>
        <w:rPr>
          <w:b/>
          <w:bCs/>
          <w:sz w:val="28"/>
          <w:szCs w:val="28"/>
        </w:rPr>
      </w:pPr>
    </w:p>
    <w:sectPr w:rsidR="00423709" w:rsidRPr="00FE0562" w:rsidSect="00D90A64">
      <w:footerReference w:type="default" r:id="rId10"/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709" w:rsidRPr="008944FF" w:rsidRDefault="00423709" w:rsidP="00136C0B">
      <w:pPr>
        <w:rPr>
          <w:rFonts w:ascii="Verdana" w:hAnsi="Verdana" w:cs="Verdana"/>
          <w:lang w:val="en-US" w:eastAsia="en-US"/>
        </w:rPr>
      </w:pPr>
      <w:r>
        <w:separator/>
      </w:r>
    </w:p>
  </w:endnote>
  <w:endnote w:type="continuationSeparator" w:id="0">
    <w:p w:rsidR="00423709" w:rsidRPr="008944FF" w:rsidRDefault="00423709" w:rsidP="00136C0B">
      <w:pPr>
        <w:rPr>
          <w:rFonts w:ascii="Verdana" w:hAnsi="Verdana" w:cs="Verdana"/>
          <w:lang w:val="en-US"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709" w:rsidRDefault="00423709">
    <w:pPr>
      <w:pStyle w:val="Footer"/>
      <w:jc w:val="right"/>
    </w:pPr>
  </w:p>
  <w:p w:rsidR="00423709" w:rsidRDefault="004237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709" w:rsidRPr="008944FF" w:rsidRDefault="00423709" w:rsidP="00136C0B">
      <w:pPr>
        <w:rPr>
          <w:rFonts w:ascii="Verdana" w:hAnsi="Verdana" w:cs="Verdana"/>
          <w:lang w:val="en-US" w:eastAsia="en-US"/>
        </w:rPr>
      </w:pPr>
      <w:r>
        <w:separator/>
      </w:r>
    </w:p>
  </w:footnote>
  <w:footnote w:type="continuationSeparator" w:id="0">
    <w:p w:rsidR="00423709" w:rsidRPr="008944FF" w:rsidRDefault="00423709" w:rsidP="00136C0B">
      <w:pPr>
        <w:rPr>
          <w:rFonts w:ascii="Verdana" w:hAnsi="Verdana" w:cs="Verdana"/>
          <w:lang w:val="en-US" w:eastAsia="en-US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2852"/>
    <w:multiLevelType w:val="hybridMultilevel"/>
    <w:tmpl w:val="20B87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60C64"/>
    <w:multiLevelType w:val="hybridMultilevel"/>
    <w:tmpl w:val="62F23660"/>
    <w:lvl w:ilvl="0" w:tplc="67B2B7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11621CCF"/>
    <w:multiLevelType w:val="hybridMultilevel"/>
    <w:tmpl w:val="017AF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92475"/>
    <w:multiLevelType w:val="hybridMultilevel"/>
    <w:tmpl w:val="CA2ED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33D1A7B"/>
    <w:multiLevelType w:val="multilevel"/>
    <w:tmpl w:val="4BFA0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>
    <w:nsid w:val="29486761"/>
    <w:multiLevelType w:val="hybridMultilevel"/>
    <w:tmpl w:val="AD7042CE"/>
    <w:lvl w:ilvl="0" w:tplc="5658FF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85661"/>
    <w:multiLevelType w:val="multilevel"/>
    <w:tmpl w:val="181EADC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7">
    <w:nsid w:val="368D6F29"/>
    <w:multiLevelType w:val="hybridMultilevel"/>
    <w:tmpl w:val="7B70085C"/>
    <w:lvl w:ilvl="0" w:tplc="3CEC775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6E4649"/>
    <w:multiLevelType w:val="hybridMultilevel"/>
    <w:tmpl w:val="4D46E234"/>
    <w:lvl w:ilvl="0" w:tplc="4802C4B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FC36E73"/>
    <w:multiLevelType w:val="hybridMultilevel"/>
    <w:tmpl w:val="BB589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A294A"/>
    <w:multiLevelType w:val="singleLevel"/>
    <w:tmpl w:val="6198912C"/>
    <w:lvl w:ilvl="0">
      <w:start w:val="2"/>
      <w:numFmt w:val="decimal"/>
      <w:lvlText w:val="%1."/>
      <w:legacy w:legacy="1" w:legacySpace="0" w:legacyIndent="243"/>
      <w:lvlJc w:val="left"/>
      <w:rPr>
        <w:rFonts w:ascii="Times New Roman CYR" w:hAnsi="Times New Roman CYR" w:cs="Times New Roman CYR" w:hint="default"/>
      </w:rPr>
    </w:lvl>
  </w:abstractNum>
  <w:abstractNum w:abstractNumId="11">
    <w:nsid w:val="59BF4FC5"/>
    <w:multiLevelType w:val="hybridMultilevel"/>
    <w:tmpl w:val="29C03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B3D9C"/>
    <w:multiLevelType w:val="singleLevel"/>
    <w:tmpl w:val="C7A829C0"/>
    <w:lvl w:ilvl="0">
      <w:start w:val="1"/>
      <w:numFmt w:val="decimal"/>
      <w:lvlText w:val="%1)"/>
      <w:legacy w:legacy="1" w:legacySpace="0" w:legacyIndent="236"/>
      <w:lvlJc w:val="left"/>
      <w:rPr>
        <w:rFonts w:ascii="Times New Roman CYR" w:hAnsi="Times New Roman CYR" w:cs="Times New Roman CYR" w:hint="default"/>
      </w:rPr>
    </w:lvl>
  </w:abstractNum>
  <w:abstractNum w:abstractNumId="13">
    <w:nsid w:val="65DA165B"/>
    <w:multiLevelType w:val="hybridMultilevel"/>
    <w:tmpl w:val="447EE2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DE52ADE0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  <w:bCs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A85AE0"/>
    <w:multiLevelType w:val="singleLevel"/>
    <w:tmpl w:val="D304CCA6"/>
    <w:lvl w:ilvl="0">
      <w:start w:val="1"/>
      <w:numFmt w:val="decimal"/>
      <w:lvlText w:val="%1."/>
      <w:legacy w:legacy="1" w:legacySpace="0" w:legacyIndent="194"/>
      <w:lvlJc w:val="left"/>
      <w:rPr>
        <w:rFonts w:ascii="Times New Roman CYR" w:hAnsi="Times New Roman CYR" w:cs="Times New Roman CYR" w:hint="default"/>
      </w:rPr>
    </w:lvl>
  </w:abstractNum>
  <w:abstractNum w:abstractNumId="15">
    <w:nsid w:val="67E0573E"/>
    <w:multiLevelType w:val="hybridMultilevel"/>
    <w:tmpl w:val="1CC63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CF68B0"/>
    <w:multiLevelType w:val="hybridMultilevel"/>
    <w:tmpl w:val="76260632"/>
    <w:lvl w:ilvl="0" w:tplc="9FB2FE0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6C27555B"/>
    <w:multiLevelType w:val="hybridMultilevel"/>
    <w:tmpl w:val="8508FB22"/>
    <w:lvl w:ilvl="0" w:tplc="EDEE6D5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750F13E4"/>
    <w:multiLevelType w:val="singleLevel"/>
    <w:tmpl w:val="BEFA2514"/>
    <w:lvl w:ilvl="0">
      <w:start w:val="1"/>
      <w:numFmt w:val="decimal"/>
      <w:lvlText w:val="%1."/>
      <w:legacy w:legacy="1" w:legacySpace="0" w:legacyIndent="235"/>
      <w:lvlJc w:val="left"/>
      <w:rPr>
        <w:rFonts w:ascii="Times New Roman CYR" w:hAnsi="Times New Roman CYR" w:cs="Times New Roman CYR" w:hint="default"/>
      </w:rPr>
    </w:lvl>
  </w:abstractNum>
  <w:abstractNum w:abstractNumId="19">
    <w:nsid w:val="763C233C"/>
    <w:multiLevelType w:val="singleLevel"/>
    <w:tmpl w:val="E1EE11A2"/>
    <w:lvl w:ilvl="0">
      <w:start w:val="1"/>
      <w:numFmt w:val="decimal"/>
      <w:lvlText w:val="%1."/>
      <w:legacy w:legacy="1" w:legacySpace="0" w:legacyIndent="237"/>
      <w:lvlJc w:val="left"/>
      <w:rPr>
        <w:rFonts w:ascii="Times New Roman CYR" w:hAnsi="Times New Roman CYR" w:cs="Times New Roman CYR" w:hint="default"/>
      </w:rPr>
    </w:lvl>
  </w:abstractNum>
  <w:abstractNum w:abstractNumId="20">
    <w:nsid w:val="7BD903B5"/>
    <w:multiLevelType w:val="singleLevel"/>
    <w:tmpl w:val="BEFA2514"/>
    <w:lvl w:ilvl="0">
      <w:start w:val="1"/>
      <w:numFmt w:val="decimal"/>
      <w:lvlText w:val="%1."/>
      <w:legacy w:legacy="1" w:legacySpace="0" w:legacyIndent="235"/>
      <w:lvlJc w:val="left"/>
      <w:rPr>
        <w:rFonts w:ascii="Times New Roman CYR" w:hAnsi="Times New Roman CYR" w:cs="Times New Roman CYR" w:hint="default"/>
      </w:rPr>
    </w:lvl>
  </w:abstractNum>
  <w:abstractNum w:abstractNumId="21">
    <w:nsid w:val="7E0607E3"/>
    <w:multiLevelType w:val="hybridMultilevel"/>
    <w:tmpl w:val="F26250AC"/>
    <w:lvl w:ilvl="0" w:tplc="12E8B0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8"/>
  </w:num>
  <w:num w:numId="11">
    <w:abstractNumId w:val="4"/>
  </w:num>
  <w:num w:numId="12">
    <w:abstractNumId w:val="7"/>
  </w:num>
  <w:num w:numId="13">
    <w:abstractNumId w:val="14"/>
  </w:num>
  <w:num w:numId="14">
    <w:abstractNumId w:val="14"/>
    <w:lvlOverride w:ilvl="0">
      <w:lvl w:ilvl="0">
        <w:start w:val="2"/>
        <w:numFmt w:val="decimal"/>
        <w:lvlText w:val="%1."/>
        <w:legacy w:legacy="1" w:legacySpace="0" w:legacyIndent="194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14"/>
    <w:lvlOverride w:ilvl="0">
      <w:lvl w:ilvl="0">
        <w:start w:val="3"/>
        <w:numFmt w:val="decimal"/>
        <w:lvlText w:val="%1."/>
        <w:legacy w:legacy="1" w:legacySpace="0" w:legacyIndent="194"/>
        <w:lvlJc w:val="left"/>
        <w:rPr>
          <w:rFonts w:ascii="Times New Roman CYR" w:hAnsi="Times New Roman CYR" w:cs="Times New Roman CYR" w:hint="default"/>
        </w:rPr>
      </w:lvl>
    </w:lvlOverride>
  </w:num>
  <w:num w:numId="16">
    <w:abstractNumId w:val="10"/>
  </w:num>
  <w:num w:numId="17">
    <w:abstractNumId w:val="12"/>
  </w:num>
  <w:num w:numId="18">
    <w:abstractNumId w:val="12"/>
    <w:lvlOverride w:ilvl="0">
      <w:lvl w:ilvl="0">
        <w:start w:val="2"/>
        <w:numFmt w:val="decimal"/>
        <w:lvlText w:val="%1)"/>
        <w:legacy w:legacy="1" w:legacySpace="0" w:legacyIndent="236"/>
        <w:lvlJc w:val="left"/>
        <w:rPr>
          <w:rFonts w:ascii="Times New Roman CYR" w:hAnsi="Times New Roman CYR" w:cs="Times New Roman CYR" w:hint="default"/>
          <w:b w:val="0"/>
          <w:bCs w:val="0"/>
        </w:rPr>
      </w:lvl>
    </w:lvlOverride>
  </w:num>
  <w:num w:numId="19">
    <w:abstractNumId w:val="12"/>
    <w:lvlOverride w:ilvl="0">
      <w:lvl w:ilvl="0">
        <w:start w:val="3"/>
        <w:numFmt w:val="decimal"/>
        <w:lvlText w:val="%1)"/>
        <w:legacy w:legacy="1" w:legacySpace="0" w:legacyIndent="236"/>
        <w:lvlJc w:val="left"/>
        <w:rPr>
          <w:rFonts w:ascii="Times New Roman CYR" w:hAnsi="Times New Roman CYR" w:cs="Times New Roman CYR" w:hint="default"/>
          <w:b w:val="0"/>
          <w:bCs w:val="0"/>
          <w:i/>
          <w:iCs/>
        </w:rPr>
      </w:lvl>
    </w:lvlOverride>
  </w:num>
  <w:num w:numId="20">
    <w:abstractNumId w:val="19"/>
  </w:num>
  <w:num w:numId="21">
    <w:abstractNumId w:val="20"/>
  </w:num>
  <w:num w:numId="22">
    <w:abstractNumId w:val="18"/>
  </w:num>
  <w:num w:numId="23">
    <w:abstractNumId w:val="18"/>
    <w:lvlOverride w:ilvl="0">
      <w:lvl w:ilvl="0">
        <w:start w:val="2"/>
        <w:numFmt w:val="decimal"/>
        <w:lvlText w:val="%1."/>
        <w:legacy w:legacy="1" w:legacySpace="0" w:legacyIndent="235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21"/>
  </w:num>
  <w:num w:numId="25">
    <w:abstractNumId w:val="16"/>
  </w:num>
  <w:num w:numId="26">
    <w:abstractNumId w:val="17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2263"/>
    <w:rsid w:val="00001B4B"/>
    <w:rsid w:val="00017578"/>
    <w:rsid w:val="000254B7"/>
    <w:rsid w:val="00025988"/>
    <w:rsid w:val="000372C8"/>
    <w:rsid w:val="00055FA3"/>
    <w:rsid w:val="00063BCA"/>
    <w:rsid w:val="00085B68"/>
    <w:rsid w:val="00090595"/>
    <w:rsid w:val="00090F1D"/>
    <w:rsid w:val="00093983"/>
    <w:rsid w:val="000A782B"/>
    <w:rsid w:val="000B7077"/>
    <w:rsid w:val="000C53E7"/>
    <w:rsid w:val="000D4AFC"/>
    <w:rsid w:val="000E6571"/>
    <w:rsid w:val="000E6EBF"/>
    <w:rsid w:val="000F06A3"/>
    <w:rsid w:val="00110D87"/>
    <w:rsid w:val="00111990"/>
    <w:rsid w:val="00113079"/>
    <w:rsid w:val="00130A77"/>
    <w:rsid w:val="001323E6"/>
    <w:rsid w:val="00132F97"/>
    <w:rsid w:val="00136C0B"/>
    <w:rsid w:val="00144F64"/>
    <w:rsid w:val="001540B0"/>
    <w:rsid w:val="00163997"/>
    <w:rsid w:val="00163E3E"/>
    <w:rsid w:val="001746B8"/>
    <w:rsid w:val="0018607B"/>
    <w:rsid w:val="00186803"/>
    <w:rsid w:val="001872B6"/>
    <w:rsid w:val="001B0606"/>
    <w:rsid w:val="001B403B"/>
    <w:rsid w:val="001D0702"/>
    <w:rsid w:val="001D0FBA"/>
    <w:rsid w:val="001E36E0"/>
    <w:rsid w:val="001F3D30"/>
    <w:rsid w:val="002131AF"/>
    <w:rsid w:val="002139C4"/>
    <w:rsid w:val="00217D1D"/>
    <w:rsid w:val="00225686"/>
    <w:rsid w:val="0022582D"/>
    <w:rsid w:val="00237FBC"/>
    <w:rsid w:val="00241114"/>
    <w:rsid w:val="00263BDC"/>
    <w:rsid w:val="00280515"/>
    <w:rsid w:val="002849E8"/>
    <w:rsid w:val="00286DC8"/>
    <w:rsid w:val="002910DC"/>
    <w:rsid w:val="00291445"/>
    <w:rsid w:val="002917B9"/>
    <w:rsid w:val="002A1942"/>
    <w:rsid w:val="002C08D6"/>
    <w:rsid w:val="002C5588"/>
    <w:rsid w:val="002E278C"/>
    <w:rsid w:val="002F378B"/>
    <w:rsid w:val="003408C9"/>
    <w:rsid w:val="003602A0"/>
    <w:rsid w:val="0036723C"/>
    <w:rsid w:val="003711F6"/>
    <w:rsid w:val="00372953"/>
    <w:rsid w:val="0038761A"/>
    <w:rsid w:val="00393E4E"/>
    <w:rsid w:val="003C4122"/>
    <w:rsid w:val="003D0AD8"/>
    <w:rsid w:val="003D10D3"/>
    <w:rsid w:val="003E67A7"/>
    <w:rsid w:val="003E7AC3"/>
    <w:rsid w:val="003F45ED"/>
    <w:rsid w:val="00402195"/>
    <w:rsid w:val="0040574A"/>
    <w:rsid w:val="0041770E"/>
    <w:rsid w:val="00423709"/>
    <w:rsid w:val="00423EEE"/>
    <w:rsid w:val="00462087"/>
    <w:rsid w:val="004624ED"/>
    <w:rsid w:val="004640E1"/>
    <w:rsid w:val="00465115"/>
    <w:rsid w:val="00466142"/>
    <w:rsid w:val="00467A1F"/>
    <w:rsid w:val="00490623"/>
    <w:rsid w:val="004A6EC4"/>
    <w:rsid w:val="004A7B66"/>
    <w:rsid w:val="004C55C7"/>
    <w:rsid w:val="004C5A09"/>
    <w:rsid w:val="004D0604"/>
    <w:rsid w:val="004F0C2B"/>
    <w:rsid w:val="004F2AC6"/>
    <w:rsid w:val="005044AE"/>
    <w:rsid w:val="00505810"/>
    <w:rsid w:val="005313FD"/>
    <w:rsid w:val="0053550C"/>
    <w:rsid w:val="00556ECD"/>
    <w:rsid w:val="00576F9A"/>
    <w:rsid w:val="0059014C"/>
    <w:rsid w:val="00597E3B"/>
    <w:rsid w:val="005A6A89"/>
    <w:rsid w:val="005B54E8"/>
    <w:rsid w:val="005C4FBA"/>
    <w:rsid w:val="005E4DDA"/>
    <w:rsid w:val="005F1831"/>
    <w:rsid w:val="005F2223"/>
    <w:rsid w:val="005F5915"/>
    <w:rsid w:val="00623EF1"/>
    <w:rsid w:val="00627E3A"/>
    <w:rsid w:val="00634B2F"/>
    <w:rsid w:val="00647790"/>
    <w:rsid w:val="0066366F"/>
    <w:rsid w:val="00674ABB"/>
    <w:rsid w:val="00680849"/>
    <w:rsid w:val="00682A30"/>
    <w:rsid w:val="00695C37"/>
    <w:rsid w:val="00697007"/>
    <w:rsid w:val="006A3C94"/>
    <w:rsid w:val="006A7916"/>
    <w:rsid w:val="006D2A11"/>
    <w:rsid w:val="006E3D5B"/>
    <w:rsid w:val="006F3B0C"/>
    <w:rsid w:val="006F578D"/>
    <w:rsid w:val="0070604B"/>
    <w:rsid w:val="007105FD"/>
    <w:rsid w:val="00714B30"/>
    <w:rsid w:val="00725F66"/>
    <w:rsid w:val="007421DE"/>
    <w:rsid w:val="00743C82"/>
    <w:rsid w:val="00762DF8"/>
    <w:rsid w:val="00787F3F"/>
    <w:rsid w:val="00790E58"/>
    <w:rsid w:val="00791A33"/>
    <w:rsid w:val="007A29C1"/>
    <w:rsid w:val="007A35BE"/>
    <w:rsid w:val="007B7B72"/>
    <w:rsid w:val="007C265C"/>
    <w:rsid w:val="007C6AD8"/>
    <w:rsid w:val="007D3D78"/>
    <w:rsid w:val="007E0B75"/>
    <w:rsid w:val="007F23D8"/>
    <w:rsid w:val="007F434B"/>
    <w:rsid w:val="0081284E"/>
    <w:rsid w:val="00836095"/>
    <w:rsid w:val="008525EF"/>
    <w:rsid w:val="008605C7"/>
    <w:rsid w:val="00861F33"/>
    <w:rsid w:val="00862DF2"/>
    <w:rsid w:val="00866398"/>
    <w:rsid w:val="00872263"/>
    <w:rsid w:val="008944FF"/>
    <w:rsid w:val="0089717D"/>
    <w:rsid w:val="00897850"/>
    <w:rsid w:val="008C3AE7"/>
    <w:rsid w:val="008F2461"/>
    <w:rsid w:val="008F75F0"/>
    <w:rsid w:val="009013EE"/>
    <w:rsid w:val="00903781"/>
    <w:rsid w:val="00907C7B"/>
    <w:rsid w:val="00910B76"/>
    <w:rsid w:val="009250FA"/>
    <w:rsid w:val="00940744"/>
    <w:rsid w:val="00941398"/>
    <w:rsid w:val="00955CBF"/>
    <w:rsid w:val="00970BEF"/>
    <w:rsid w:val="00972AF9"/>
    <w:rsid w:val="00975C9B"/>
    <w:rsid w:val="00977260"/>
    <w:rsid w:val="009B18DD"/>
    <w:rsid w:val="009C59C9"/>
    <w:rsid w:val="009E737E"/>
    <w:rsid w:val="009F76E2"/>
    <w:rsid w:val="00A029F0"/>
    <w:rsid w:val="00A27DDB"/>
    <w:rsid w:val="00A47C86"/>
    <w:rsid w:val="00A60715"/>
    <w:rsid w:val="00A70C4F"/>
    <w:rsid w:val="00A75119"/>
    <w:rsid w:val="00A75E06"/>
    <w:rsid w:val="00A80A54"/>
    <w:rsid w:val="00A83FCB"/>
    <w:rsid w:val="00A90439"/>
    <w:rsid w:val="00AA6647"/>
    <w:rsid w:val="00AC10B4"/>
    <w:rsid w:val="00AC7629"/>
    <w:rsid w:val="00AD0F0A"/>
    <w:rsid w:val="00AE3AF3"/>
    <w:rsid w:val="00AF070D"/>
    <w:rsid w:val="00AF576C"/>
    <w:rsid w:val="00AF67C6"/>
    <w:rsid w:val="00B02F87"/>
    <w:rsid w:val="00B13172"/>
    <w:rsid w:val="00B139CA"/>
    <w:rsid w:val="00B16AAD"/>
    <w:rsid w:val="00B26946"/>
    <w:rsid w:val="00B32A0F"/>
    <w:rsid w:val="00B33D1E"/>
    <w:rsid w:val="00B46483"/>
    <w:rsid w:val="00B75C0C"/>
    <w:rsid w:val="00B95860"/>
    <w:rsid w:val="00B95F46"/>
    <w:rsid w:val="00BB1AE1"/>
    <w:rsid w:val="00BC187B"/>
    <w:rsid w:val="00BC1F3F"/>
    <w:rsid w:val="00BC2EF2"/>
    <w:rsid w:val="00BF7C6D"/>
    <w:rsid w:val="00C03398"/>
    <w:rsid w:val="00C05529"/>
    <w:rsid w:val="00C225E9"/>
    <w:rsid w:val="00C27C68"/>
    <w:rsid w:val="00C42D3C"/>
    <w:rsid w:val="00C55B47"/>
    <w:rsid w:val="00C6657F"/>
    <w:rsid w:val="00C7348A"/>
    <w:rsid w:val="00C77D75"/>
    <w:rsid w:val="00C86572"/>
    <w:rsid w:val="00CA0A35"/>
    <w:rsid w:val="00CA11D9"/>
    <w:rsid w:val="00CB0841"/>
    <w:rsid w:val="00CC47AE"/>
    <w:rsid w:val="00CC7A9D"/>
    <w:rsid w:val="00CD3C1D"/>
    <w:rsid w:val="00D11B0D"/>
    <w:rsid w:val="00D172D2"/>
    <w:rsid w:val="00D340E0"/>
    <w:rsid w:val="00D542B5"/>
    <w:rsid w:val="00D70B4C"/>
    <w:rsid w:val="00D82571"/>
    <w:rsid w:val="00D82B76"/>
    <w:rsid w:val="00D876BC"/>
    <w:rsid w:val="00D90A64"/>
    <w:rsid w:val="00D9265B"/>
    <w:rsid w:val="00D950E7"/>
    <w:rsid w:val="00DB5D55"/>
    <w:rsid w:val="00DC2AFE"/>
    <w:rsid w:val="00DC51A9"/>
    <w:rsid w:val="00DD6633"/>
    <w:rsid w:val="00DE505B"/>
    <w:rsid w:val="00E00CC5"/>
    <w:rsid w:val="00E13EE6"/>
    <w:rsid w:val="00E31879"/>
    <w:rsid w:val="00E65C84"/>
    <w:rsid w:val="00E81835"/>
    <w:rsid w:val="00E84F7B"/>
    <w:rsid w:val="00E96043"/>
    <w:rsid w:val="00E9681A"/>
    <w:rsid w:val="00EA28A8"/>
    <w:rsid w:val="00EC1F22"/>
    <w:rsid w:val="00EE5847"/>
    <w:rsid w:val="00F00D0A"/>
    <w:rsid w:val="00F02FF8"/>
    <w:rsid w:val="00F1736B"/>
    <w:rsid w:val="00F202CF"/>
    <w:rsid w:val="00F478DB"/>
    <w:rsid w:val="00F51AC7"/>
    <w:rsid w:val="00F55E37"/>
    <w:rsid w:val="00F840CE"/>
    <w:rsid w:val="00FA1A3D"/>
    <w:rsid w:val="00FB1BFB"/>
    <w:rsid w:val="00FC67B1"/>
    <w:rsid w:val="00FE0562"/>
    <w:rsid w:val="00FE4CDA"/>
    <w:rsid w:val="00FF1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71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uiPriority w:val="99"/>
    <w:qFormat/>
    <w:rsid w:val="00025988"/>
    <w:pPr>
      <w:ind w:left="720"/>
    </w:pPr>
  </w:style>
  <w:style w:type="paragraph" w:customStyle="1" w:styleId="ConsPlusNormal">
    <w:name w:val="ConsPlusNormal"/>
    <w:uiPriority w:val="99"/>
    <w:rsid w:val="007D3D78"/>
    <w:pPr>
      <w:autoSpaceDE w:val="0"/>
      <w:autoSpaceDN w:val="0"/>
      <w:adjustRightInd w:val="0"/>
    </w:pPr>
    <w:rPr>
      <w:rFonts w:ascii="Times New Roman" w:eastAsia="Times New Roman" w:hAnsi="Times New Roman"/>
      <w:i/>
      <w:iCs/>
      <w:sz w:val="28"/>
      <w:szCs w:val="28"/>
    </w:rPr>
  </w:style>
  <w:style w:type="paragraph" w:styleId="NormalWeb">
    <w:name w:val="Normal (Web)"/>
    <w:basedOn w:val="Normal"/>
    <w:uiPriority w:val="99"/>
    <w:rsid w:val="007D3D78"/>
    <w:pPr>
      <w:autoSpaceDN w:val="0"/>
      <w:spacing w:before="100" w:after="100"/>
    </w:pPr>
  </w:style>
  <w:style w:type="paragraph" w:styleId="Header">
    <w:name w:val="header"/>
    <w:basedOn w:val="Normal"/>
    <w:link w:val="HeaderChar"/>
    <w:uiPriority w:val="99"/>
    <w:rsid w:val="00136C0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36C0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136C0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36C0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372C8"/>
    <w:pPr>
      <w:widowControl w:val="0"/>
      <w:autoSpaceDE w:val="0"/>
      <w:autoSpaceDN w:val="0"/>
    </w:pPr>
    <w:rPr>
      <w:rFonts w:eastAsia="Times New Roman" w:cs="Calibri"/>
      <w:b/>
      <w:bCs/>
    </w:rPr>
  </w:style>
  <w:style w:type="character" w:styleId="Strong">
    <w:name w:val="Strong"/>
    <w:basedOn w:val="DefaultParagraphFont"/>
    <w:uiPriority w:val="99"/>
    <w:qFormat/>
    <w:rsid w:val="00D82571"/>
    <w:rPr>
      <w:b/>
      <w:bCs/>
    </w:rPr>
  </w:style>
  <w:style w:type="paragraph" w:customStyle="1" w:styleId="ConsNormal">
    <w:name w:val="ConsNormal"/>
    <w:uiPriority w:val="99"/>
    <w:rsid w:val="00D8257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C4FBA"/>
    <w:rPr>
      <w:color w:val="auto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rsid w:val="005C4FBA"/>
    <w:rPr>
      <w:color w:val="800080"/>
      <w:u w:val="single"/>
    </w:rPr>
  </w:style>
  <w:style w:type="paragraph" w:styleId="NoSpacing">
    <w:name w:val="No Spacing"/>
    <w:uiPriority w:val="99"/>
    <w:qFormat/>
    <w:rsid w:val="005C4FBA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97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717D"/>
    <w:rPr>
      <w:rFonts w:ascii="Tahoma" w:hAnsi="Tahoma" w:cs="Tahoma"/>
      <w:sz w:val="16"/>
      <w:szCs w:val="16"/>
      <w:lang w:eastAsia="ru-RU"/>
    </w:rPr>
  </w:style>
  <w:style w:type="character" w:customStyle="1" w:styleId="a">
    <w:name w:val="Основной текст_"/>
    <w:link w:val="2"/>
    <w:uiPriority w:val="99"/>
    <w:locked/>
    <w:rsid w:val="005F222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Normal"/>
    <w:link w:val="a"/>
    <w:uiPriority w:val="99"/>
    <w:rsid w:val="005F2223"/>
    <w:pPr>
      <w:shd w:val="clear" w:color="auto" w:fill="FFFFFF"/>
      <w:spacing w:line="240" w:lineRule="atLeast"/>
      <w:ind w:hanging="2000"/>
      <w:jc w:val="both"/>
    </w:pPr>
    <w:rPr>
      <w:rFonts w:ascii="Calibri" w:eastAsia="Calibri" w:hAnsi="Calibri" w:cs="Calibri"/>
      <w:sz w:val="23"/>
      <w:szCs w:val="23"/>
    </w:rPr>
  </w:style>
  <w:style w:type="paragraph" w:styleId="BodyTextIndent3">
    <w:name w:val="Body Text Indent 3"/>
    <w:basedOn w:val="Normal"/>
    <w:link w:val="BodyTextIndent3Char"/>
    <w:uiPriority w:val="99"/>
    <w:rsid w:val="005A6A8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5A6A89"/>
    <w:rPr>
      <w:rFonts w:ascii="Times New Roman" w:hAnsi="Times New Roman" w:cs="Times New Roman"/>
      <w:sz w:val="16"/>
      <w:szCs w:val="16"/>
      <w:lang w:eastAsia="ru-RU"/>
    </w:rPr>
  </w:style>
  <w:style w:type="paragraph" w:styleId="BodyText">
    <w:name w:val="Body Text"/>
    <w:basedOn w:val="Normal"/>
    <w:link w:val="BodyTextChar"/>
    <w:uiPriority w:val="99"/>
    <w:rsid w:val="00E65C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65C84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E65C8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5C8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octitle1">
    <w:name w:val="doctitle1"/>
    <w:basedOn w:val="DefaultParagraphFont"/>
    <w:uiPriority w:val="99"/>
    <w:rsid w:val="00E65C84"/>
    <w:rPr>
      <w:rFonts w:ascii="Arial" w:hAnsi="Arial" w:cs="Arial"/>
      <w:sz w:val="18"/>
      <w:szCs w:val="18"/>
    </w:rPr>
  </w:style>
  <w:style w:type="character" w:customStyle="1" w:styleId="blk3">
    <w:name w:val="blk3"/>
    <w:basedOn w:val="DefaultParagraphFont"/>
    <w:uiPriority w:val="99"/>
    <w:rsid w:val="00E65C84"/>
  </w:style>
  <w:style w:type="paragraph" w:customStyle="1" w:styleId="a0">
    <w:name w:val="Базовый"/>
    <w:uiPriority w:val="99"/>
    <w:rsid w:val="007A35BE"/>
    <w:pPr>
      <w:tabs>
        <w:tab w:val="left" w:pos="709"/>
      </w:tabs>
      <w:suppressAutoHyphens/>
      <w:spacing w:line="100" w:lineRule="atLeast"/>
    </w:pPr>
    <w:rPr>
      <w:rFonts w:ascii="Arial" w:eastAsia="Times New Roman" w:hAnsi="Arial" w:cs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7A35BE"/>
    <w:rPr>
      <w:vertAlign w:val="superscript"/>
    </w:rPr>
  </w:style>
  <w:style w:type="table" w:styleId="TableGrid">
    <w:name w:val="Table Grid"/>
    <w:basedOn w:val="TableNormal"/>
    <w:uiPriority w:val="99"/>
    <w:rsid w:val="00DB5D5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Normal"/>
    <w:uiPriority w:val="99"/>
    <w:rsid w:val="003602A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1">
    <w:name w:val="Не вступил в силу"/>
    <w:basedOn w:val="Normal"/>
    <w:uiPriority w:val="99"/>
    <w:rsid w:val="00B33D1E"/>
    <w:pPr>
      <w:spacing w:after="200" w:line="276" w:lineRule="auto"/>
    </w:pPr>
    <w:rPr>
      <w:rFonts w:ascii="Calibri" w:hAnsi="Calibri" w:cs="Calibri"/>
      <w:color w:val="00808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2878/98b73280366f58e51bc537f966aaf48159cacda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82878/98b73280366f58e51bc537f966aaf48159cacda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163</TotalTime>
  <Pages>2</Pages>
  <Words>470</Words>
  <Characters>2680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</cp:lastModifiedBy>
  <cp:revision>24</cp:revision>
  <cp:lastPrinted>2021-03-29T04:55:00Z</cp:lastPrinted>
  <dcterms:created xsi:type="dcterms:W3CDTF">2020-11-19T05:35:00Z</dcterms:created>
  <dcterms:modified xsi:type="dcterms:W3CDTF">2025-04-08T07:48:00Z</dcterms:modified>
</cp:coreProperties>
</file>