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39" w:rsidRDefault="00734839" w:rsidP="00C055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C055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34839" w:rsidRDefault="00734839" w:rsidP="00C055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5597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«ШИЛКО-ЗАВОДСКОЕ»</w:t>
      </w:r>
    </w:p>
    <w:p w:rsidR="00734839" w:rsidRDefault="00734839" w:rsidP="00C055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4839" w:rsidRDefault="00734839" w:rsidP="00C055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559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34839" w:rsidRPr="00C05597" w:rsidRDefault="00734839" w:rsidP="00C055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5597">
        <w:rPr>
          <w:rFonts w:ascii="Times New Roman" w:hAnsi="Times New Roman" w:cs="Times New Roman"/>
          <w:b/>
          <w:bCs/>
          <w:sz w:val="28"/>
          <w:szCs w:val="28"/>
        </w:rPr>
        <w:t>7-я сессия, 6-созыва</w:t>
      </w: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B902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5597">
        <w:rPr>
          <w:rFonts w:ascii="Times New Roman" w:hAnsi="Times New Roman" w:cs="Times New Roman"/>
          <w:b/>
          <w:bCs/>
          <w:sz w:val="28"/>
          <w:szCs w:val="28"/>
        </w:rPr>
        <w:t>25 марта 2025 года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24</w:t>
      </w:r>
    </w:p>
    <w:p w:rsidR="00734839" w:rsidRPr="00DD251B" w:rsidRDefault="00734839" w:rsidP="00C055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село Шилкинский Завод</w:t>
      </w:r>
    </w:p>
    <w:p w:rsidR="00734839" w:rsidRPr="00DD251B" w:rsidRDefault="00734839" w:rsidP="00C055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4839" w:rsidRDefault="00734839" w:rsidP="00B90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</w:t>
      </w:r>
      <w:r w:rsidRPr="006F4218">
        <w:rPr>
          <w:rFonts w:ascii="Times New Roman" w:hAnsi="Times New Roman" w:cs="Times New Roman"/>
          <w:b/>
          <w:bCs/>
          <w:sz w:val="28"/>
          <w:szCs w:val="28"/>
        </w:rPr>
        <w:t xml:space="preserve"> отчета об исполнении бюджета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«Шилко-Заводское</w:t>
      </w:r>
      <w:r w:rsidRPr="006F4218">
        <w:rPr>
          <w:rFonts w:ascii="Times New Roman" w:hAnsi="Times New Roman" w:cs="Times New Roman"/>
          <w:b/>
          <w:bCs/>
          <w:sz w:val="28"/>
          <w:szCs w:val="28"/>
        </w:rPr>
        <w:t>» за 20</w:t>
      </w:r>
      <w:r>
        <w:rPr>
          <w:rFonts w:ascii="Times New Roman" w:hAnsi="Times New Roman" w:cs="Times New Roman"/>
          <w:b/>
          <w:bCs/>
          <w:sz w:val="28"/>
          <w:szCs w:val="28"/>
        </w:rPr>
        <w:t>24 год</w:t>
      </w:r>
      <w:r w:rsidRPr="006F421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734839" w:rsidRPr="006F4218" w:rsidRDefault="00734839" w:rsidP="00B90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4839" w:rsidRPr="006F4218" w:rsidRDefault="00734839" w:rsidP="00B902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21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6F4218">
        <w:rPr>
          <w:rFonts w:ascii="Times New Roman" w:hAnsi="Times New Roman" w:cs="Times New Roman"/>
          <w:sz w:val="28"/>
          <w:szCs w:val="28"/>
        </w:rPr>
        <w:t xml:space="preserve"> </w:t>
      </w:r>
      <w:r w:rsidRPr="005C768E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«Шилко-Заводское</w:t>
      </w:r>
      <w:r w:rsidRPr="005C768E">
        <w:rPr>
          <w:rFonts w:ascii="Times New Roman" w:hAnsi="Times New Roman" w:cs="Times New Roman"/>
          <w:sz w:val="28"/>
          <w:szCs w:val="28"/>
        </w:rPr>
        <w:t>», Федерального Закона от 6 октября 2003 г. №131 –ФЗ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статьи 28 положения о бюджетном процессе</w:t>
      </w:r>
      <w:r w:rsidRPr="006F4218">
        <w:rPr>
          <w:rFonts w:ascii="Times New Roman" w:hAnsi="Times New Roman" w:cs="Times New Roman"/>
          <w:sz w:val="28"/>
          <w:szCs w:val="28"/>
        </w:rPr>
        <w:t>:</w:t>
      </w:r>
    </w:p>
    <w:p w:rsidR="00734839" w:rsidRPr="006F4218" w:rsidRDefault="00734839" w:rsidP="00B902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218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6F4218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4218">
        <w:rPr>
          <w:rFonts w:ascii="Times New Roman" w:hAnsi="Times New Roman" w:cs="Times New Roman"/>
          <w:sz w:val="28"/>
          <w:szCs w:val="28"/>
        </w:rPr>
        <w:t xml:space="preserve"> об исполнении бюджета сельского поселени</w:t>
      </w:r>
      <w:r>
        <w:rPr>
          <w:rFonts w:ascii="Times New Roman" w:hAnsi="Times New Roman" w:cs="Times New Roman"/>
          <w:sz w:val="28"/>
          <w:szCs w:val="28"/>
        </w:rPr>
        <w:t>я «Шилко-Заводское» за 2024</w:t>
      </w:r>
      <w:r w:rsidRPr="006F4218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734839" w:rsidRDefault="00734839" w:rsidP="00B902B3">
      <w:pPr>
        <w:spacing w:after="0" w:line="240" w:lineRule="auto"/>
        <w:ind w:left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Pr="00B82FC4">
        <w:rPr>
          <w:rFonts w:ascii="Times New Roman" w:hAnsi="Times New Roman" w:cs="Times New Roman"/>
          <w:sz w:val="28"/>
          <w:szCs w:val="28"/>
        </w:rPr>
        <w:t>12797</w:t>
      </w:r>
      <w:r>
        <w:rPr>
          <w:rFonts w:ascii="Times New Roman" w:hAnsi="Times New Roman" w:cs="Times New Roman"/>
          <w:sz w:val="28"/>
          <w:szCs w:val="28"/>
        </w:rPr>
        <w:t xml:space="preserve">,90 тыс. рублей </w:t>
      </w:r>
    </w:p>
    <w:p w:rsidR="00734839" w:rsidRDefault="00734839" w:rsidP="00B902B3">
      <w:pPr>
        <w:spacing w:after="0" w:line="240" w:lineRule="auto"/>
        <w:ind w:left="690"/>
        <w:jc w:val="both"/>
        <w:rPr>
          <w:rFonts w:ascii="Times New Roman" w:hAnsi="Times New Roman" w:cs="Times New Roman"/>
          <w:sz w:val="28"/>
          <w:szCs w:val="28"/>
        </w:rPr>
      </w:pPr>
      <w:r w:rsidRPr="00B902B3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>
        <w:rPr>
          <w:rFonts w:ascii="Times New Roman" w:hAnsi="Times New Roman" w:cs="Times New Roman"/>
          <w:sz w:val="28"/>
          <w:szCs w:val="28"/>
        </w:rPr>
        <w:t>12853,8</w:t>
      </w:r>
      <w:r w:rsidRPr="00B82FC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 </w:t>
      </w:r>
    </w:p>
    <w:p w:rsidR="00734839" w:rsidRDefault="00734839" w:rsidP="00B902B3">
      <w:pPr>
        <w:spacing w:after="0" w:line="240" w:lineRule="auto"/>
        <w:ind w:left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Дефицит бюджета составил</w:t>
      </w:r>
      <w:r w:rsidRPr="00B90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55,90 тыс.рублей </w:t>
      </w:r>
    </w:p>
    <w:p w:rsidR="00734839" w:rsidRPr="006F4218" w:rsidRDefault="00734839" w:rsidP="00B902B3">
      <w:pPr>
        <w:spacing w:after="0" w:line="240" w:lineRule="auto"/>
        <w:ind w:left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(приложения </w:t>
      </w:r>
      <w:r w:rsidRPr="006F4218">
        <w:rPr>
          <w:rFonts w:ascii="Times New Roman" w:hAnsi="Times New Roman" w:cs="Times New Roman"/>
          <w:sz w:val="28"/>
          <w:szCs w:val="28"/>
        </w:rPr>
        <w:t>№1-4)</w:t>
      </w:r>
    </w:p>
    <w:p w:rsidR="00734839" w:rsidRPr="006F4218" w:rsidRDefault="00734839" w:rsidP="00B902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218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6F4218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4218">
        <w:rPr>
          <w:rFonts w:ascii="Times New Roman" w:hAnsi="Times New Roman" w:cs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«Шилко-Заводское</w:t>
      </w:r>
      <w:r w:rsidRPr="006F4218">
        <w:rPr>
          <w:rFonts w:ascii="Times New Roman" w:hAnsi="Times New Roman" w:cs="Times New Roman"/>
          <w:sz w:val="28"/>
          <w:szCs w:val="28"/>
        </w:rPr>
        <w:t>» за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F4218">
        <w:rPr>
          <w:rFonts w:ascii="Times New Roman" w:hAnsi="Times New Roman" w:cs="Times New Roman"/>
          <w:sz w:val="28"/>
          <w:szCs w:val="28"/>
        </w:rPr>
        <w:t xml:space="preserve"> года в Совет сельского поселения.</w:t>
      </w:r>
    </w:p>
    <w:p w:rsidR="00734839" w:rsidRPr="006F4218" w:rsidRDefault="00734839" w:rsidP="00B902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данное реш</w:t>
      </w:r>
      <w:r w:rsidRPr="006F4218">
        <w:rPr>
          <w:rFonts w:ascii="Times New Roman" w:hAnsi="Times New Roman" w:cs="Times New Roman"/>
          <w:sz w:val="28"/>
          <w:szCs w:val="28"/>
        </w:rPr>
        <w:t xml:space="preserve">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сельского поселения «Шилко-Заводское</w:t>
      </w:r>
      <w:r w:rsidRPr="006F4218">
        <w:rPr>
          <w:rFonts w:ascii="Times New Roman" w:hAnsi="Times New Roman" w:cs="Times New Roman"/>
          <w:sz w:val="28"/>
          <w:szCs w:val="28"/>
        </w:rPr>
        <w:t>».</w:t>
      </w:r>
    </w:p>
    <w:p w:rsidR="00734839" w:rsidRPr="006F4218" w:rsidRDefault="00734839" w:rsidP="00B902B3">
      <w:pPr>
        <w:spacing w:after="0" w:line="240" w:lineRule="auto"/>
        <w:ind w:left="690"/>
        <w:jc w:val="both"/>
        <w:rPr>
          <w:rFonts w:ascii="Times New Roman" w:hAnsi="Times New Roman" w:cs="Times New Roman"/>
          <w:sz w:val="28"/>
          <w:szCs w:val="28"/>
        </w:rPr>
      </w:pPr>
    </w:p>
    <w:p w:rsidR="00734839" w:rsidRPr="006F4218" w:rsidRDefault="00734839" w:rsidP="00B902B3">
      <w:pPr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p w:rsidR="00734839" w:rsidRDefault="00734839" w:rsidP="00B902B3">
      <w:pPr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p w:rsidR="00734839" w:rsidRPr="006F4218" w:rsidRDefault="00734839" w:rsidP="00B902B3">
      <w:pPr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6F4218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734839" w:rsidRPr="006F4218" w:rsidRDefault="00734839" w:rsidP="00B902B3">
      <w:pPr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«Шилко-Заводское»</w:t>
      </w:r>
      <w:r w:rsidRPr="006F421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Дутова И.А.</w:t>
      </w:r>
      <w:r w:rsidRPr="006F4218">
        <w:rPr>
          <w:rFonts w:ascii="Times New Roman" w:hAnsi="Times New Roman" w:cs="Times New Roman"/>
          <w:color w:val="4A5562"/>
        </w:rPr>
        <w:t xml:space="preserve"> </w:t>
      </w: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4218">
        <w:rPr>
          <w:rFonts w:ascii="Times New Roman" w:hAnsi="Times New Roman" w:cs="Times New Roman"/>
          <w:color w:val="4A5562"/>
        </w:rPr>
        <w:t> </w:t>
      </w:r>
      <w:r w:rsidRPr="006F421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Pr="006F4218" w:rsidRDefault="00734839" w:rsidP="00B902B3">
      <w:pPr>
        <w:spacing w:after="0" w:line="240" w:lineRule="auto"/>
        <w:rPr>
          <w:rFonts w:ascii="Times New Roman" w:hAnsi="Times New Roman" w:cs="Times New Roman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4839" w:rsidRDefault="00734839" w:rsidP="006F42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734839" w:rsidSect="002874F6">
      <w:pgSz w:w="11906" w:h="16838"/>
      <w:pgMar w:top="36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E19B7"/>
    <w:multiLevelType w:val="hybridMultilevel"/>
    <w:tmpl w:val="1B2EFABC"/>
    <w:lvl w:ilvl="0" w:tplc="6E44BE6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10B5252D"/>
    <w:multiLevelType w:val="hybridMultilevel"/>
    <w:tmpl w:val="1B2EFABC"/>
    <w:lvl w:ilvl="0" w:tplc="6E44BE6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22DE5CD7"/>
    <w:multiLevelType w:val="multilevel"/>
    <w:tmpl w:val="E8B4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784ABB"/>
    <w:multiLevelType w:val="hybridMultilevel"/>
    <w:tmpl w:val="7B504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631C3"/>
    <w:multiLevelType w:val="hybridMultilevel"/>
    <w:tmpl w:val="1B2EFABC"/>
    <w:lvl w:ilvl="0" w:tplc="6E44BE6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5">
    <w:nsid w:val="4C52180F"/>
    <w:multiLevelType w:val="hybridMultilevel"/>
    <w:tmpl w:val="1B2EFABC"/>
    <w:lvl w:ilvl="0" w:tplc="6E44BE6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6F5D1BB5"/>
    <w:multiLevelType w:val="multilevel"/>
    <w:tmpl w:val="F9B2E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1F55"/>
    <w:rsid w:val="000017C1"/>
    <w:rsid w:val="000118D6"/>
    <w:rsid w:val="00011F8D"/>
    <w:rsid w:val="00041B20"/>
    <w:rsid w:val="00051BB8"/>
    <w:rsid w:val="0007619E"/>
    <w:rsid w:val="0009674C"/>
    <w:rsid w:val="000E01F5"/>
    <w:rsid w:val="000E4C6B"/>
    <w:rsid w:val="000E6572"/>
    <w:rsid w:val="00112570"/>
    <w:rsid w:val="00117728"/>
    <w:rsid w:val="0013103E"/>
    <w:rsid w:val="001310F3"/>
    <w:rsid w:val="00185FE6"/>
    <w:rsid w:val="00196F8A"/>
    <w:rsid w:val="001A3D0A"/>
    <w:rsid w:val="001A6FE2"/>
    <w:rsid w:val="001A7D46"/>
    <w:rsid w:val="001B2173"/>
    <w:rsid w:val="002468BA"/>
    <w:rsid w:val="00250263"/>
    <w:rsid w:val="002523A7"/>
    <w:rsid w:val="0027698A"/>
    <w:rsid w:val="00281276"/>
    <w:rsid w:val="002874F6"/>
    <w:rsid w:val="0029152D"/>
    <w:rsid w:val="00296D3A"/>
    <w:rsid w:val="002C5F41"/>
    <w:rsid w:val="002C6E8C"/>
    <w:rsid w:val="002D1EE8"/>
    <w:rsid w:val="002E25F4"/>
    <w:rsid w:val="00302CE1"/>
    <w:rsid w:val="00306C8E"/>
    <w:rsid w:val="00354085"/>
    <w:rsid w:val="003879FF"/>
    <w:rsid w:val="00395761"/>
    <w:rsid w:val="003A5C26"/>
    <w:rsid w:val="003B10A2"/>
    <w:rsid w:val="003B1F17"/>
    <w:rsid w:val="003C73AB"/>
    <w:rsid w:val="003E44A5"/>
    <w:rsid w:val="003F1090"/>
    <w:rsid w:val="003F5B1A"/>
    <w:rsid w:val="00416925"/>
    <w:rsid w:val="00434B55"/>
    <w:rsid w:val="00440B3F"/>
    <w:rsid w:val="00443BC9"/>
    <w:rsid w:val="00446ADB"/>
    <w:rsid w:val="00446B92"/>
    <w:rsid w:val="00460B70"/>
    <w:rsid w:val="00466FE8"/>
    <w:rsid w:val="0047730A"/>
    <w:rsid w:val="004811F0"/>
    <w:rsid w:val="004C3DA3"/>
    <w:rsid w:val="004D3FD3"/>
    <w:rsid w:val="004F3454"/>
    <w:rsid w:val="004F5FD5"/>
    <w:rsid w:val="005148DB"/>
    <w:rsid w:val="00533556"/>
    <w:rsid w:val="00534EFC"/>
    <w:rsid w:val="00543131"/>
    <w:rsid w:val="005460A6"/>
    <w:rsid w:val="00556782"/>
    <w:rsid w:val="00576DF2"/>
    <w:rsid w:val="0058428C"/>
    <w:rsid w:val="005A693D"/>
    <w:rsid w:val="005A7BBC"/>
    <w:rsid w:val="005B50F7"/>
    <w:rsid w:val="005B5BAC"/>
    <w:rsid w:val="005C29FD"/>
    <w:rsid w:val="005C5829"/>
    <w:rsid w:val="005C5851"/>
    <w:rsid w:val="005C768E"/>
    <w:rsid w:val="00601A18"/>
    <w:rsid w:val="006130DA"/>
    <w:rsid w:val="0062380D"/>
    <w:rsid w:val="00646BF1"/>
    <w:rsid w:val="006665FF"/>
    <w:rsid w:val="006B61D3"/>
    <w:rsid w:val="006C26A2"/>
    <w:rsid w:val="006C46ED"/>
    <w:rsid w:val="006E5EB2"/>
    <w:rsid w:val="006F4218"/>
    <w:rsid w:val="00734839"/>
    <w:rsid w:val="00737480"/>
    <w:rsid w:val="0079248B"/>
    <w:rsid w:val="007A10EF"/>
    <w:rsid w:val="007A252B"/>
    <w:rsid w:val="007A46C1"/>
    <w:rsid w:val="007A4B62"/>
    <w:rsid w:val="007D1AB5"/>
    <w:rsid w:val="007D39A0"/>
    <w:rsid w:val="00802B57"/>
    <w:rsid w:val="00822BBB"/>
    <w:rsid w:val="00824A76"/>
    <w:rsid w:val="00827C5E"/>
    <w:rsid w:val="008310B6"/>
    <w:rsid w:val="00857B5B"/>
    <w:rsid w:val="00860464"/>
    <w:rsid w:val="0086200B"/>
    <w:rsid w:val="0087468A"/>
    <w:rsid w:val="008965E3"/>
    <w:rsid w:val="008A5A67"/>
    <w:rsid w:val="008B2CB2"/>
    <w:rsid w:val="008B5AEF"/>
    <w:rsid w:val="008D24B6"/>
    <w:rsid w:val="008E10ED"/>
    <w:rsid w:val="008F4844"/>
    <w:rsid w:val="00900C98"/>
    <w:rsid w:val="00963EF5"/>
    <w:rsid w:val="0096677D"/>
    <w:rsid w:val="00967C5E"/>
    <w:rsid w:val="009B4D28"/>
    <w:rsid w:val="009C2A9F"/>
    <w:rsid w:val="009D1EEA"/>
    <w:rsid w:val="009D5C4D"/>
    <w:rsid w:val="009D61B1"/>
    <w:rsid w:val="009F354D"/>
    <w:rsid w:val="00A14865"/>
    <w:rsid w:val="00A17B71"/>
    <w:rsid w:val="00A76B58"/>
    <w:rsid w:val="00A845B4"/>
    <w:rsid w:val="00A846E9"/>
    <w:rsid w:val="00A96DE3"/>
    <w:rsid w:val="00AB1F55"/>
    <w:rsid w:val="00AB2A70"/>
    <w:rsid w:val="00AC6D17"/>
    <w:rsid w:val="00B029E9"/>
    <w:rsid w:val="00B64FC6"/>
    <w:rsid w:val="00B82FC4"/>
    <w:rsid w:val="00B902B3"/>
    <w:rsid w:val="00BA28E1"/>
    <w:rsid w:val="00BA7D01"/>
    <w:rsid w:val="00BB6DDC"/>
    <w:rsid w:val="00BC2809"/>
    <w:rsid w:val="00BE5CAC"/>
    <w:rsid w:val="00BE792F"/>
    <w:rsid w:val="00BF066D"/>
    <w:rsid w:val="00C05597"/>
    <w:rsid w:val="00C104AC"/>
    <w:rsid w:val="00C35BCB"/>
    <w:rsid w:val="00C460EE"/>
    <w:rsid w:val="00C53BD8"/>
    <w:rsid w:val="00C63F0B"/>
    <w:rsid w:val="00C65C4C"/>
    <w:rsid w:val="00CA23D0"/>
    <w:rsid w:val="00CB7EA2"/>
    <w:rsid w:val="00CE6C27"/>
    <w:rsid w:val="00CF62A0"/>
    <w:rsid w:val="00D27850"/>
    <w:rsid w:val="00D34F76"/>
    <w:rsid w:val="00D366A7"/>
    <w:rsid w:val="00D44D5C"/>
    <w:rsid w:val="00D62C70"/>
    <w:rsid w:val="00D7099D"/>
    <w:rsid w:val="00DB16FF"/>
    <w:rsid w:val="00DC6C5D"/>
    <w:rsid w:val="00DD251B"/>
    <w:rsid w:val="00DF3DBC"/>
    <w:rsid w:val="00DF480F"/>
    <w:rsid w:val="00E1334F"/>
    <w:rsid w:val="00E213D8"/>
    <w:rsid w:val="00E419A2"/>
    <w:rsid w:val="00E54D1B"/>
    <w:rsid w:val="00E57C5E"/>
    <w:rsid w:val="00E804B3"/>
    <w:rsid w:val="00EA0224"/>
    <w:rsid w:val="00F0528C"/>
    <w:rsid w:val="00F30D9F"/>
    <w:rsid w:val="00F50C92"/>
    <w:rsid w:val="00F5571B"/>
    <w:rsid w:val="00F7027A"/>
    <w:rsid w:val="00F742BC"/>
    <w:rsid w:val="00FA30AD"/>
    <w:rsid w:val="00FC29F7"/>
    <w:rsid w:val="00FD491D"/>
    <w:rsid w:val="00FE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C4D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4218"/>
    <w:pPr>
      <w:keepNext/>
      <w:spacing w:after="0" w:line="360" w:lineRule="auto"/>
      <w:jc w:val="center"/>
      <w:outlineLvl w:val="1"/>
    </w:pPr>
    <w:rPr>
      <w:rFonts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218"/>
    <w:pPr>
      <w:keepNext/>
      <w:spacing w:after="0" w:line="240" w:lineRule="auto"/>
      <w:jc w:val="center"/>
      <w:outlineLvl w:val="2"/>
    </w:pPr>
    <w:rPr>
      <w:rFonts w:cs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F4218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F4218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827C5E"/>
    <w:pPr>
      <w:ind w:left="720"/>
    </w:pPr>
  </w:style>
  <w:style w:type="character" w:customStyle="1" w:styleId="BalloonTextChar">
    <w:name w:val="Balloon Text Char"/>
    <w:uiPriority w:val="99"/>
    <w:semiHidden/>
    <w:locked/>
    <w:rsid w:val="006F42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1"/>
    <w:uiPriority w:val="99"/>
    <w:semiHidden/>
    <w:rsid w:val="006F4218"/>
    <w:pPr>
      <w:spacing w:after="0" w:line="240" w:lineRule="auto"/>
    </w:pPr>
    <w:rPr>
      <w:rFonts w:cs="Times New Roman"/>
      <w:sz w:val="2"/>
      <w:szCs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9F354D"/>
    <w:rPr>
      <w:rFonts w:ascii="Times New Roman" w:hAnsi="Times New Roman" w:cs="Times New Roman"/>
      <w:sz w:val="2"/>
      <w:szCs w:val="2"/>
    </w:rPr>
  </w:style>
  <w:style w:type="paragraph" w:customStyle="1" w:styleId="ConsPlusNormal">
    <w:name w:val="ConsPlusNormal"/>
    <w:uiPriority w:val="99"/>
    <w:rsid w:val="006F421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F421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Postan">
    <w:name w:val="Postan"/>
    <w:basedOn w:val="Normal"/>
    <w:uiPriority w:val="99"/>
    <w:rsid w:val="006F4218"/>
    <w:pPr>
      <w:spacing w:after="0" w:line="240" w:lineRule="auto"/>
      <w:jc w:val="center"/>
    </w:pPr>
    <w:rPr>
      <w:sz w:val="28"/>
      <w:szCs w:val="28"/>
    </w:rPr>
  </w:style>
  <w:style w:type="paragraph" w:customStyle="1" w:styleId="a">
    <w:name w:val="Знак Знак Знак Знак Знак Знак Знак"/>
    <w:basedOn w:val="Normal"/>
    <w:uiPriority w:val="99"/>
    <w:rsid w:val="006F4218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0">
    <w:name w:val="Знак Знак Знак"/>
    <w:basedOn w:val="Normal"/>
    <w:uiPriority w:val="99"/>
    <w:rsid w:val="006F4218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98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7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179</Words>
  <Characters>1024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Администрация</cp:lastModifiedBy>
  <cp:revision>6</cp:revision>
  <cp:lastPrinted>2025-03-25T06:16:00Z</cp:lastPrinted>
  <dcterms:created xsi:type="dcterms:W3CDTF">2025-03-09T06:52:00Z</dcterms:created>
  <dcterms:modified xsi:type="dcterms:W3CDTF">2025-03-25T06:17:00Z</dcterms:modified>
</cp:coreProperties>
</file>