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78B" w:rsidRPr="004761DD" w:rsidRDefault="0082178B" w:rsidP="00021AA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>Протокол №1</w:t>
      </w:r>
    </w:p>
    <w:p w:rsidR="0082178B" w:rsidRPr="004761DD" w:rsidRDefault="0082178B" w:rsidP="00021AA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>Заседания комиссии по правилам землепользования и застройки муниципального образования «</w:t>
      </w:r>
      <w:r>
        <w:rPr>
          <w:rFonts w:ascii="Times New Roman" w:hAnsi="Times New Roman" w:cs="Times New Roman"/>
          <w:b/>
          <w:bCs/>
          <w:sz w:val="28"/>
          <w:szCs w:val="28"/>
        </w:rPr>
        <w:t>Шилко-Заводское</w:t>
      </w:r>
      <w:r w:rsidRPr="004761D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2178B" w:rsidRPr="004761DD" w:rsidRDefault="0082178B" w:rsidP="00021A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178B" w:rsidRPr="004761DD" w:rsidRDefault="0082178B" w:rsidP="00F729A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Шилкинский Завод                                                                           17.02</w:t>
      </w:r>
      <w:r w:rsidRPr="004761DD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761DD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82178B" w:rsidRDefault="0082178B" w:rsidP="00021AA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178B" w:rsidRPr="004761DD" w:rsidRDefault="0082178B" w:rsidP="00021AA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17.02.2019г. в 14</w:t>
      </w:r>
      <w:r w:rsidRPr="004761DD">
        <w:rPr>
          <w:rFonts w:ascii="Times New Roman" w:hAnsi="Times New Roman" w:cs="Times New Roman"/>
          <w:sz w:val="28"/>
          <w:szCs w:val="28"/>
        </w:rPr>
        <w:t xml:space="preserve"> час. 00 мин. местного времени состоялось заседание комиссии по правилам землепользования и застройки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4761DD">
        <w:rPr>
          <w:rFonts w:ascii="Times New Roman" w:hAnsi="Times New Roman" w:cs="Times New Roman"/>
          <w:sz w:val="28"/>
          <w:szCs w:val="28"/>
        </w:rPr>
        <w:t xml:space="preserve">» в связи с поступившим предложением от Главы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4761DD">
        <w:rPr>
          <w:rFonts w:ascii="Times New Roman" w:hAnsi="Times New Roman" w:cs="Times New Roman"/>
          <w:sz w:val="28"/>
          <w:szCs w:val="28"/>
        </w:rPr>
        <w:t xml:space="preserve"> 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4761DD">
        <w:rPr>
          <w:rFonts w:ascii="Times New Roman" w:hAnsi="Times New Roman" w:cs="Times New Roman"/>
          <w:sz w:val="28"/>
          <w:szCs w:val="28"/>
        </w:rPr>
        <w:t xml:space="preserve">» о внесении изменений в Правила землепользования и застройки. </w:t>
      </w:r>
    </w:p>
    <w:p w:rsidR="0082178B" w:rsidRPr="00D66F75" w:rsidRDefault="0082178B" w:rsidP="00021A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66F75">
        <w:rPr>
          <w:rFonts w:ascii="Times New Roman" w:hAnsi="Times New Roman" w:cs="Times New Roman"/>
          <w:b/>
          <w:bCs/>
          <w:sz w:val="28"/>
          <w:szCs w:val="28"/>
        </w:rPr>
        <w:t>Комиссия в составе:</w:t>
      </w:r>
    </w:p>
    <w:p w:rsidR="0082178B" w:rsidRPr="00154A91" w:rsidRDefault="0082178B" w:rsidP="00021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54A91">
        <w:rPr>
          <w:rFonts w:ascii="Times New Roman" w:hAnsi="Times New Roman" w:cs="Times New Roman"/>
          <w:sz w:val="28"/>
          <w:szCs w:val="28"/>
          <w:u w:val="single"/>
          <w:lang w:eastAsia="ru-RU"/>
        </w:rPr>
        <w:t>Председатель комиссии:</w:t>
      </w:r>
    </w:p>
    <w:p w:rsidR="0082178B" w:rsidRPr="00D66F75" w:rsidRDefault="0082178B" w:rsidP="00021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Астафьев Андрей Борисович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 xml:space="preserve"> – глава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82178B" w:rsidRPr="00154A91" w:rsidRDefault="0082178B" w:rsidP="00021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54A91">
        <w:rPr>
          <w:rFonts w:ascii="Times New Roman" w:hAnsi="Times New Roman" w:cs="Times New Roman"/>
          <w:sz w:val="28"/>
          <w:szCs w:val="28"/>
          <w:u w:val="single"/>
          <w:lang w:eastAsia="ru-RU"/>
        </w:rPr>
        <w:t>Заместитель председателя комиссии:</w:t>
      </w:r>
    </w:p>
    <w:p w:rsidR="0082178B" w:rsidRPr="00D66F75" w:rsidRDefault="0082178B" w:rsidP="00021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Дутова Ирина Алексеевна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ведущий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специалист администрации 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82178B" w:rsidRPr="00154A91" w:rsidRDefault="0082178B" w:rsidP="00021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54A91">
        <w:rPr>
          <w:rFonts w:ascii="Times New Roman" w:hAnsi="Times New Roman" w:cs="Times New Roman"/>
          <w:sz w:val="28"/>
          <w:szCs w:val="28"/>
          <w:u w:val="single"/>
          <w:lang w:eastAsia="ru-RU"/>
        </w:rPr>
        <w:t>Секретарь комиссии:</w:t>
      </w:r>
    </w:p>
    <w:p w:rsidR="0082178B" w:rsidRPr="00D66F75" w:rsidRDefault="0082178B" w:rsidP="00021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Кургузова Марина Витальевна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eastAsia="ru-RU"/>
        </w:rPr>
        <w:t>младший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 xml:space="preserve"> специалист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82178B" w:rsidRPr="00154A91" w:rsidRDefault="0082178B" w:rsidP="00021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54A91">
        <w:rPr>
          <w:rFonts w:ascii="Times New Roman" w:hAnsi="Times New Roman" w:cs="Times New Roman"/>
          <w:sz w:val="28"/>
          <w:szCs w:val="28"/>
          <w:u w:val="single"/>
          <w:lang w:eastAsia="ru-RU"/>
        </w:rPr>
        <w:t>Члены комиссии:</w:t>
      </w:r>
    </w:p>
    <w:p w:rsidR="0082178B" w:rsidRDefault="0082178B" w:rsidP="007C1BE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Вагина Анна Ивановна – депутат Совета</w:t>
      </w:r>
      <w:r w:rsidRPr="007C1B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2178B" w:rsidRPr="00054A0D" w:rsidRDefault="0082178B" w:rsidP="00021A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A0D">
        <w:rPr>
          <w:rFonts w:ascii="Times New Roman" w:hAnsi="Times New Roman" w:cs="Times New Roman"/>
          <w:sz w:val="28"/>
          <w:szCs w:val="28"/>
        </w:rPr>
        <w:t>На повестке дня рассматривается вопрос:</w:t>
      </w:r>
    </w:p>
    <w:p w:rsidR="0082178B" w:rsidRPr="00054A0D" w:rsidRDefault="0082178B" w:rsidP="00021AA4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A0D">
        <w:rPr>
          <w:rFonts w:ascii="Times New Roman" w:hAnsi="Times New Roman" w:cs="Times New Roman"/>
          <w:sz w:val="28"/>
          <w:szCs w:val="28"/>
        </w:rPr>
        <w:t>- во исполнение Контрольной карты, об устранении нарушений законодательства о градостроительной деятельности, привести Правила землепользования и застройки 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054A0D">
        <w:rPr>
          <w:rFonts w:ascii="Times New Roman" w:hAnsi="Times New Roman" w:cs="Times New Roman"/>
          <w:sz w:val="28"/>
          <w:szCs w:val="28"/>
        </w:rPr>
        <w:t>» в соответствие с Градостроительным кодексом Российской Федерации.</w:t>
      </w:r>
    </w:p>
    <w:p w:rsidR="0082178B" w:rsidRPr="004761DD" w:rsidRDefault="0082178B" w:rsidP="00021AA4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178B" w:rsidRPr="004761DD" w:rsidRDefault="0082178B" w:rsidP="00021AA4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61DD">
        <w:rPr>
          <w:rFonts w:ascii="Times New Roman" w:hAnsi="Times New Roman" w:cs="Times New Roman"/>
          <w:sz w:val="28"/>
          <w:szCs w:val="28"/>
          <w:lang w:eastAsia="ru-RU"/>
        </w:rPr>
        <w:t>Данный вопрос принят единогласно, без замечаний и предложений.</w:t>
      </w:r>
    </w:p>
    <w:p w:rsidR="0082178B" w:rsidRPr="004761DD" w:rsidRDefault="0082178B" w:rsidP="00021AA4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61DD">
        <w:rPr>
          <w:rFonts w:ascii="Times New Roman" w:hAnsi="Times New Roman" w:cs="Times New Roman"/>
          <w:sz w:val="28"/>
          <w:szCs w:val="28"/>
          <w:lang w:eastAsia="ru-RU"/>
        </w:rPr>
        <w:t xml:space="preserve">На основании проведенного заседания подготовить заключение и передать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сельского</w:t>
      </w:r>
      <w:r w:rsidRPr="004761DD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4761DD">
        <w:rPr>
          <w:rFonts w:ascii="Times New Roman" w:hAnsi="Times New Roman" w:cs="Times New Roman"/>
          <w:sz w:val="28"/>
          <w:szCs w:val="28"/>
          <w:lang w:eastAsia="ru-RU"/>
        </w:rPr>
        <w:t>», для подготовки соответствующей документации по внесению изменений в правила землепользования и застройки муниципального образования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4761DD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82178B" w:rsidRPr="00D66F75" w:rsidRDefault="0082178B" w:rsidP="00021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0A0"/>
      </w:tblPr>
      <w:tblGrid>
        <w:gridCol w:w="6912"/>
        <w:gridCol w:w="2659"/>
      </w:tblGrid>
      <w:tr w:rsidR="0082178B" w:rsidRPr="00154A91">
        <w:tc>
          <w:tcPr>
            <w:tcW w:w="6912" w:type="dxa"/>
          </w:tcPr>
          <w:p w:rsidR="0082178B" w:rsidRPr="00154A91" w:rsidRDefault="0082178B" w:rsidP="00021A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комиссии </w:t>
            </w:r>
          </w:p>
          <w:p w:rsidR="0082178B" w:rsidRPr="00154A91" w:rsidRDefault="0082178B" w:rsidP="00021A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Заместитель председателя комиссии </w:t>
            </w:r>
          </w:p>
          <w:p w:rsidR="0082178B" w:rsidRPr="00154A91" w:rsidRDefault="0082178B" w:rsidP="00021A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  <w:p w:rsidR="0082178B" w:rsidRDefault="0082178B" w:rsidP="00021A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Депутаты Совета сельского поселения</w:t>
            </w: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2178B" w:rsidRDefault="0082178B" w:rsidP="00021A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Шилко-Заводское»</w:t>
            </w:r>
          </w:p>
          <w:p w:rsidR="0082178B" w:rsidRPr="007F05C6" w:rsidRDefault="0082178B" w:rsidP="00021A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59" w:type="dxa"/>
          </w:tcPr>
          <w:p w:rsidR="0082178B" w:rsidRPr="00154A91" w:rsidRDefault="0082178B" w:rsidP="00021A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А.Б.Астафьев</w:t>
            </w:r>
          </w:p>
          <w:p w:rsidR="0082178B" w:rsidRPr="00154A91" w:rsidRDefault="0082178B" w:rsidP="00021A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И.А.Дутова</w:t>
            </w:r>
          </w:p>
          <w:p w:rsidR="0082178B" w:rsidRPr="00154A91" w:rsidRDefault="0082178B" w:rsidP="00021A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2178B" w:rsidRDefault="0082178B" w:rsidP="00676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А.И.Вагина</w:t>
            </w:r>
          </w:p>
          <w:p w:rsidR="0082178B" w:rsidRPr="00D66F75" w:rsidRDefault="0082178B" w:rsidP="00676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2178B" w:rsidRPr="00154A91" w:rsidRDefault="0082178B" w:rsidP="00021A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2178B" w:rsidRPr="00154A91" w:rsidRDefault="0082178B" w:rsidP="00021AA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82178B" w:rsidRDefault="0082178B" w:rsidP="00021AA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82178B" w:rsidSect="00DD3F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2178B" w:rsidRPr="004761DD" w:rsidRDefault="0082178B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>Заключение №1</w:t>
      </w:r>
    </w:p>
    <w:p w:rsidR="0082178B" w:rsidRPr="00702D9F" w:rsidRDefault="0082178B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 xml:space="preserve">Заседания комиссии по правилам землепользования и застройки муниципального образования </w:t>
      </w:r>
      <w:r w:rsidRPr="00702D9F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Шилко-Заводское</w:t>
      </w:r>
      <w:r w:rsidRPr="00702D9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2178B" w:rsidRPr="004761DD" w:rsidRDefault="0082178B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2178B" w:rsidRPr="004761DD" w:rsidRDefault="0082178B" w:rsidP="001144ED">
      <w:pPr>
        <w:shd w:val="clear" w:color="auto" w:fill="FFFFFF"/>
        <w:spacing w:after="96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Шилкинский Завод                                                                       17.02.2019г.       </w:t>
      </w:r>
    </w:p>
    <w:p w:rsidR="0082178B" w:rsidRPr="004761DD" w:rsidRDefault="0082178B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2178B" w:rsidRPr="004761DD" w:rsidRDefault="0082178B" w:rsidP="00724BD2">
      <w:pPr>
        <w:shd w:val="clear" w:color="auto" w:fill="FFFFFF"/>
        <w:spacing w:after="96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1DD">
        <w:rPr>
          <w:rFonts w:ascii="Times New Roman" w:hAnsi="Times New Roman" w:cs="Times New Roman"/>
          <w:sz w:val="28"/>
          <w:szCs w:val="28"/>
        </w:rPr>
        <w:t xml:space="preserve">По итогам проведения заседания Комиссии по землепользованию и застройке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4761DD">
        <w:rPr>
          <w:rFonts w:ascii="Times New Roman" w:hAnsi="Times New Roman" w:cs="Times New Roman"/>
          <w:sz w:val="28"/>
          <w:szCs w:val="28"/>
        </w:rPr>
        <w:t xml:space="preserve">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4761DD">
        <w:rPr>
          <w:rFonts w:ascii="Times New Roman" w:hAnsi="Times New Roman" w:cs="Times New Roman"/>
          <w:sz w:val="28"/>
          <w:szCs w:val="28"/>
        </w:rPr>
        <w:t>» с учетом Протокола №1 (прилагается):</w:t>
      </w:r>
    </w:p>
    <w:p w:rsidR="0082178B" w:rsidRPr="004761DD" w:rsidRDefault="0082178B" w:rsidP="00C27C0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 xml:space="preserve">Комиссией принято решение рекомендовать разработать проект о внесении изменений в Правила землепользования и застройки муниципального образования </w:t>
      </w:r>
      <w:r w:rsidRPr="00702D9F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Шилко-Заводское</w:t>
      </w:r>
      <w:r w:rsidRPr="004761DD">
        <w:rPr>
          <w:rFonts w:ascii="Times New Roman" w:hAnsi="Times New Roman" w:cs="Times New Roman"/>
          <w:b/>
          <w:bCs/>
          <w:sz w:val="28"/>
          <w:szCs w:val="28"/>
        </w:rPr>
        <w:t>» с организацией процедур публичных слушаний по следующим предложениям:</w:t>
      </w:r>
    </w:p>
    <w:p w:rsidR="0082178B" w:rsidRPr="004761DD" w:rsidRDefault="0082178B" w:rsidP="00724B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178B" w:rsidRDefault="0082178B" w:rsidP="00C27C04">
      <w:pPr>
        <w:tabs>
          <w:tab w:val="left" w:pos="3465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761DD">
        <w:rPr>
          <w:rFonts w:ascii="Times New Roman" w:hAnsi="Times New Roman" w:cs="Times New Roman"/>
          <w:sz w:val="28"/>
          <w:szCs w:val="28"/>
        </w:rPr>
        <w:t xml:space="preserve">- </w:t>
      </w:r>
      <w:r w:rsidRPr="00054A0D">
        <w:rPr>
          <w:rFonts w:ascii="Times New Roman" w:hAnsi="Times New Roman" w:cs="Times New Roman"/>
          <w:sz w:val="28"/>
          <w:szCs w:val="28"/>
        </w:rPr>
        <w:t>во исполнение Контрольной карты, об устранении нарушений законодательства о градостроительной деятельности, привести Правила землепользования и застройки 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054A0D">
        <w:rPr>
          <w:rFonts w:ascii="Times New Roman" w:hAnsi="Times New Roman" w:cs="Times New Roman"/>
          <w:sz w:val="28"/>
          <w:szCs w:val="28"/>
        </w:rPr>
        <w:t>» в соответствие с Градостроительным кодексом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178B" w:rsidRPr="004761DD" w:rsidRDefault="0082178B" w:rsidP="00C27C04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178B" w:rsidRPr="004761DD" w:rsidRDefault="0082178B" w:rsidP="00724BD2">
      <w:pPr>
        <w:tabs>
          <w:tab w:val="left" w:pos="3465"/>
        </w:tabs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178B" w:rsidRPr="00E65EB4" w:rsidRDefault="0082178B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5EB4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  комиссии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</w:t>
      </w:r>
      <w:r w:rsidRPr="00E65EB4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А.Б.Астафьев</w:t>
      </w:r>
    </w:p>
    <w:p w:rsidR="0082178B" w:rsidRPr="004761DD" w:rsidRDefault="0082178B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2178B" w:rsidRDefault="0082178B"/>
    <w:sectPr w:rsidR="0082178B" w:rsidSect="00DD3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A2095"/>
    <w:multiLevelType w:val="hybridMultilevel"/>
    <w:tmpl w:val="1FB4B4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97C6472"/>
    <w:multiLevelType w:val="hybridMultilevel"/>
    <w:tmpl w:val="5814880C"/>
    <w:lvl w:ilvl="0" w:tplc="7C5692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716F"/>
    <w:rsid w:val="00021AA4"/>
    <w:rsid w:val="00054A0D"/>
    <w:rsid w:val="001144ED"/>
    <w:rsid w:val="00121A96"/>
    <w:rsid w:val="00154A91"/>
    <w:rsid w:val="00192B9E"/>
    <w:rsid w:val="001E5F36"/>
    <w:rsid w:val="00241BB8"/>
    <w:rsid w:val="002E0566"/>
    <w:rsid w:val="00333E7E"/>
    <w:rsid w:val="00360F35"/>
    <w:rsid w:val="003A1598"/>
    <w:rsid w:val="003B39C0"/>
    <w:rsid w:val="003D7DD7"/>
    <w:rsid w:val="003F7587"/>
    <w:rsid w:val="004156C1"/>
    <w:rsid w:val="00454F77"/>
    <w:rsid w:val="004761DD"/>
    <w:rsid w:val="00493EA2"/>
    <w:rsid w:val="004C01A9"/>
    <w:rsid w:val="004C7A50"/>
    <w:rsid w:val="004F61E7"/>
    <w:rsid w:val="00591781"/>
    <w:rsid w:val="00636899"/>
    <w:rsid w:val="0067643E"/>
    <w:rsid w:val="00702D9F"/>
    <w:rsid w:val="00724BD2"/>
    <w:rsid w:val="0078481C"/>
    <w:rsid w:val="007970EE"/>
    <w:rsid w:val="007C1BE5"/>
    <w:rsid w:val="007F05C6"/>
    <w:rsid w:val="007F714B"/>
    <w:rsid w:val="0082178B"/>
    <w:rsid w:val="00910114"/>
    <w:rsid w:val="00917941"/>
    <w:rsid w:val="009831FF"/>
    <w:rsid w:val="00985C12"/>
    <w:rsid w:val="00A53FBA"/>
    <w:rsid w:val="00AA2953"/>
    <w:rsid w:val="00AF569C"/>
    <w:rsid w:val="00B15041"/>
    <w:rsid w:val="00B7693E"/>
    <w:rsid w:val="00B91C1A"/>
    <w:rsid w:val="00C27C04"/>
    <w:rsid w:val="00C54638"/>
    <w:rsid w:val="00C83CC0"/>
    <w:rsid w:val="00D613E0"/>
    <w:rsid w:val="00D66F75"/>
    <w:rsid w:val="00D81422"/>
    <w:rsid w:val="00D92E0F"/>
    <w:rsid w:val="00DB09E3"/>
    <w:rsid w:val="00DD3F0F"/>
    <w:rsid w:val="00DE4229"/>
    <w:rsid w:val="00E21004"/>
    <w:rsid w:val="00E65EB4"/>
    <w:rsid w:val="00EF4BB3"/>
    <w:rsid w:val="00F1696D"/>
    <w:rsid w:val="00F729A7"/>
    <w:rsid w:val="00F7716F"/>
    <w:rsid w:val="00F9298D"/>
    <w:rsid w:val="00FD1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BD2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24BD2"/>
    <w:pPr>
      <w:spacing w:after="0" w:line="240" w:lineRule="auto"/>
    </w:pPr>
    <w:rPr>
      <w:rFonts w:ascii="Segoe UI" w:hAnsi="Segoe UI" w:cs="Segoe UI"/>
      <w:sz w:val="18"/>
      <w:szCs w:val="18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24BD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99"/>
    <w:locked/>
    <w:rsid w:val="00154A91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274</TotalTime>
  <Pages>2</Pages>
  <Words>412</Words>
  <Characters>2351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Бубнова</dc:creator>
  <cp:keywords/>
  <dc:description/>
  <cp:lastModifiedBy>Администрация</cp:lastModifiedBy>
  <cp:revision>24</cp:revision>
  <cp:lastPrinted>2019-01-23T08:05:00Z</cp:lastPrinted>
  <dcterms:created xsi:type="dcterms:W3CDTF">2017-02-06T02:24:00Z</dcterms:created>
  <dcterms:modified xsi:type="dcterms:W3CDTF">2019-04-24T06:30:00Z</dcterms:modified>
</cp:coreProperties>
</file>