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836" w:rsidRDefault="00E70836" w:rsidP="005A57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70836" w:rsidRDefault="00E70836" w:rsidP="005A57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E70836" w:rsidRPr="005A57D5" w:rsidRDefault="00E70836" w:rsidP="005A57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57D5">
        <w:rPr>
          <w:rFonts w:ascii="Times New Roman" w:hAnsi="Times New Roman" w:cs="Times New Roman"/>
          <w:b/>
          <w:bCs/>
          <w:sz w:val="28"/>
          <w:szCs w:val="28"/>
        </w:rPr>
        <w:t>СОВЕТ  СЕЛЬСКОГО  ПОСЕЛЕНИЯ 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5A57D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70836" w:rsidRPr="005A57D5" w:rsidRDefault="00E70836" w:rsidP="005A5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0836" w:rsidRPr="005A57D5" w:rsidRDefault="00E70836" w:rsidP="005A5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57D5">
        <w:rPr>
          <w:rFonts w:ascii="Times New Roman" w:hAnsi="Times New Roman" w:cs="Times New Roman"/>
          <w:sz w:val="28"/>
          <w:szCs w:val="28"/>
        </w:rPr>
        <w:t>РЕШЕНИЕ</w:t>
      </w:r>
    </w:p>
    <w:p w:rsidR="00E70836" w:rsidRPr="005A57D5" w:rsidRDefault="00E70836" w:rsidP="005A5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836" w:rsidRPr="005A57D5" w:rsidRDefault="00E70836" w:rsidP="005A5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сессия, 6</w:t>
      </w:r>
      <w:r w:rsidRPr="005A57D5">
        <w:rPr>
          <w:rFonts w:ascii="Times New Roman" w:hAnsi="Times New Roman" w:cs="Times New Roman"/>
          <w:sz w:val="28"/>
          <w:szCs w:val="28"/>
        </w:rPr>
        <w:t>-созыва</w:t>
      </w:r>
    </w:p>
    <w:p w:rsidR="00E70836" w:rsidRPr="005A57D5" w:rsidRDefault="00E70836" w:rsidP="005A5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             2026 </w:t>
      </w:r>
      <w:r w:rsidRPr="005A57D5">
        <w:rPr>
          <w:rFonts w:ascii="Times New Roman" w:hAnsi="Times New Roman" w:cs="Times New Roman"/>
          <w:sz w:val="28"/>
          <w:szCs w:val="28"/>
        </w:rPr>
        <w:t xml:space="preserve">года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</w:t>
      </w:r>
    </w:p>
    <w:p w:rsidR="00E70836" w:rsidRPr="005A57D5" w:rsidRDefault="00E70836" w:rsidP="005A57D5">
      <w:pPr>
        <w:spacing w:after="0" w:line="240" w:lineRule="auto"/>
        <w:rPr>
          <w:rFonts w:ascii="Times New Roman" w:hAnsi="Times New Roman" w:cs="Times New Roman"/>
        </w:rPr>
      </w:pPr>
    </w:p>
    <w:p w:rsidR="00E70836" w:rsidRDefault="00E70836" w:rsidP="005A5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57D5">
        <w:rPr>
          <w:rFonts w:ascii="Times New Roman" w:hAnsi="Times New Roman" w:cs="Times New Roman"/>
          <w:sz w:val="28"/>
          <w:szCs w:val="28"/>
        </w:rPr>
        <w:t xml:space="preserve">село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Шилкинский Завод</w:t>
      </w:r>
    </w:p>
    <w:p w:rsidR="00E70836" w:rsidRPr="005A57D5" w:rsidRDefault="00E70836" w:rsidP="005A5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0836" w:rsidRPr="000D7443" w:rsidRDefault="00E70836" w:rsidP="005A57D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0D744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Генеральный план сельского поселения «Шилко-Заводское» муниципального района «Сретенский район» Забайкальского края</w:t>
      </w:r>
    </w:p>
    <w:p w:rsidR="00E70836" w:rsidRPr="005A57D5" w:rsidRDefault="00E70836" w:rsidP="005A57D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</w:p>
    <w:p w:rsidR="00E70836" w:rsidRPr="000D7443" w:rsidRDefault="00E70836" w:rsidP="003A3DD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3A3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A3DDC">
        <w:rPr>
          <w:sz w:val="28"/>
          <w:szCs w:val="28"/>
        </w:rPr>
        <w:t xml:space="preserve">  </w:t>
      </w:r>
      <w:r w:rsidRPr="000D7443">
        <w:rPr>
          <w:rFonts w:ascii="Times New Roman" w:hAnsi="Times New Roman" w:cs="Times New Roman"/>
          <w:sz w:val="28"/>
          <w:szCs w:val="28"/>
        </w:rPr>
        <w:t>В соответствии со статьями 24, 28 Градостроительного кодекса Российской Федерации, частью 18 Федерального закона от 18.12.2006 года № 232-ФЗ «О внесении изменений в Градостроительный кодекс Российской Федерации и отдельные законодательные акты Российской Федерации», статьёй 14 Федерального закона от 06.10.2003 года № 131-ФЗ «Об общих принципах организации местного самоуправления в Российской Федерации», Уставом сельского поселения «Шилко-Заводское</w:t>
      </w:r>
      <w:r>
        <w:rPr>
          <w:rFonts w:ascii="Times New Roman" w:hAnsi="Times New Roman" w:cs="Times New Roman"/>
          <w:sz w:val="28"/>
          <w:szCs w:val="28"/>
        </w:rPr>
        <w:t xml:space="preserve">», распоряжением </w:t>
      </w:r>
      <w:r w:rsidRPr="000D7443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«Шилко-Заводское» от 10.09</w:t>
      </w:r>
      <w:r w:rsidRPr="000D7443">
        <w:rPr>
          <w:rFonts w:ascii="Times New Roman" w:hAnsi="Times New Roman" w:cs="Times New Roman"/>
          <w:sz w:val="28"/>
          <w:szCs w:val="28"/>
        </w:rPr>
        <w:t>.2026 года</w:t>
      </w:r>
      <w:r>
        <w:rPr>
          <w:rFonts w:ascii="Times New Roman" w:hAnsi="Times New Roman" w:cs="Times New Roman"/>
          <w:sz w:val="28"/>
          <w:szCs w:val="28"/>
        </w:rPr>
        <w:t xml:space="preserve"> № 16а</w:t>
      </w:r>
      <w:r w:rsidRPr="000D7443">
        <w:rPr>
          <w:rFonts w:ascii="Times New Roman" w:hAnsi="Times New Roman" w:cs="Times New Roman"/>
          <w:sz w:val="28"/>
          <w:szCs w:val="28"/>
        </w:rPr>
        <w:t xml:space="preserve"> «О подготовке предложений по внесению изменений и подготовке проекта о внесении изменений в Генеральный план сельского поселения «Шилко-Заводское» муниципального района «Сретенский район» Забайкальского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7443">
        <w:rPr>
          <w:rFonts w:ascii="Times New Roman" w:hAnsi="Times New Roman" w:cs="Times New Roman"/>
          <w:sz w:val="28"/>
          <w:szCs w:val="28"/>
        </w:rPr>
        <w:t xml:space="preserve">, с учетом протокола публичных слушаний по проекту о внесении изменений в генеральный план сельского поселения «Шилко-Заводское» муниципального района «Сретенский район» Забайкальского края и заключения о результатах таких публичных слушаний Совет сельского поселения «Шилко-Заводское» </w:t>
      </w:r>
      <w:r w:rsidRPr="000D7443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0D744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70836" w:rsidRPr="000D7443" w:rsidRDefault="00E70836" w:rsidP="003A3D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443">
        <w:rPr>
          <w:rFonts w:ascii="Times New Roman" w:hAnsi="Times New Roman" w:cs="Times New Roman"/>
          <w:sz w:val="28"/>
          <w:szCs w:val="28"/>
        </w:rPr>
        <w:t>1. Утвердить изменения в генеральный план сельского поселения «Шилко-Заводское» муниципального района «Сретенский район» Забайкальского края, утверждённый решением Совета сельского поселения «Шилко-Заводское» от 07.07.2014 № 62, согласно приложения.</w:t>
      </w:r>
    </w:p>
    <w:p w:rsidR="00E70836" w:rsidRPr="000D7443" w:rsidRDefault="00E70836" w:rsidP="00B6048D">
      <w:pPr>
        <w:tabs>
          <w:tab w:val="num" w:pos="720"/>
        </w:tabs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D7443">
        <w:rPr>
          <w:rFonts w:ascii="Times New Roman" w:hAnsi="Times New Roman" w:cs="Times New Roman"/>
          <w:sz w:val="28"/>
          <w:szCs w:val="28"/>
        </w:rPr>
        <w:t xml:space="preserve">    2.    Настоящее решение опубликовать (обнародовать) на официальном сайте администрации сельского поселения «Шилко-Заводское» и информационных стендах сельского поселения «Шилко-Заводское».</w:t>
      </w:r>
    </w:p>
    <w:p w:rsidR="00E70836" w:rsidRPr="000D7443" w:rsidRDefault="00E70836" w:rsidP="00B6048D">
      <w:pPr>
        <w:tabs>
          <w:tab w:val="num" w:pos="720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D7443">
        <w:rPr>
          <w:rFonts w:ascii="Times New Roman" w:hAnsi="Times New Roman" w:cs="Times New Roman"/>
          <w:sz w:val="28"/>
          <w:szCs w:val="28"/>
        </w:rPr>
        <w:t>3.     Настоящее решение вступает в силу с момента опубликования.</w:t>
      </w:r>
    </w:p>
    <w:p w:rsidR="00E70836" w:rsidRPr="000D7443" w:rsidRDefault="00E70836" w:rsidP="00607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0836" w:rsidRPr="000D7443" w:rsidRDefault="00E70836" w:rsidP="003A3DD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70836" w:rsidRPr="000D7443" w:rsidRDefault="00E70836" w:rsidP="000D7443">
      <w:pPr>
        <w:pStyle w:val="NormalWeb"/>
        <w:shd w:val="clear" w:color="auto" w:fill="FFFFFF"/>
        <w:tabs>
          <w:tab w:val="left" w:pos="7260"/>
        </w:tabs>
        <w:spacing w:before="0" w:beforeAutospacing="0" w:after="0" w:afterAutospacing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0D7443">
        <w:rPr>
          <w:rFonts w:ascii="Times New Roman" w:hAnsi="Times New Roman" w:cs="Times New Roman"/>
          <w:sz w:val="28"/>
          <w:szCs w:val="28"/>
        </w:rPr>
        <w:t xml:space="preserve">ВРИО главы сельского </w:t>
      </w:r>
      <w:r w:rsidRPr="000D7443">
        <w:rPr>
          <w:rFonts w:ascii="Times New Roman" w:hAnsi="Times New Roman" w:cs="Times New Roman"/>
          <w:sz w:val="28"/>
          <w:szCs w:val="28"/>
        </w:rPr>
        <w:tab/>
      </w:r>
    </w:p>
    <w:p w:rsidR="00E70836" w:rsidRPr="000D7443" w:rsidRDefault="00E70836" w:rsidP="003A3DD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0D7443">
        <w:rPr>
          <w:rFonts w:ascii="Times New Roman" w:hAnsi="Times New Roman" w:cs="Times New Roman"/>
          <w:sz w:val="28"/>
          <w:szCs w:val="28"/>
        </w:rPr>
        <w:t>поселения «Шилко-Заводское»                                                  И.А.Дутова</w:t>
      </w:r>
    </w:p>
    <w:sectPr w:rsidR="00E70836" w:rsidRPr="000D7443" w:rsidSect="003A3D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E3834"/>
    <w:multiLevelType w:val="multilevel"/>
    <w:tmpl w:val="877402E8"/>
    <w:lvl w:ilvl="0">
      <w:start w:val="1"/>
      <w:numFmt w:val="decimal"/>
      <w:lvlText w:val="%1."/>
      <w:lvlJc w:val="left"/>
      <w:pPr>
        <w:ind w:left="13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7F0B2366"/>
    <w:multiLevelType w:val="hybridMultilevel"/>
    <w:tmpl w:val="E5CA3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4298"/>
    <w:rsid w:val="000D7443"/>
    <w:rsid w:val="001E1A8B"/>
    <w:rsid w:val="001E30E5"/>
    <w:rsid w:val="00214298"/>
    <w:rsid w:val="002E3AC6"/>
    <w:rsid w:val="00304C3A"/>
    <w:rsid w:val="00395469"/>
    <w:rsid w:val="003A3DDC"/>
    <w:rsid w:val="003F0270"/>
    <w:rsid w:val="00415FB8"/>
    <w:rsid w:val="004473ED"/>
    <w:rsid w:val="00504633"/>
    <w:rsid w:val="005A57D5"/>
    <w:rsid w:val="005F3C65"/>
    <w:rsid w:val="00607E31"/>
    <w:rsid w:val="006E565D"/>
    <w:rsid w:val="00774453"/>
    <w:rsid w:val="0079478A"/>
    <w:rsid w:val="00864ADA"/>
    <w:rsid w:val="008F5BCA"/>
    <w:rsid w:val="009A140F"/>
    <w:rsid w:val="00A91ECF"/>
    <w:rsid w:val="00A92EFE"/>
    <w:rsid w:val="00AD0206"/>
    <w:rsid w:val="00B2037D"/>
    <w:rsid w:val="00B6048D"/>
    <w:rsid w:val="00B83ABC"/>
    <w:rsid w:val="00DC2CF4"/>
    <w:rsid w:val="00E00652"/>
    <w:rsid w:val="00E70836"/>
    <w:rsid w:val="00F27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40F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14298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214298"/>
    <w:rPr>
      <w:color w:val="0000FF"/>
      <w:u w:val="single"/>
    </w:rPr>
  </w:style>
  <w:style w:type="character" w:customStyle="1" w:styleId="wmi-callto">
    <w:name w:val="wmi-callto"/>
    <w:basedOn w:val="DefaultParagraphFont"/>
    <w:uiPriority w:val="99"/>
    <w:rsid w:val="003F0270"/>
  </w:style>
  <w:style w:type="paragraph" w:styleId="ListParagraph">
    <w:name w:val="List Paragraph"/>
    <w:basedOn w:val="Normal"/>
    <w:uiPriority w:val="99"/>
    <w:qFormat/>
    <w:rsid w:val="00607E3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681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134</TotalTime>
  <Pages>1</Pages>
  <Words>301</Words>
  <Characters>1718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Администрация</cp:lastModifiedBy>
  <cp:revision>11</cp:revision>
  <cp:lastPrinted>2018-12-26T10:06:00Z</cp:lastPrinted>
  <dcterms:created xsi:type="dcterms:W3CDTF">2018-12-24T06:42:00Z</dcterms:created>
  <dcterms:modified xsi:type="dcterms:W3CDTF">2026-09-16T05:54:00Z</dcterms:modified>
</cp:coreProperties>
</file>