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03E" w:rsidRDefault="00C4603E" w:rsidP="00B457E4">
      <w:pPr>
        <w:tabs>
          <w:tab w:val="left" w:pos="9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СЕЛЬСКОГО ПОСЕЛЕНИЯ                            «ШИЛКО-ЗАВОДСКОЕ»</w:t>
      </w:r>
    </w:p>
    <w:p w:rsidR="00C4603E" w:rsidRDefault="00C4603E" w:rsidP="00B457E4">
      <w:pPr>
        <w:rPr>
          <w:b/>
          <w:bCs/>
          <w:sz w:val="28"/>
          <w:szCs w:val="28"/>
        </w:rPr>
      </w:pPr>
    </w:p>
    <w:p w:rsidR="00C4603E" w:rsidRDefault="00C4603E" w:rsidP="00B457E4">
      <w:pPr>
        <w:jc w:val="center"/>
        <w:rPr>
          <w:b/>
          <w:bCs/>
          <w:sz w:val="28"/>
          <w:szCs w:val="28"/>
        </w:rPr>
      </w:pPr>
    </w:p>
    <w:p w:rsidR="00C4603E" w:rsidRPr="00B457E4" w:rsidRDefault="00C4603E" w:rsidP="00B457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</w:t>
      </w:r>
      <w:r w:rsidRPr="00B457E4">
        <w:rPr>
          <w:b/>
          <w:bCs/>
          <w:sz w:val="32"/>
          <w:szCs w:val="32"/>
        </w:rPr>
        <w:t>НИЕ</w:t>
      </w:r>
    </w:p>
    <w:p w:rsidR="00C4603E" w:rsidRPr="004241E1" w:rsidRDefault="00C4603E" w:rsidP="00B457E4">
      <w:pPr>
        <w:jc w:val="center"/>
        <w:rPr>
          <w:sz w:val="28"/>
          <w:szCs w:val="28"/>
        </w:rPr>
      </w:pPr>
    </w:p>
    <w:p w:rsidR="00C4603E" w:rsidRPr="00680413" w:rsidRDefault="00C4603E" w:rsidP="00B457E4">
      <w:pPr>
        <w:rPr>
          <w:sz w:val="28"/>
          <w:szCs w:val="28"/>
          <w:u w:val="single"/>
          <w:vertAlign w:val="superscript"/>
        </w:rPr>
      </w:pPr>
      <w:r>
        <w:rPr>
          <w:sz w:val="28"/>
          <w:szCs w:val="28"/>
        </w:rPr>
        <w:t>от 10 сентября 2026</w:t>
      </w:r>
      <w:r w:rsidRPr="004241E1">
        <w:rPr>
          <w:sz w:val="28"/>
          <w:szCs w:val="28"/>
        </w:rPr>
        <w:t xml:space="preserve"> года                                           </w:t>
      </w:r>
      <w:r>
        <w:rPr>
          <w:sz w:val="28"/>
          <w:szCs w:val="28"/>
        </w:rPr>
        <w:t xml:space="preserve">                           </w:t>
      </w:r>
      <w:r w:rsidRPr="004241E1">
        <w:rPr>
          <w:sz w:val="28"/>
          <w:szCs w:val="28"/>
        </w:rPr>
        <w:t>№</w:t>
      </w:r>
      <w:r>
        <w:rPr>
          <w:sz w:val="28"/>
          <w:szCs w:val="28"/>
        </w:rPr>
        <w:t xml:space="preserve">  10    </w:t>
      </w:r>
      <w:r w:rsidRPr="004241E1">
        <w:rPr>
          <w:sz w:val="28"/>
          <w:szCs w:val="28"/>
        </w:rPr>
        <w:t xml:space="preserve">                                                   </w:t>
      </w:r>
    </w:p>
    <w:p w:rsidR="00C4603E" w:rsidRPr="004241E1" w:rsidRDefault="00C4603E" w:rsidP="00B457E4">
      <w:pPr>
        <w:jc w:val="center"/>
        <w:rPr>
          <w:sz w:val="28"/>
          <w:szCs w:val="28"/>
        </w:rPr>
      </w:pPr>
      <w:r w:rsidRPr="004241E1">
        <w:rPr>
          <w:sz w:val="28"/>
          <w:szCs w:val="28"/>
        </w:rPr>
        <w:t xml:space="preserve">село </w:t>
      </w:r>
      <w:r>
        <w:rPr>
          <w:sz w:val="28"/>
          <w:szCs w:val="28"/>
        </w:rPr>
        <w:t xml:space="preserve">Шилкинский Завод </w:t>
      </w:r>
    </w:p>
    <w:p w:rsidR="00C4603E" w:rsidRDefault="00C4603E" w:rsidP="0082706B">
      <w:pPr>
        <w:rPr>
          <w:b/>
          <w:bCs/>
          <w:sz w:val="20"/>
          <w:szCs w:val="20"/>
        </w:rPr>
      </w:pPr>
    </w:p>
    <w:p w:rsidR="00C4603E" w:rsidRDefault="00C4603E" w:rsidP="008270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публичных слушаний по проекту внесения изменений в Правила землепользования и застройки сельского поселения                     «Шилко-Заводское»</w:t>
      </w:r>
    </w:p>
    <w:p w:rsidR="00C4603E" w:rsidRPr="004A5568" w:rsidRDefault="00C4603E" w:rsidP="0082706B">
      <w:pPr>
        <w:jc w:val="center"/>
        <w:rPr>
          <w:b/>
          <w:bCs/>
          <w:sz w:val="28"/>
          <w:szCs w:val="28"/>
        </w:rPr>
      </w:pPr>
    </w:p>
    <w:p w:rsidR="00C4603E" w:rsidRDefault="00C4603E" w:rsidP="0082706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Рассмотрев представленный комиссией по правилам землепользования и застройки сельского поселения «Шилко-Заводское» проект внесения изменений в Правила землепользования и застройки сельского поселения «Шилко-Заводское»,  в соответствии со ст.33 Градостроительного кодекса РФ, Федерального Закона от 06.10.2003 № 131-ФЗ «Об общих принципах организации местного самоуправления», Уставом сельского поселения «Шилко-Заводское», Администрация</w:t>
      </w:r>
      <w:r w:rsidRPr="001A693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«Шилко-Заводское» постановляет:</w:t>
      </w:r>
    </w:p>
    <w:p w:rsidR="00C4603E" w:rsidRDefault="00C4603E" w:rsidP="008270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Объявить публичные слушания Проекта внесения изменений в Правила землепользования и застройки сельского поселения «Шилко-Заводское» с 11.09.2026 года по 12.10.2026 года.</w:t>
      </w:r>
    </w:p>
    <w:p w:rsidR="00C4603E" w:rsidRDefault="00C4603E" w:rsidP="008270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Публичные слушания по внесению изменений в Правила землепользования и застройки сельского поселения «Шилко-Заводское» назначить:</w:t>
      </w:r>
    </w:p>
    <w:p w:rsidR="00C4603E" w:rsidRDefault="00C4603E" w:rsidP="0082706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с. Шилкинский Завод, в 13.00 часов местного времени </w:t>
      </w:r>
      <w:r>
        <w:rPr>
          <w:sz w:val="28"/>
          <w:szCs w:val="28"/>
        </w:rPr>
        <w:t>12 октября</w:t>
      </w:r>
      <w:r>
        <w:rPr>
          <w:color w:val="000000"/>
          <w:sz w:val="28"/>
          <w:szCs w:val="28"/>
        </w:rPr>
        <w:t xml:space="preserve"> 2026 года. Место проведения публичных слушаний в здании Дома культуры с.Шилкинский Завод: Забайкальский край, Сретенский район, с. Шилкинский Завод, ул. Центральная, 3.</w:t>
      </w:r>
    </w:p>
    <w:p w:rsidR="00C4603E" w:rsidRDefault="00C4603E" w:rsidP="0082706B">
      <w:pPr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3. Прием замечаний и предложений заинтересованных лиц </w:t>
      </w:r>
      <w:r>
        <w:rPr>
          <w:sz w:val="28"/>
          <w:szCs w:val="28"/>
        </w:rPr>
        <w:t xml:space="preserve">по проекту изменений в Правила землепользования и застройки сельского поселения «Шилко-Заводское» с 11.09.2026 года по 12.10.2026 года места приема: в здании администрации по адресу: Забайкальский край, Сретенский район, с. </w:t>
      </w:r>
      <w:r>
        <w:rPr>
          <w:color w:val="000000"/>
          <w:sz w:val="28"/>
          <w:szCs w:val="28"/>
        </w:rPr>
        <w:t>Шилкинский Завод</w:t>
      </w:r>
      <w:r>
        <w:rPr>
          <w:sz w:val="28"/>
          <w:szCs w:val="28"/>
        </w:rPr>
        <w:t>, ул.  (понедельник-пятница с 08-00 до 17-00).</w:t>
      </w:r>
    </w:p>
    <w:p w:rsidR="00C4603E" w:rsidRDefault="00C4603E" w:rsidP="0065384A">
      <w:pPr>
        <w:jc w:val="both"/>
        <w:rPr>
          <w:rFonts w:eastAsia="Batang"/>
          <w:sz w:val="28"/>
          <w:szCs w:val="28"/>
        </w:rPr>
      </w:pPr>
      <w:r>
        <w:rPr>
          <w:sz w:val="28"/>
          <w:szCs w:val="28"/>
        </w:rPr>
        <w:t xml:space="preserve">      4. Обеспечить опубликование настоящего постановления </w:t>
      </w:r>
      <w:r>
        <w:rPr>
          <w:spacing w:val="7"/>
          <w:sz w:val="28"/>
          <w:szCs w:val="28"/>
        </w:rPr>
        <w:t xml:space="preserve">на официальном сайте администрации </w:t>
      </w:r>
      <w:hyperlink r:id="rId4" w:history="1">
        <w:r w:rsidRPr="00B8200D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hyperlink r:id="rId5" w:history="1">
          <w:r w:rsidRPr="00B8200D">
            <w:rPr>
              <w:rStyle w:val="Hyperlink"/>
              <w:b/>
              <w:bCs/>
              <w:sz w:val="28"/>
              <w:szCs w:val="28"/>
              <w:lang w:val="en-US"/>
            </w:rPr>
            <w:t>http</w:t>
          </w:r>
          <w:r w:rsidRPr="00B8200D">
            <w:rPr>
              <w:rStyle w:val="Hyperlink"/>
              <w:b/>
              <w:bCs/>
              <w:sz w:val="28"/>
              <w:szCs w:val="28"/>
            </w:rPr>
            <w:t>://шилкинский-завод.рф/</w:t>
          </w:r>
        </w:hyperlink>
      </w:hyperlink>
      <w:r>
        <w:t xml:space="preserve"> </w:t>
      </w:r>
      <w:r>
        <w:rPr>
          <w:rFonts w:eastAsia="Batang"/>
          <w:sz w:val="28"/>
          <w:szCs w:val="28"/>
        </w:rPr>
        <w:t>в информационной сети «Интернет». Обеспечить опубликование проекта внесения изменений в Правила землепользования и застройки сельского поселения «</w:t>
      </w:r>
      <w:r>
        <w:rPr>
          <w:sz w:val="28"/>
          <w:szCs w:val="28"/>
        </w:rPr>
        <w:t>Шилко-Заводское</w:t>
      </w:r>
      <w:r>
        <w:rPr>
          <w:rFonts w:eastAsia="Batang"/>
          <w:sz w:val="28"/>
          <w:szCs w:val="28"/>
        </w:rPr>
        <w:t xml:space="preserve">» на официальном сайте администрации </w:t>
      </w:r>
      <w:hyperlink r:id="rId6" w:history="1">
        <w:r w:rsidRPr="00B8200D">
          <w:rPr>
            <w:rStyle w:val="Hyperlink"/>
            <w:b/>
            <w:bCs/>
            <w:sz w:val="28"/>
            <w:szCs w:val="28"/>
            <w:lang w:val="en-US"/>
          </w:rPr>
          <w:t>http</w:t>
        </w:r>
        <w:r w:rsidRPr="00B8200D">
          <w:rPr>
            <w:rStyle w:val="Hyperlink"/>
            <w:b/>
            <w:bCs/>
            <w:sz w:val="28"/>
            <w:szCs w:val="28"/>
          </w:rPr>
          <w:t>://шилкинский-завод.рф/</w:t>
        </w:r>
      </w:hyperlink>
      <w:r>
        <w:rPr>
          <w:rFonts w:eastAsia="Batang"/>
          <w:sz w:val="28"/>
          <w:szCs w:val="28"/>
        </w:rPr>
        <w:t xml:space="preserve"> в  информационной сети «Интернет».</w:t>
      </w:r>
    </w:p>
    <w:p w:rsidR="00C4603E" w:rsidRDefault="00C4603E" w:rsidP="0065384A">
      <w:pPr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5. Контроль за выполнением настоящего постановления оставляю за собой.</w:t>
      </w:r>
    </w:p>
    <w:p w:rsidR="00C4603E" w:rsidRDefault="00C4603E" w:rsidP="0082706B">
      <w:pPr>
        <w:spacing w:line="240" w:lineRule="atLeast"/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ВРИО главы сельского </w:t>
      </w:r>
    </w:p>
    <w:p w:rsidR="00C4603E" w:rsidRPr="0082706B" w:rsidRDefault="00C4603E" w:rsidP="0082706B">
      <w:pPr>
        <w:spacing w:line="240" w:lineRule="atLeast"/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поселения «</w:t>
      </w:r>
      <w:r>
        <w:rPr>
          <w:sz w:val="28"/>
          <w:szCs w:val="28"/>
        </w:rPr>
        <w:t>Шилко-Заводское</w:t>
      </w:r>
      <w:r>
        <w:rPr>
          <w:rFonts w:eastAsia="Batang"/>
          <w:sz w:val="28"/>
          <w:szCs w:val="28"/>
        </w:rPr>
        <w:t xml:space="preserve">»                                                        И.А.Дутова </w:t>
      </w:r>
    </w:p>
    <w:sectPr w:rsidR="00C4603E" w:rsidRPr="0082706B" w:rsidSect="009500E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1527"/>
    <w:rsid w:val="00000AAA"/>
    <w:rsid w:val="00063F04"/>
    <w:rsid w:val="000F03EB"/>
    <w:rsid w:val="001A6937"/>
    <w:rsid w:val="002456E3"/>
    <w:rsid w:val="00271F02"/>
    <w:rsid w:val="002E68A4"/>
    <w:rsid w:val="00312B73"/>
    <w:rsid w:val="0036023D"/>
    <w:rsid w:val="004241E1"/>
    <w:rsid w:val="004A5568"/>
    <w:rsid w:val="00501FCC"/>
    <w:rsid w:val="0065384A"/>
    <w:rsid w:val="006669A7"/>
    <w:rsid w:val="00680413"/>
    <w:rsid w:val="006A7B74"/>
    <w:rsid w:val="0072036F"/>
    <w:rsid w:val="007B1DF8"/>
    <w:rsid w:val="0082706B"/>
    <w:rsid w:val="008B447B"/>
    <w:rsid w:val="009500E6"/>
    <w:rsid w:val="00A11DFF"/>
    <w:rsid w:val="00A52671"/>
    <w:rsid w:val="00B457E4"/>
    <w:rsid w:val="00B8167A"/>
    <w:rsid w:val="00B8200D"/>
    <w:rsid w:val="00BC1527"/>
    <w:rsid w:val="00BF11A7"/>
    <w:rsid w:val="00C3359F"/>
    <w:rsid w:val="00C4603E"/>
    <w:rsid w:val="00DB7D6C"/>
    <w:rsid w:val="00DE223B"/>
    <w:rsid w:val="00DE78CF"/>
    <w:rsid w:val="00E966CA"/>
    <w:rsid w:val="00EC1E64"/>
    <w:rsid w:val="00EC2EAB"/>
    <w:rsid w:val="00F74536"/>
    <w:rsid w:val="00FE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5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BC1527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BC1527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C1527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6;&#1080;&#1083;&#1082;&#1080;&#1085;&#1089;&#1082;&#1080;&#1081;-&#1079;&#1072;&#1074;&#1086;&#1076;.&#1088;&#1092;/" TargetMode="External"/><Relationship Id="rId5" Type="http://schemas.openxmlformats.org/officeDocument/2006/relationships/hyperlink" Target="http://&#1096;&#1080;&#1083;&#1082;&#1080;&#1085;&#1089;&#1082;&#1080;&#1081;-&#1079;&#1072;&#1074;&#1086;&#1076;.&#1088;&#1092;/" TargetMode="External"/><Relationship Id="rId4" Type="http://schemas.openxmlformats.org/officeDocument/2006/relationships/hyperlink" Target="http://&#1084;&#1086;&#1083;&#1086;&#1076;&#1086;&#1074;&#1089;&#1082;&#1086;&#1077;.&#1088;&#109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131</TotalTime>
  <Pages>1</Pages>
  <Words>375</Words>
  <Characters>2144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13</cp:revision>
  <cp:lastPrinted>2026-09-16T06:49:00Z</cp:lastPrinted>
  <dcterms:created xsi:type="dcterms:W3CDTF">2020-02-21T05:19:00Z</dcterms:created>
  <dcterms:modified xsi:type="dcterms:W3CDTF">2026-09-16T06:49:00Z</dcterms:modified>
</cp:coreProperties>
</file>