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78B" w:rsidRPr="004761DD" w:rsidRDefault="0080378B" w:rsidP="00021A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Протокол №1</w:t>
      </w:r>
    </w:p>
    <w:p w:rsidR="0080378B" w:rsidRPr="004761DD" w:rsidRDefault="0080378B" w:rsidP="00021A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Заседания комиссии по правилам землепользования и застройки муниципального образования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0378B" w:rsidRPr="004761DD" w:rsidRDefault="0080378B" w:rsidP="00021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378B" w:rsidRPr="004761DD" w:rsidRDefault="0080378B" w:rsidP="00F729A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Шилкинский Завод                                                                           17.02.2020</w:t>
      </w:r>
      <w:r w:rsidRPr="004761DD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80378B" w:rsidRDefault="0080378B" w:rsidP="00021AA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0378B" w:rsidRPr="004761DD" w:rsidRDefault="0080378B" w:rsidP="00021AA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17.02.2019г. в 14</w:t>
      </w:r>
      <w:r w:rsidRPr="004761DD">
        <w:rPr>
          <w:rFonts w:ascii="Times New Roman" w:hAnsi="Times New Roman" w:cs="Times New Roman"/>
          <w:sz w:val="28"/>
          <w:szCs w:val="28"/>
        </w:rPr>
        <w:t xml:space="preserve"> час. 00 мин. местного времени состоялось заседание комиссии по правилам землепользования и застройки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</w:rPr>
        <w:t xml:space="preserve">» в связи с поступившим предложением от Главы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4761DD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</w:rPr>
        <w:t xml:space="preserve">» о внесении изменений в Правила землепользования и застройки. </w:t>
      </w:r>
    </w:p>
    <w:p w:rsidR="0080378B" w:rsidRPr="00D66F75" w:rsidRDefault="0080378B" w:rsidP="00021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F75">
        <w:rPr>
          <w:rFonts w:ascii="Times New Roman" w:hAnsi="Times New Roman" w:cs="Times New Roman"/>
          <w:b/>
          <w:bCs/>
          <w:sz w:val="28"/>
          <w:szCs w:val="28"/>
        </w:rPr>
        <w:t>Комиссия в составе:</w:t>
      </w:r>
    </w:p>
    <w:p w:rsidR="0080378B" w:rsidRPr="00154A91" w:rsidRDefault="00803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:rsidR="0080378B" w:rsidRPr="00D66F75" w:rsidRDefault="00803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Успин Николай Александрович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 глава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80378B" w:rsidRPr="00154A91" w:rsidRDefault="00803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Заместитель председателя комиссии:</w:t>
      </w:r>
    </w:p>
    <w:p w:rsidR="0080378B" w:rsidRPr="00D66F75" w:rsidRDefault="00803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Дутова Ирина Алексеевна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ведущий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специалист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80378B" w:rsidRPr="00154A91" w:rsidRDefault="00803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:rsidR="0080378B" w:rsidRPr="00D66F75" w:rsidRDefault="00803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Кургузова Марина Витальевна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80378B" w:rsidRPr="00154A91" w:rsidRDefault="00803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154A91">
        <w:rPr>
          <w:rFonts w:ascii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:rsidR="0080378B" w:rsidRDefault="0080378B" w:rsidP="007C1BE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Вагина Анна Ивановна – депутат Совета</w:t>
      </w:r>
      <w:r w:rsidRPr="007C1B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D66F75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0378B" w:rsidRPr="00054A0D" w:rsidRDefault="0080378B" w:rsidP="00021A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A0D">
        <w:rPr>
          <w:rFonts w:ascii="Times New Roman" w:hAnsi="Times New Roman" w:cs="Times New Roman"/>
          <w:sz w:val="28"/>
          <w:szCs w:val="28"/>
        </w:rPr>
        <w:t>На повестке дня рассматривается вопрос:</w:t>
      </w:r>
    </w:p>
    <w:p w:rsidR="0080378B" w:rsidRPr="00054A0D" w:rsidRDefault="0080378B" w:rsidP="00021AA4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4A0D">
        <w:rPr>
          <w:rFonts w:ascii="Times New Roman" w:hAnsi="Times New Roman" w:cs="Times New Roman"/>
          <w:sz w:val="28"/>
          <w:szCs w:val="28"/>
        </w:rPr>
        <w:t>- во исполнение Контрольной карты, об устранении нарушений законодательства о градостроительной деятельности, привести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054A0D">
        <w:rPr>
          <w:rFonts w:ascii="Times New Roman" w:hAnsi="Times New Roman" w:cs="Times New Roman"/>
          <w:sz w:val="28"/>
          <w:szCs w:val="28"/>
        </w:rPr>
        <w:t>» в соответствие с Градостроительным кодексом Российской Федерации.</w:t>
      </w:r>
    </w:p>
    <w:p w:rsidR="0080378B" w:rsidRPr="004761DD" w:rsidRDefault="0080378B" w:rsidP="00021AA4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0378B" w:rsidRPr="004761DD" w:rsidRDefault="0080378B" w:rsidP="00021AA4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  <w:lang w:eastAsia="ru-RU"/>
        </w:rPr>
        <w:t>Данный вопрос принят единогласно, без замечаний и предложений.</w:t>
      </w:r>
    </w:p>
    <w:p w:rsidR="0080378B" w:rsidRPr="004761DD" w:rsidRDefault="0080378B" w:rsidP="00021AA4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проведенного заседания подготовить заключение и передать Главе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>», для подготовки соответствующей документации по внесению изменений в правила землепользования и застройки муниципального образования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80378B" w:rsidRPr="00D66F75" w:rsidRDefault="0080378B" w:rsidP="00021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6912"/>
        <w:gridCol w:w="2659"/>
      </w:tblGrid>
      <w:tr w:rsidR="0080378B" w:rsidRPr="00154A91">
        <w:tc>
          <w:tcPr>
            <w:tcW w:w="6912" w:type="dxa"/>
          </w:tcPr>
          <w:p w:rsidR="0080378B" w:rsidRPr="00154A91" w:rsidRDefault="00803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 </w:t>
            </w:r>
          </w:p>
          <w:p w:rsidR="0080378B" w:rsidRPr="00154A91" w:rsidRDefault="00803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комиссии </w:t>
            </w:r>
          </w:p>
          <w:p w:rsidR="0080378B" w:rsidRPr="00154A91" w:rsidRDefault="00803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  <w:p w:rsidR="0080378B" w:rsidRDefault="00803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Депутаты Совета сельского поселения</w:t>
            </w: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0378B" w:rsidRDefault="00803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54A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Шилко-Заводское»</w:t>
            </w:r>
          </w:p>
          <w:p w:rsidR="0080378B" w:rsidRPr="007F05C6" w:rsidRDefault="0080378B" w:rsidP="00021A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59" w:type="dxa"/>
          </w:tcPr>
          <w:p w:rsidR="0080378B" w:rsidRPr="00154A91" w:rsidRDefault="0080378B" w:rsidP="00021A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Н.А.Успин</w:t>
            </w:r>
          </w:p>
          <w:p w:rsidR="0080378B" w:rsidRPr="00154A91" w:rsidRDefault="0080378B" w:rsidP="00021A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И.А.Дутова</w:t>
            </w:r>
          </w:p>
          <w:p w:rsidR="0080378B" w:rsidRPr="00154A91" w:rsidRDefault="0080378B" w:rsidP="00021A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0378B" w:rsidRDefault="0080378B" w:rsidP="00676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А.И.Вагина</w:t>
            </w:r>
          </w:p>
          <w:p w:rsidR="0080378B" w:rsidRPr="00D66F75" w:rsidRDefault="0080378B" w:rsidP="006764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0378B" w:rsidRPr="00154A91" w:rsidRDefault="0080378B" w:rsidP="00021A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0378B" w:rsidRPr="00154A91" w:rsidRDefault="0080378B" w:rsidP="00021A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80378B" w:rsidRDefault="0080378B" w:rsidP="00021A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80378B" w:rsidSect="00DD3F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378B" w:rsidRPr="004761DD" w:rsidRDefault="0080378B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>Заключение №1</w:t>
      </w:r>
    </w:p>
    <w:p w:rsidR="0080378B" w:rsidRPr="00702D9F" w:rsidRDefault="0080378B" w:rsidP="00724BD2">
      <w:pPr>
        <w:shd w:val="clear" w:color="auto" w:fill="FFFFFF"/>
        <w:spacing w:after="96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комиссии по правилам землепользования и застройки муниципального образования </w:t>
      </w:r>
      <w:r w:rsidRPr="00702D9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Шилко-Заводское</w:t>
      </w:r>
      <w:r w:rsidRPr="00702D9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0378B" w:rsidRPr="004761DD" w:rsidRDefault="0080378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0378B" w:rsidRPr="004761DD" w:rsidRDefault="0080378B" w:rsidP="001144ED">
      <w:pPr>
        <w:shd w:val="clear" w:color="auto" w:fill="FFFFFF"/>
        <w:spacing w:after="96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Шилкинский Завод                                                                       17.02.2020г.       </w:t>
      </w:r>
    </w:p>
    <w:p w:rsidR="0080378B" w:rsidRPr="004761DD" w:rsidRDefault="0080378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0378B" w:rsidRPr="004761DD" w:rsidRDefault="0080378B" w:rsidP="00724BD2">
      <w:pPr>
        <w:shd w:val="clear" w:color="auto" w:fill="FFFFFF"/>
        <w:spacing w:after="96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По итогам проведения заседания Комиссии по землепользованию и застройке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4761DD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4761DD">
        <w:rPr>
          <w:rFonts w:ascii="Times New Roman" w:hAnsi="Times New Roman" w:cs="Times New Roman"/>
          <w:sz w:val="28"/>
          <w:szCs w:val="28"/>
        </w:rPr>
        <w:t>» с учетом Протокола №1 (прилагается):</w:t>
      </w:r>
    </w:p>
    <w:p w:rsidR="0080378B" w:rsidRPr="004761DD" w:rsidRDefault="0080378B" w:rsidP="00C27C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761DD">
        <w:rPr>
          <w:rFonts w:ascii="Times New Roman" w:hAnsi="Times New Roman" w:cs="Times New Roman"/>
          <w:b/>
          <w:bCs/>
          <w:sz w:val="28"/>
          <w:szCs w:val="28"/>
        </w:rPr>
        <w:t xml:space="preserve">Комиссией принято решение рекомендовать разработать проект о внесении изменений в Правила землепользования и застройки муниципального образования </w:t>
      </w:r>
      <w:r w:rsidRPr="00702D9F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Шилко-Заводское</w:t>
      </w:r>
      <w:r w:rsidRPr="004761DD">
        <w:rPr>
          <w:rFonts w:ascii="Times New Roman" w:hAnsi="Times New Roman" w:cs="Times New Roman"/>
          <w:b/>
          <w:bCs/>
          <w:sz w:val="28"/>
          <w:szCs w:val="28"/>
        </w:rPr>
        <w:t>» с организацией процедур публичных слушаний по следующим предложениям:</w:t>
      </w:r>
    </w:p>
    <w:p w:rsidR="0080378B" w:rsidRPr="004761DD" w:rsidRDefault="0080378B" w:rsidP="00724B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0378B" w:rsidRDefault="0080378B" w:rsidP="00C27C04">
      <w:pPr>
        <w:tabs>
          <w:tab w:val="left" w:pos="346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761DD">
        <w:rPr>
          <w:rFonts w:ascii="Times New Roman" w:hAnsi="Times New Roman" w:cs="Times New Roman"/>
          <w:sz w:val="28"/>
          <w:szCs w:val="28"/>
        </w:rPr>
        <w:t xml:space="preserve">- </w:t>
      </w:r>
      <w:r w:rsidRPr="00054A0D">
        <w:rPr>
          <w:rFonts w:ascii="Times New Roman" w:hAnsi="Times New Roman" w:cs="Times New Roman"/>
          <w:sz w:val="28"/>
          <w:szCs w:val="28"/>
        </w:rPr>
        <w:t>во исполнение Контрольной карты, об устранении нарушений законодательства о градостроительной деятельности, привести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054A0D">
        <w:rPr>
          <w:rFonts w:ascii="Times New Roman" w:hAnsi="Times New Roman" w:cs="Times New Roman"/>
          <w:sz w:val="28"/>
          <w:szCs w:val="28"/>
        </w:rPr>
        <w:t>» в соответствие с Градостроительным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378B" w:rsidRPr="004761DD" w:rsidRDefault="0080378B" w:rsidP="00C27C04">
      <w:pPr>
        <w:tabs>
          <w:tab w:val="left" w:pos="34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0378B" w:rsidRPr="004761DD" w:rsidRDefault="0080378B" w:rsidP="00724BD2">
      <w:pPr>
        <w:tabs>
          <w:tab w:val="left" w:pos="3465"/>
        </w:tabs>
        <w:spacing w:after="200"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0378B" w:rsidRPr="00E65EB4" w:rsidRDefault="0080378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5EB4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  комиссии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Pr="00E65EB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Н.А.Успин</w:t>
      </w:r>
    </w:p>
    <w:p w:rsidR="0080378B" w:rsidRPr="004761DD" w:rsidRDefault="0080378B" w:rsidP="00724BD2">
      <w:pPr>
        <w:shd w:val="clear" w:color="auto" w:fill="FFFFFF"/>
        <w:spacing w:after="96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0378B" w:rsidRDefault="0080378B"/>
    <w:sectPr w:rsidR="0080378B" w:rsidSect="00DD3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2095"/>
    <w:multiLevelType w:val="hybridMultilevel"/>
    <w:tmpl w:val="1FB4B4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7C6472"/>
    <w:multiLevelType w:val="hybridMultilevel"/>
    <w:tmpl w:val="5814880C"/>
    <w:lvl w:ilvl="0" w:tplc="7C5692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716F"/>
    <w:rsid w:val="00021AA4"/>
    <w:rsid w:val="00054A0D"/>
    <w:rsid w:val="001144ED"/>
    <w:rsid w:val="00121A96"/>
    <w:rsid w:val="00154A91"/>
    <w:rsid w:val="00192B9E"/>
    <w:rsid w:val="001E5F36"/>
    <w:rsid w:val="00241BB8"/>
    <w:rsid w:val="002E0566"/>
    <w:rsid w:val="00333E7E"/>
    <w:rsid w:val="00360F35"/>
    <w:rsid w:val="003A1598"/>
    <w:rsid w:val="003B39C0"/>
    <w:rsid w:val="003C5FEA"/>
    <w:rsid w:val="003D7DD7"/>
    <w:rsid w:val="003F7587"/>
    <w:rsid w:val="004156C1"/>
    <w:rsid w:val="00454F77"/>
    <w:rsid w:val="004761DD"/>
    <w:rsid w:val="00493EA2"/>
    <w:rsid w:val="004C01A9"/>
    <w:rsid w:val="004C7A50"/>
    <w:rsid w:val="004F61E7"/>
    <w:rsid w:val="00591781"/>
    <w:rsid w:val="00636899"/>
    <w:rsid w:val="0067643E"/>
    <w:rsid w:val="00702D9F"/>
    <w:rsid w:val="00724BD2"/>
    <w:rsid w:val="0078481C"/>
    <w:rsid w:val="007970EE"/>
    <w:rsid w:val="007C1BE5"/>
    <w:rsid w:val="007F05C6"/>
    <w:rsid w:val="007F714B"/>
    <w:rsid w:val="0080378B"/>
    <w:rsid w:val="0082178B"/>
    <w:rsid w:val="00910114"/>
    <w:rsid w:val="00917941"/>
    <w:rsid w:val="00966871"/>
    <w:rsid w:val="009831FF"/>
    <w:rsid w:val="00985C12"/>
    <w:rsid w:val="00A53FBA"/>
    <w:rsid w:val="00AA2953"/>
    <w:rsid w:val="00AF569C"/>
    <w:rsid w:val="00B15041"/>
    <w:rsid w:val="00B7693E"/>
    <w:rsid w:val="00B91C1A"/>
    <w:rsid w:val="00BE14FC"/>
    <w:rsid w:val="00C27C04"/>
    <w:rsid w:val="00C54638"/>
    <w:rsid w:val="00C83CC0"/>
    <w:rsid w:val="00D613E0"/>
    <w:rsid w:val="00D66F75"/>
    <w:rsid w:val="00D81422"/>
    <w:rsid w:val="00D92E0F"/>
    <w:rsid w:val="00DB09E3"/>
    <w:rsid w:val="00DD3F0F"/>
    <w:rsid w:val="00DE4229"/>
    <w:rsid w:val="00E21004"/>
    <w:rsid w:val="00E65EB4"/>
    <w:rsid w:val="00EF4BB3"/>
    <w:rsid w:val="00F1696D"/>
    <w:rsid w:val="00F729A7"/>
    <w:rsid w:val="00F7716F"/>
    <w:rsid w:val="00F9298D"/>
    <w:rsid w:val="00FD1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BD2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24BD2"/>
    <w:pPr>
      <w:spacing w:after="0" w:line="240" w:lineRule="auto"/>
    </w:pPr>
    <w:rPr>
      <w:rFonts w:ascii="Segoe UI" w:hAnsi="Segoe UI" w:cs="Segoe UI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4BD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99"/>
    <w:locked/>
    <w:rsid w:val="00154A9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277</TotalTime>
  <Pages>2</Pages>
  <Words>410</Words>
  <Characters>2341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User</cp:lastModifiedBy>
  <cp:revision>25</cp:revision>
  <cp:lastPrinted>2019-01-23T08:05:00Z</cp:lastPrinted>
  <dcterms:created xsi:type="dcterms:W3CDTF">2017-02-06T02:24:00Z</dcterms:created>
  <dcterms:modified xsi:type="dcterms:W3CDTF">2020-07-30T03:58:00Z</dcterms:modified>
</cp:coreProperties>
</file>