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A4F" w:rsidRDefault="00083A4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</w:t>
      </w:r>
    </w:p>
    <w:p w:rsidR="00083A4F" w:rsidRPr="0069509F" w:rsidRDefault="00083A4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6950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83A4F" w:rsidRPr="0069509F" w:rsidRDefault="00083A4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083A4F" w:rsidRPr="0069509F" w:rsidRDefault="00083A4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9509F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083A4F" w:rsidRPr="0069509F" w:rsidRDefault="00083A4F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083A4F" w:rsidRPr="00521ECD" w:rsidRDefault="00083A4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-я сессия, 6</w:t>
      </w:r>
      <w:r w:rsidRPr="00521ECD">
        <w:rPr>
          <w:rFonts w:ascii="Times New Roman" w:hAnsi="Times New Roman" w:cs="Times New Roman"/>
          <w:sz w:val="28"/>
          <w:szCs w:val="28"/>
        </w:rPr>
        <w:t>-созыва</w:t>
      </w:r>
    </w:p>
    <w:p w:rsidR="00083A4F" w:rsidRPr="00521ECD" w:rsidRDefault="00083A4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3A4F" w:rsidRDefault="00083A4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от __________   20___</w:t>
      </w:r>
      <w:r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</w:p>
    <w:p w:rsidR="00083A4F" w:rsidRPr="00521ECD" w:rsidRDefault="00083A4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A4F" w:rsidRDefault="00083A4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083A4F" w:rsidRPr="00521ECD" w:rsidRDefault="00083A4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3A4F" w:rsidRDefault="00083A4F" w:rsidP="00590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 «Шилко-Заводское» муниципального района «Сретенский район» Забайкальского края. Общая Часть.</w:t>
      </w:r>
    </w:p>
    <w:p w:rsidR="00083A4F" w:rsidRDefault="00083A4F" w:rsidP="005906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083A4F" w:rsidRPr="00E00652" w:rsidRDefault="00083A4F" w:rsidP="0059065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       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на территории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»,  Совет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E006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083A4F" w:rsidRPr="00E00652" w:rsidRDefault="00083A4F" w:rsidP="00473811">
      <w:pPr>
        <w:numPr>
          <w:ilvl w:val="0"/>
          <w:numId w:val="2"/>
        </w:numPr>
        <w:tabs>
          <w:tab w:val="clear" w:pos="720"/>
          <w:tab w:val="num" w:pos="0"/>
          <w:tab w:val="num" w:pos="426"/>
        </w:tabs>
        <w:spacing w:after="20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Внести изменения в решение Совета сельско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 поселения «Шилко-Заводское» от 19.03.2020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cs="Times New Roman"/>
          <w:sz w:val="28"/>
          <w:szCs w:val="28"/>
          <w:lang w:eastAsia="ru-RU"/>
        </w:rPr>
        <w:t>ода № 19а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 «Об утверждении правил землепользования 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застройки сельского поселения «Шилко-Заводское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«Сретенский район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eastAsia="ru-RU"/>
        </w:rPr>
        <w:t>Забайкальского края. Общая часть», согласно приложений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83A4F" w:rsidRPr="00E00652" w:rsidRDefault="00083A4F" w:rsidP="00473811">
      <w:pPr>
        <w:numPr>
          <w:ilvl w:val="0"/>
          <w:numId w:val="2"/>
        </w:numPr>
        <w:tabs>
          <w:tab w:val="clear" w:pos="720"/>
          <w:tab w:val="num" w:pos="0"/>
          <w:tab w:val="num" w:pos="426"/>
        </w:tabs>
        <w:spacing w:after="20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на официальном сайте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 и информационных стендах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083A4F" w:rsidRPr="00E00652" w:rsidRDefault="00083A4F" w:rsidP="00473811">
      <w:pPr>
        <w:numPr>
          <w:ilvl w:val="0"/>
          <w:numId w:val="2"/>
        </w:numPr>
        <w:tabs>
          <w:tab w:val="clear" w:pos="720"/>
          <w:tab w:val="num" w:pos="0"/>
          <w:tab w:val="num" w:pos="426"/>
        </w:tabs>
        <w:spacing w:after="200" w:line="240" w:lineRule="auto"/>
        <w:ind w:hanging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 момента опубликования</w:t>
      </w:r>
      <w:r w:rsidRPr="00E0065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83A4F" w:rsidRPr="00263FBF" w:rsidRDefault="00083A4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A4F" w:rsidRPr="00263FBF" w:rsidRDefault="00083A4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A4F" w:rsidRPr="00263FBF" w:rsidRDefault="00083A4F" w:rsidP="00263FBF">
      <w:pPr>
        <w:tabs>
          <w:tab w:val="left" w:pos="705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83A4F" w:rsidRDefault="00083A4F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ВРИО главы сельского</w:t>
      </w:r>
    </w:p>
    <w:p w:rsidR="00083A4F" w:rsidRPr="00831978" w:rsidRDefault="00083A4F" w:rsidP="0083197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поселения «Шилко-Заводское»                                                    И.А.Дутова</w:t>
      </w:r>
    </w:p>
    <w:p w:rsidR="00083A4F" w:rsidRPr="00263FBF" w:rsidRDefault="00083A4F" w:rsidP="00831978">
      <w:pPr>
        <w:spacing w:after="0" w:line="240" w:lineRule="auto"/>
        <w:rPr>
          <w:lang w:eastAsia="ru-RU"/>
        </w:rPr>
      </w:pPr>
    </w:p>
    <w:p w:rsidR="00083A4F" w:rsidRDefault="00083A4F"/>
    <w:sectPr w:rsidR="00083A4F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F0B2366"/>
    <w:multiLevelType w:val="hybridMultilevel"/>
    <w:tmpl w:val="E5CA3A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F82"/>
    <w:rsid w:val="00015713"/>
    <w:rsid w:val="00083A4F"/>
    <w:rsid w:val="00185538"/>
    <w:rsid w:val="001F504F"/>
    <w:rsid w:val="00216113"/>
    <w:rsid w:val="00263FBF"/>
    <w:rsid w:val="00300240"/>
    <w:rsid w:val="003219BB"/>
    <w:rsid w:val="00330B49"/>
    <w:rsid w:val="00365BC3"/>
    <w:rsid w:val="003A3B57"/>
    <w:rsid w:val="00462BAE"/>
    <w:rsid w:val="00462C1C"/>
    <w:rsid w:val="00473811"/>
    <w:rsid w:val="00506B92"/>
    <w:rsid w:val="00521ECD"/>
    <w:rsid w:val="00552D68"/>
    <w:rsid w:val="00590650"/>
    <w:rsid w:val="005C4AFA"/>
    <w:rsid w:val="005D5CA2"/>
    <w:rsid w:val="0069509F"/>
    <w:rsid w:val="006D5332"/>
    <w:rsid w:val="006E4B59"/>
    <w:rsid w:val="007D3815"/>
    <w:rsid w:val="007F2ED1"/>
    <w:rsid w:val="00803387"/>
    <w:rsid w:val="00831978"/>
    <w:rsid w:val="00851F82"/>
    <w:rsid w:val="00856BC4"/>
    <w:rsid w:val="008B7B38"/>
    <w:rsid w:val="00912B10"/>
    <w:rsid w:val="00944ED7"/>
    <w:rsid w:val="00A47FCD"/>
    <w:rsid w:val="00AA2242"/>
    <w:rsid w:val="00AA62ED"/>
    <w:rsid w:val="00AE4481"/>
    <w:rsid w:val="00AF0AB0"/>
    <w:rsid w:val="00BE141E"/>
    <w:rsid w:val="00D41364"/>
    <w:rsid w:val="00DB260B"/>
    <w:rsid w:val="00E00652"/>
    <w:rsid w:val="00EE6BAC"/>
    <w:rsid w:val="00EF601C"/>
    <w:rsid w:val="00F7574C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D68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30024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00240"/>
    <w:rPr>
      <w:rFonts w:ascii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87</TotalTime>
  <Pages>1</Pages>
  <Words>224</Words>
  <Characters>1279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Администрация</cp:lastModifiedBy>
  <cp:revision>25</cp:revision>
  <cp:lastPrinted>2019-02-18T02:11:00Z</cp:lastPrinted>
  <dcterms:created xsi:type="dcterms:W3CDTF">2017-06-01T05:19:00Z</dcterms:created>
  <dcterms:modified xsi:type="dcterms:W3CDTF">2026-09-15T06:19:00Z</dcterms:modified>
</cp:coreProperties>
</file>