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FF6" w:rsidRPr="00DB7A39" w:rsidRDefault="00906FF6" w:rsidP="00DB7A39">
      <w:pPr>
        <w:pStyle w:val="headertext"/>
        <w:shd w:val="clear" w:color="auto" w:fill="FFFFFF"/>
        <w:spacing w:before="0" w:beforeAutospacing="0" w:after="0" w:afterAutospacing="0" w:line="288" w:lineRule="atLeast"/>
        <w:jc w:val="center"/>
        <w:textAlignment w:val="baseline"/>
        <w:rPr>
          <w:b/>
          <w:bCs/>
          <w:color w:val="3C3C3C"/>
          <w:spacing w:val="2"/>
          <w:sz w:val="28"/>
          <w:szCs w:val="28"/>
        </w:rPr>
      </w:pPr>
      <w:r w:rsidRPr="00DB7A39">
        <w:rPr>
          <w:b/>
          <w:bCs/>
          <w:color w:val="3C3C3C"/>
          <w:spacing w:val="2"/>
          <w:sz w:val="28"/>
          <w:szCs w:val="28"/>
        </w:rPr>
        <w:t>СОВЕТ СЕЛЬСКОГО ПОСЕЛЕНИЯ «ШИЛКО-ЗАВОДСКОЕ»</w:t>
      </w:r>
    </w:p>
    <w:p w:rsidR="00906FF6" w:rsidRPr="00346D7B" w:rsidRDefault="00906FF6" w:rsidP="00C124AE">
      <w:pPr>
        <w:pStyle w:val="headertext"/>
        <w:shd w:val="clear" w:color="auto" w:fill="FFFFFF"/>
        <w:spacing w:before="0" w:beforeAutospacing="0" w:after="0" w:afterAutospacing="0" w:line="288" w:lineRule="atLeast"/>
        <w:jc w:val="center"/>
        <w:textAlignment w:val="baseline"/>
        <w:rPr>
          <w:b/>
          <w:bCs/>
          <w:color w:val="3C3C3C"/>
          <w:spacing w:val="2"/>
          <w:sz w:val="32"/>
          <w:szCs w:val="32"/>
        </w:rPr>
      </w:pPr>
    </w:p>
    <w:p w:rsidR="00906FF6" w:rsidRDefault="00906FF6" w:rsidP="00C124AE">
      <w:pPr>
        <w:pStyle w:val="headertext"/>
        <w:shd w:val="clear" w:color="auto" w:fill="FFFFFF"/>
        <w:spacing w:before="0" w:beforeAutospacing="0" w:after="0" w:afterAutospacing="0" w:line="288" w:lineRule="atLeast"/>
        <w:jc w:val="center"/>
        <w:textAlignment w:val="baseline"/>
        <w:rPr>
          <w:b/>
          <w:bCs/>
          <w:color w:val="3C3C3C"/>
          <w:spacing w:val="2"/>
          <w:sz w:val="32"/>
          <w:szCs w:val="32"/>
        </w:rPr>
      </w:pPr>
      <w:r w:rsidRPr="00346D7B">
        <w:rPr>
          <w:b/>
          <w:bCs/>
          <w:color w:val="3C3C3C"/>
          <w:spacing w:val="2"/>
          <w:sz w:val="32"/>
          <w:szCs w:val="32"/>
        </w:rPr>
        <w:t>Р</w:t>
      </w:r>
      <w:r>
        <w:rPr>
          <w:b/>
          <w:bCs/>
          <w:color w:val="3C3C3C"/>
          <w:spacing w:val="2"/>
          <w:sz w:val="32"/>
          <w:szCs w:val="32"/>
        </w:rPr>
        <w:t>ЕШЕНИЕ</w:t>
      </w:r>
    </w:p>
    <w:p w:rsidR="00906FF6" w:rsidRDefault="00906FF6" w:rsidP="00C124AE">
      <w:pPr>
        <w:pStyle w:val="headertext"/>
        <w:shd w:val="clear" w:color="auto" w:fill="FFFFFF"/>
        <w:spacing w:before="0" w:beforeAutospacing="0" w:after="0" w:afterAutospacing="0" w:line="288" w:lineRule="atLeast"/>
        <w:jc w:val="center"/>
        <w:textAlignment w:val="baseline"/>
        <w:rPr>
          <w:b/>
          <w:bCs/>
          <w:color w:val="3C3C3C"/>
          <w:spacing w:val="2"/>
          <w:sz w:val="28"/>
          <w:szCs w:val="28"/>
        </w:rPr>
      </w:pPr>
      <w:r>
        <w:rPr>
          <w:b/>
          <w:bCs/>
          <w:color w:val="3C3C3C"/>
          <w:spacing w:val="2"/>
          <w:sz w:val="28"/>
          <w:szCs w:val="28"/>
        </w:rPr>
        <w:t>23</w:t>
      </w:r>
      <w:r w:rsidRPr="00DB7A39">
        <w:rPr>
          <w:b/>
          <w:bCs/>
          <w:color w:val="3C3C3C"/>
          <w:spacing w:val="2"/>
          <w:sz w:val="28"/>
          <w:szCs w:val="28"/>
        </w:rPr>
        <w:t>-я сессия, 4-созыва</w:t>
      </w:r>
    </w:p>
    <w:p w:rsidR="00906FF6" w:rsidRPr="00DB7A39" w:rsidRDefault="00906FF6" w:rsidP="00C124AE">
      <w:pPr>
        <w:pStyle w:val="headertext"/>
        <w:shd w:val="clear" w:color="auto" w:fill="FFFFFF"/>
        <w:spacing w:before="0" w:beforeAutospacing="0" w:after="0" w:afterAutospacing="0" w:line="288" w:lineRule="atLeast"/>
        <w:jc w:val="center"/>
        <w:textAlignment w:val="baseline"/>
        <w:rPr>
          <w:b/>
          <w:bCs/>
          <w:color w:val="3C3C3C"/>
          <w:spacing w:val="2"/>
          <w:sz w:val="28"/>
          <w:szCs w:val="28"/>
        </w:rPr>
      </w:pPr>
    </w:p>
    <w:p w:rsidR="00906FF6" w:rsidRDefault="00906FF6" w:rsidP="00C124AE">
      <w:pPr>
        <w:pStyle w:val="headertext"/>
        <w:shd w:val="clear" w:color="auto" w:fill="FFFFFF"/>
        <w:spacing w:before="0" w:beforeAutospacing="0" w:after="0" w:afterAutospacing="0" w:line="288" w:lineRule="atLeast"/>
        <w:jc w:val="both"/>
        <w:textAlignment w:val="baseline"/>
        <w:rPr>
          <w:b/>
          <w:bCs/>
          <w:color w:val="3C3C3C"/>
          <w:spacing w:val="2"/>
          <w:sz w:val="32"/>
          <w:szCs w:val="32"/>
        </w:rPr>
      </w:pPr>
      <w:r w:rsidRPr="00DB7A39">
        <w:rPr>
          <w:b/>
          <w:bCs/>
          <w:color w:val="3C3C3C"/>
          <w:spacing w:val="2"/>
          <w:sz w:val="32"/>
          <w:szCs w:val="32"/>
        </w:rPr>
        <w:t>23 августа</w:t>
      </w:r>
      <w:r>
        <w:rPr>
          <w:b/>
          <w:bCs/>
          <w:color w:val="3C3C3C"/>
          <w:spacing w:val="2"/>
          <w:sz w:val="32"/>
          <w:szCs w:val="32"/>
        </w:rPr>
        <w:t xml:space="preserve"> 2017 года</w:t>
      </w:r>
      <w:r w:rsidRPr="00DB7A39">
        <w:rPr>
          <w:b/>
          <w:bCs/>
          <w:color w:val="3C3C3C"/>
          <w:spacing w:val="2"/>
          <w:sz w:val="32"/>
          <w:szCs w:val="32"/>
        </w:rPr>
        <w:t xml:space="preserve">                                                                 № 64</w:t>
      </w:r>
    </w:p>
    <w:p w:rsidR="00906FF6" w:rsidRPr="00DB7A39" w:rsidRDefault="00906FF6" w:rsidP="00C124AE">
      <w:pPr>
        <w:pStyle w:val="headertext"/>
        <w:shd w:val="clear" w:color="auto" w:fill="FFFFFF"/>
        <w:spacing w:before="0" w:beforeAutospacing="0" w:after="0" w:afterAutospacing="0" w:line="288" w:lineRule="atLeast"/>
        <w:jc w:val="both"/>
        <w:textAlignment w:val="baseline"/>
        <w:rPr>
          <w:b/>
          <w:bCs/>
          <w:color w:val="3C3C3C"/>
          <w:spacing w:val="2"/>
          <w:sz w:val="32"/>
          <w:szCs w:val="32"/>
        </w:rPr>
      </w:pPr>
    </w:p>
    <w:p w:rsidR="00906FF6" w:rsidRPr="00346D7B" w:rsidRDefault="00906FF6" w:rsidP="00C124AE">
      <w:pPr>
        <w:pStyle w:val="headertext"/>
        <w:shd w:val="clear" w:color="auto" w:fill="FFFFFF"/>
        <w:spacing w:before="0" w:beforeAutospacing="0" w:after="0" w:afterAutospacing="0" w:line="288" w:lineRule="atLeast"/>
        <w:jc w:val="center"/>
        <w:textAlignment w:val="baseline"/>
        <w:rPr>
          <w:b/>
          <w:bCs/>
          <w:color w:val="3C3C3C"/>
          <w:spacing w:val="2"/>
          <w:sz w:val="28"/>
          <w:szCs w:val="28"/>
        </w:rPr>
      </w:pPr>
      <w:r>
        <w:rPr>
          <w:b/>
          <w:bCs/>
          <w:color w:val="3C3C3C"/>
          <w:spacing w:val="2"/>
          <w:sz w:val="28"/>
          <w:szCs w:val="28"/>
        </w:rPr>
        <w:t>село Шилкинский Завод</w:t>
      </w:r>
    </w:p>
    <w:p w:rsidR="00906FF6" w:rsidRPr="00346D7B" w:rsidRDefault="00906FF6" w:rsidP="00C124AE">
      <w:pPr>
        <w:pStyle w:val="headertext"/>
        <w:shd w:val="clear" w:color="auto" w:fill="FFFFFF"/>
        <w:spacing w:before="0" w:beforeAutospacing="0" w:after="0" w:afterAutospacing="0" w:line="288" w:lineRule="atLeast"/>
        <w:jc w:val="center"/>
        <w:textAlignment w:val="baseline"/>
        <w:rPr>
          <w:b/>
          <w:bCs/>
          <w:color w:val="3C3C3C"/>
          <w:spacing w:val="2"/>
          <w:sz w:val="28"/>
          <w:szCs w:val="28"/>
        </w:rPr>
      </w:pPr>
    </w:p>
    <w:p w:rsidR="00906FF6" w:rsidRPr="00346D7B" w:rsidRDefault="00906FF6" w:rsidP="00346D7B">
      <w:pPr>
        <w:pStyle w:val="headertext"/>
        <w:shd w:val="clear" w:color="auto" w:fill="FFFFFF"/>
        <w:spacing w:before="0" w:beforeAutospacing="0" w:after="0" w:afterAutospacing="0" w:line="288" w:lineRule="atLeast"/>
        <w:jc w:val="center"/>
        <w:textAlignment w:val="baseline"/>
        <w:rPr>
          <w:b/>
          <w:bCs/>
          <w:spacing w:val="2"/>
          <w:sz w:val="28"/>
          <w:szCs w:val="28"/>
        </w:rPr>
      </w:pPr>
      <w:r w:rsidRPr="00346D7B">
        <w:rPr>
          <w:b/>
          <w:bCs/>
          <w:sz w:val="28"/>
          <w:szCs w:val="28"/>
        </w:rPr>
        <w:t xml:space="preserve">Об утверждении Порядка </w:t>
      </w:r>
      <w:r w:rsidRPr="00346D7B">
        <w:rPr>
          <w:b/>
          <w:bCs/>
          <w:spacing w:val="2"/>
          <w:sz w:val="28"/>
          <w:szCs w:val="28"/>
        </w:rPr>
        <w:t>предоставления разрешения на осуществление земляных работ на территории сельского поселения «</w:t>
      </w:r>
      <w:r>
        <w:rPr>
          <w:b/>
          <w:bCs/>
          <w:spacing w:val="2"/>
          <w:sz w:val="28"/>
          <w:szCs w:val="28"/>
        </w:rPr>
        <w:t>Шилко-Завод</w:t>
      </w:r>
      <w:r w:rsidRPr="00346D7B">
        <w:rPr>
          <w:b/>
          <w:bCs/>
          <w:spacing w:val="2"/>
          <w:sz w:val="28"/>
          <w:szCs w:val="28"/>
        </w:rPr>
        <w:t>ское» муниципального района «</w:t>
      </w:r>
      <w:r>
        <w:rPr>
          <w:b/>
          <w:bCs/>
          <w:spacing w:val="2"/>
          <w:sz w:val="28"/>
          <w:szCs w:val="28"/>
        </w:rPr>
        <w:t>Срет</w:t>
      </w:r>
      <w:r w:rsidRPr="00346D7B">
        <w:rPr>
          <w:b/>
          <w:bCs/>
          <w:spacing w:val="2"/>
          <w:sz w:val="28"/>
          <w:szCs w:val="28"/>
        </w:rPr>
        <w:t>енский район» Забайкальского края</w:t>
      </w:r>
    </w:p>
    <w:p w:rsidR="00906FF6" w:rsidRDefault="00906FF6" w:rsidP="00C124AE">
      <w:pPr>
        <w:pStyle w:val="NormalWeb"/>
        <w:spacing w:before="0" w:beforeAutospacing="0" w:after="0" w:afterAutospacing="0"/>
        <w:jc w:val="center"/>
        <w:rPr>
          <w:sz w:val="28"/>
          <w:szCs w:val="28"/>
        </w:rPr>
      </w:pPr>
    </w:p>
    <w:p w:rsidR="00906FF6" w:rsidRPr="00582C9D" w:rsidRDefault="00906FF6" w:rsidP="00C124AE">
      <w:pPr>
        <w:pStyle w:val="NormalWeb"/>
        <w:spacing w:before="0" w:beforeAutospacing="0" w:after="0" w:afterAutospacing="0"/>
        <w:jc w:val="center"/>
        <w:rPr>
          <w:sz w:val="28"/>
          <w:szCs w:val="28"/>
        </w:rPr>
      </w:pPr>
    </w:p>
    <w:p w:rsidR="00906FF6" w:rsidRDefault="00906FF6" w:rsidP="00C124AE">
      <w:pPr>
        <w:pStyle w:val="NormalWeb"/>
        <w:spacing w:before="0" w:beforeAutospacing="0" w:after="0" w:afterAutospacing="0"/>
        <w:ind w:firstLine="708"/>
        <w:jc w:val="both"/>
        <w:rPr>
          <w:sz w:val="28"/>
          <w:szCs w:val="28"/>
        </w:rPr>
      </w:pPr>
      <w:r w:rsidRPr="00582C9D">
        <w:rPr>
          <w:sz w:val="28"/>
          <w:szCs w:val="28"/>
        </w:rPr>
        <w:t xml:space="preserve">В соответствии с Федеральным законом от 06.10.2003 N 131-ФЗ "Об общих принципах организации местного самоуправления в Российской Федерации", Постановлением Правительства РФ от 30.04.2014 №403 «Об исчерпывающим перечне процедур в сфере жилищного строительства», </w:t>
      </w:r>
      <w:r>
        <w:rPr>
          <w:sz w:val="28"/>
          <w:szCs w:val="28"/>
        </w:rPr>
        <w:t>руководствуясь уставом сельского поселения «Шилко-Заводское</w:t>
      </w:r>
      <w:r w:rsidRPr="00582C9D">
        <w:rPr>
          <w:sz w:val="28"/>
          <w:szCs w:val="28"/>
        </w:rPr>
        <w:t>» муниципального района «</w:t>
      </w:r>
      <w:r>
        <w:rPr>
          <w:sz w:val="28"/>
          <w:szCs w:val="28"/>
        </w:rPr>
        <w:t>Срет</w:t>
      </w:r>
      <w:r w:rsidRPr="00582C9D">
        <w:rPr>
          <w:sz w:val="28"/>
          <w:szCs w:val="28"/>
        </w:rPr>
        <w:t>енский район» Забайкальского края</w:t>
      </w:r>
      <w:r>
        <w:rPr>
          <w:sz w:val="28"/>
          <w:szCs w:val="28"/>
        </w:rPr>
        <w:t xml:space="preserve">, </w:t>
      </w:r>
      <w:r w:rsidRPr="00582C9D">
        <w:rPr>
          <w:sz w:val="28"/>
          <w:szCs w:val="28"/>
        </w:rPr>
        <w:t>Совет сельского поселения «</w:t>
      </w:r>
      <w:r>
        <w:rPr>
          <w:sz w:val="28"/>
          <w:szCs w:val="28"/>
        </w:rPr>
        <w:t>Шилко-Заводское</w:t>
      </w:r>
      <w:r w:rsidRPr="00582C9D">
        <w:rPr>
          <w:sz w:val="28"/>
          <w:szCs w:val="28"/>
        </w:rPr>
        <w:t>» муниципального района «</w:t>
      </w:r>
      <w:r>
        <w:rPr>
          <w:sz w:val="28"/>
          <w:szCs w:val="28"/>
        </w:rPr>
        <w:t>Срет</w:t>
      </w:r>
      <w:r w:rsidRPr="00582C9D">
        <w:rPr>
          <w:sz w:val="28"/>
          <w:szCs w:val="28"/>
        </w:rPr>
        <w:t xml:space="preserve">енский район» Забайкальского края </w:t>
      </w:r>
      <w:r w:rsidRPr="00346D7B">
        <w:rPr>
          <w:b/>
          <w:bCs/>
          <w:sz w:val="28"/>
          <w:szCs w:val="28"/>
        </w:rPr>
        <w:t>РЕШИЛ:</w:t>
      </w:r>
    </w:p>
    <w:p w:rsidR="00906FF6" w:rsidRDefault="00906FF6" w:rsidP="00C124AE">
      <w:pPr>
        <w:pStyle w:val="NormalWeb"/>
        <w:spacing w:before="0" w:beforeAutospacing="0" w:after="0" w:afterAutospacing="0"/>
        <w:ind w:firstLine="708"/>
        <w:jc w:val="both"/>
        <w:rPr>
          <w:sz w:val="28"/>
          <w:szCs w:val="28"/>
        </w:rPr>
      </w:pPr>
    </w:p>
    <w:p w:rsidR="00906FF6" w:rsidRPr="00C124AE" w:rsidRDefault="00906FF6" w:rsidP="00C124AE">
      <w:pPr>
        <w:pStyle w:val="headertext"/>
        <w:shd w:val="clear" w:color="auto" w:fill="FFFFFF"/>
        <w:spacing w:before="0" w:beforeAutospacing="0" w:after="0" w:afterAutospacing="0" w:line="288" w:lineRule="atLeast"/>
        <w:jc w:val="both"/>
        <w:textAlignment w:val="baseline"/>
        <w:rPr>
          <w:b/>
          <w:bCs/>
          <w:spacing w:val="2"/>
          <w:sz w:val="28"/>
          <w:szCs w:val="28"/>
        </w:rPr>
      </w:pPr>
      <w:r w:rsidRPr="00582C9D">
        <w:rPr>
          <w:sz w:val="28"/>
          <w:szCs w:val="28"/>
        </w:rPr>
        <w:t xml:space="preserve">1.Утвердить Порядок предоставления  </w:t>
      </w:r>
      <w:r w:rsidRPr="00C124AE">
        <w:rPr>
          <w:spacing w:val="2"/>
          <w:sz w:val="28"/>
          <w:szCs w:val="28"/>
        </w:rPr>
        <w:t>разрешения на осуществление земляных работ на территории сельского поселения «</w:t>
      </w:r>
      <w:r>
        <w:rPr>
          <w:sz w:val="28"/>
          <w:szCs w:val="28"/>
        </w:rPr>
        <w:t>Шилко-Заводское</w:t>
      </w:r>
      <w:r w:rsidRPr="00C124AE">
        <w:rPr>
          <w:spacing w:val="2"/>
          <w:sz w:val="28"/>
          <w:szCs w:val="28"/>
        </w:rPr>
        <w:t>» муниципального района «</w:t>
      </w:r>
      <w:r>
        <w:rPr>
          <w:spacing w:val="2"/>
          <w:sz w:val="28"/>
          <w:szCs w:val="28"/>
        </w:rPr>
        <w:t>Срет</w:t>
      </w:r>
      <w:r w:rsidRPr="00C124AE">
        <w:rPr>
          <w:spacing w:val="2"/>
          <w:sz w:val="28"/>
          <w:szCs w:val="28"/>
        </w:rPr>
        <w:t>енский район» Забайкальского края</w:t>
      </w:r>
      <w:r w:rsidRPr="00582C9D">
        <w:rPr>
          <w:sz w:val="28"/>
          <w:szCs w:val="28"/>
        </w:rPr>
        <w:t xml:space="preserve"> (приложение).</w:t>
      </w:r>
    </w:p>
    <w:p w:rsidR="00906FF6" w:rsidRDefault="00906FF6" w:rsidP="00C124AE">
      <w:pPr>
        <w:jc w:val="both"/>
        <w:rPr>
          <w:sz w:val="28"/>
          <w:szCs w:val="28"/>
        </w:rPr>
      </w:pPr>
      <w:r>
        <w:rPr>
          <w:spacing w:val="2"/>
          <w:sz w:val="28"/>
          <w:szCs w:val="28"/>
        </w:rPr>
        <w:t xml:space="preserve">2. </w:t>
      </w:r>
      <w:r>
        <w:rPr>
          <w:sz w:val="28"/>
          <w:szCs w:val="28"/>
        </w:rPr>
        <w:t>Настоящее решение подлежит официальному обнародованию путем размещения на официальном сайте сельского поселения «Шилко-Заводское» муниципального района «Сретенский район» Забайкальского края в информационно – телекоммуникационной сети «Интернет» и вступает в силу после дня его официального обнародования.</w:t>
      </w:r>
    </w:p>
    <w:p w:rsidR="00906FF6" w:rsidRDefault="00906FF6" w:rsidP="00C124AE">
      <w:pPr>
        <w:ind w:right="98"/>
        <w:jc w:val="both"/>
        <w:rPr>
          <w:sz w:val="28"/>
          <w:szCs w:val="28"/>
        </w:rPr>
      </w:pPr>
      <w:r>
        <w:rPr>
          <w:sz w:val="28"/>
          <w:szCs w:val="28"/>
        </w:rPr>
        <w:tab/>
      </w:r>
    </w:p>
    <w:p w:rsidR="00906FF6" w:rsidRDefault="00906FF6" w:rsidP="00C124AE">
      <w:pPr>
        <w:ind w:right="98"/>
        <w:rPr>
          <w:sz w:val="28"/>
          <w:szCs w:val="28"/>
        </w:rPr>
      </w:pPr>
    </w:p>
    <w:p w:rsidR="00906FF6" w:rsidRDefault="00906FF6" w:rsidP="00C124AE">
      <w:pPr>
        <w:ind w:right="98"/>
        <w:rPr>
          <w:sz w:val="28"/>
          <w:szCs w:val="28"/>
        </w:rPr>
      </w:pPr>
      <w:r>
        <w:rPr>
          <w:sz w:val="28"/>
          <w:szCs w:val="28"/>
        </w:rPr>
        <w:t>Глава сельского поселения «Шилко-Заводское»_________  А.Б.Астафьев</w:t>
      </w:r>
    </w:p>
    <w:p w:rsidR="00906FF6" w:rsidRDefault="00906FF6" w:rsidP="00C124AE">
      <w:pPr>
        <w:pStyle w:val="formattext"/>
        <w:shd w:val="clear" w:color="auto" w:fill="FFFFFF"/>
        <w:spacing w:before="0" w:beforeAutospacing="0" w:after="0" w:afterAutospacing="0" w:line="315" w:lineRule="atLeast"/>
        <w:jc w:val="both"/>
        <w:textAlignment w:val="baseline"/>
        <w:rPr>
          <w:rFonts w:ascii="Arial" w:hAnsi="Arial" w:cs="Arial"/>
          <w:color w:val="2D2D2D"/>
          <w:spacing w:val="2"/>
          <w:sz w:val="21"/>
          <w:szCs w:val="21"/>
        </w:rPr>
      </w:pPr>
    </w:p>
    <w:p w:rsidR="00906FF6" w:rsidRDefault="00906FF6" w:rsidP="00C124AE">
      <w:pPr>
        <w:pStyle w:val="NormalWeb"/>
        <w:spacing w:before="0" w:beforeAutospacing="0" w:after="0" w:afterAutospacing="0"/>
        <w:ind w:firstLine="708"/>
        <w:jc w:val="both"/>
        <w:rPr>
          <w:color w:val="3C3C3C"/>
          <w:sz w:val="28"/>
          <w:szCs w:val="28"/>
        </w:rPr>
      </w:pPr>
    </w:p>
    <w:p w:rsidR="00906FF6" w:rsidRDefault="00906FF6" w:rsidP="00C124AE">
      <w:pPr>
        <w:pStyle w:val="NormalWeb"/>
        <w:spacing w:before="0" w:beforeAutospacing="0" w:after="0" w:afterAutospacing="0"/>
        <w:ind w:firstLine="708"/>
        <w:jc w:val="both"/>
        <w:rPr>
          <w:color w:val="3C3C3C"/>
          <w:sz w:val="28"/>
          <w:szCs w:val="28"/>
        </w:rPr>
      </w:pPr>
    </w:p>
    <w:p w:rsidR="00906FF6" w:rsidRDefault="00906FF6" w:rsidP="00C124AE">
      <w:pPr>
        <w:pStyle w:val="NormalWeb"/>
        <w:spacing w:before="0" w:beforeAutospacing="0" w:after="0" w:afterAutospacing="0"/>
        <w:ind w:firstLine="708"/>
        <w:jc w:val="both"/>
        <w:rPr>
          <w:color w:val="3C3C3C"/>
          <w:sz w:val="28"/>
          <w:szCs w:val="28"/>
        </w:rPr>
      </w:pPr>
    </w:p>
    <w:p w:rsidR="00906FF6" w:rsidRDefault="00906FF6" w:rsidP="00C124AE">
      <w:pPr>
        <w:pStyle w:val="NormalWeb"/>
        <w:spacing w:before="0" w:beforeAutospacing="0" w:after="0" w:afterAutospacing="0"/>
        <w:ind w:firstLine="708"/>
        <w:jc w:val="both"/>
        <w:rPr>
          <w:color w:val="3C3C3C"/>
          <w:sz w:val="28"/>
          <w:szCs w:val="28"/>
        </w:rPr>
      </w:pPr>
    </w:p>
    <w:p w:rsidR="00906FF6" w:rsidRDefault="00906FF6" w:rsidP="00C124AE">
      <w:pPr>
        <w:pStyle w:val="NormalWeb"/>
        <w:spacing w:before="0" w:beforeAutospacing="0" w:after="0" w:afterAutospacing="0"/>
        <w:ind w:firstLine="708"/>
        <w:jc w:val="both"/>
        <w:rPr>
          <w:color w:val="3C3C3C"/>
          <w:sz w:val="28"/>
          <w:szCs w:val="28"/>
        </w:rPr>
      </w:pPr>
    </w:p>
    <w:p w:rsidR="00906FF6" w:rsidRDefault="00906FF6" w:rsidP="00C124AE">
      <w:pPr>
        <w:pStyle w:val="NormalWeb"/>
        <w:spacing w:before="0" w:beforeAutospacing="0" w:after="0" w:afterAutospacing="0"/>
        <w:ind w:firstLine="708"/>
        <w:jc w:val="both"/>
        <w:rPr>
          <w:color w:val="3C3C3C"/>
          <w:sz w:val="28"/>
          <w:szCs w:val="28"/>
        </w:rPr>
      </w:pPr>
    </w:p>
    <w:p w:rsidR="00906FF6" w:rsidRPr="00A42EEF" w:rsidRDefault="00906FF6" w:rsidP="00953A91">
      <w:pPr>
        <w:pStyle w:val="NormalWeb"/>
        <w:spacing w:before="0" w:beforeAutospacing="0" w:after="0" w:afterAutospacing="0"/>
        <w:jc w:val="right"/>
        <w:rPr>
          <w:rStyle w:val="apple-converted-space"/>
        </w:rPr>
      </w:pPr>
      <w:r w:rsidRPr="00A42EEF">
        <w:t>Приложение</w:t>
      </w:r>
      <w:r w:rsidRPr="00A42EEF">
        <w:br/>
        <w:t>к решению Совета</w:t>
      </w:r>
      <w:r w:rsidRPr="00A42EEF">
        <w:rPr>
          <w:rStyle w:val="apple-converted-space"/>
        </w:rPr>
        <w:t> </w:t>
      </w:r>
    </w:p>
    <w:p w:rsidR="00906FF6" w:rsidRPr="00A42EEF" w:rsidRDefault="00906FF6" w:rsidP="00C124AE">
      <w:pPr>
        <w:pStyle w:val="NormalWeb"/>
        <w:spacing w:before="0" w:beforeAutospacing="0" w:after="0" w:afterAutospacing="0"/>
        <w:jc w:val="right"/>
      </w:pPr>
      <w:r w:rsidRPr="00A42EEF">
        <w:t xml:space="preserve"> сельского поселения</w:t>
      </w:r>
    </w:p>
    <w:p w:rsidR="00906FF6" w:rsidRPr="00A42EEF" w:rsidRDefault="00906FF6" w:rsidP="00C124AE">
      <w:pPr>
        <w:pStyle w:val="NormalWeb"/>
        <w:spacing w:before="0" w:beforeAutospacing="0" w:after="0" w:afterAutospacing="0"/>
        <w:jc w:val="right"/>
      </w:pPr>
      <w:r w:rsidRPr="00A42EEF">
        <w:t>«Шилко-Заводское» муниципального</w:t>
      </w:r>
    </w:p>
    <w:p w:rsidR="00906FF6" w:rsidRPr="00A42EEF" w:rsidRDefault="00906FF6" w:rsidP="00C124AE">
      <w:pPr>
        <w:pStyle w:val="NormalWeb"/>
        <w:spacing w:before="0" w:beforeAutospacing="0" w:after="0" w:afterAutospacing="0"/>
        <w:jc w:val="right"/>
      </w:pPr>
      <w:r w:rsidRPr="00A42EEF">
        <w:t xml:space="preserve"> района «Сретенский район»</w:t>
      </w:r>
    </w:p>
    <w:p w:rsidR="00906FF6" w:rsidRPr="00A42EEF" w:rsidRDefault="00906FF6" w:rsidP="00C124AE">
      <w:pPr>
        <w:pStyle w:val="NormalWeb"/>
        <w:spacing w:before="0" w:beforeAutospacing="0" w:after="0" w:afterAutospacing="0"/>
        <w:jc w:val="right"/>
        <w:rPr>
          <w:color w:val="3C3C3C"/>
        </w:rPr>
      </w:pPr>
      <w:r w:rsidRPr="00A42EEF">
        <w:t xml:space="preserve"> Забайкальского края</w:t>
      </w:r>
    </w:p>
    <w:p w:rsidR="00906FF6" w:rsidRPr="00A42EEF" w:rsidRDefault="00906FF6" w:rsidP="00C124AE">
      <w:pPr>
        <w:pStyle w:val="NormalWeb"/>
        <w:spacing w:before="0" w:beforeAutospacing="0" w:after="0" w:afterAutospacing="0"/>
        <w:jc w:val="right"/>
      </w:pPr>
      <w:r w:rsidRPr="00A42EEF">
        <w:rPr>
          <w:color w:val="3C3C3C"/>
        </w:rPr>
        <w:t xml:space="preserve"> от  «23» августа 2017 г. № 64</w:t>
      </w:r>
      <w:r w:rsidRPr="00A42EEF">
        <w:rPr>
          <w:color w:val="3C3C3C"/>
        </w:rPr>
        <w:br/>
      </w:r>
    </w:p>
    <w:p w:rsidR="00906FF6" w:rsidRPr="00A42EEF" w:rsidRDefault="00906FF6" w:rsidP="00654361">
      <w:pPr>
        <w:pStyle w:val="headertext"/>
        <w:shd w:val="clear" w:color="auto" w:fill="FFFFFF"/>
        <w:spacing w:before="0" w:beforeAutospacing="0" w:after="0" w:afterAutospacing="0" w:line="288" w:lineRule="atLeast"/>
        <w:jc w:val="both"/>
        <w:textAlignment w:val="baseline"/>
        <w:rPr>
          <w:spacing w:val="2"/>
        </w:rPr>
      </w:pPr>
    </w:p>
    <w:p w:rsidR="00906FF6" w:rsidRPr="00A42EEF" w:rsidRDefault="00906FF6" w:rsidP="00953A91">
      <w:pPr>
        <w:pStyle w:val="headertext"/>
        <w:shd w:val="clear" w:color="auto" w:fill="FFFFFF"/>
        <w:spacing w:before="0" w:beforeAutospacing="0" w:after="0" w:afterAutospacing="0" w:line="288" w:lineRule="atLeast"/>
        <w:jc w:val="center"/>
        <w:textAlignment w:val="baseline"/>
        <w:rPr>
          <w:b/>
          <w:bCs/>
          <w:spacing w:val="2"/>
        </w:rPr>
      </w:pPr>
      <w:r w:rsidRPr="00A42EEF">
        <w:rPr>
          <w:b/>
          <w:bCs/>
          <w:spacing w:val="2"/>
        </w:rPr>
        <w:t>Порядок предоставления разрешения на осуществление</w:t>
      </w:r>
      <w:r w:rsidRPr="00A42EEF">
        <w:rPr>
          <w:b/>
          <w:bCs/>
          <w:spacing w:val="2"/>
        </w:rPr>
        <w:br/>
        <w:t>земляных работ на территории сельского поселения «</w:t>
      </w:r>
      <w:r w:rsidRPr="00A42EEF">
        <w:rPr>
          <w:b/>
          <w:bCs/>
        </w:rPr>
        <w:t>Шилко-Заводское</w:t>
      </w:r>
      <w:r w:rsidRPr="00A42EEF">
        <w:rPr>
          <w:b/>
          <w:bCs/>
          <w:spacing w:val="2"/>
        </w:rPr>
        <w:t>» муниципального района «Сретенский район» Забайкальского края</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p>
    <w:p w:rsidR="00906FF6" w:rsidRPr="00A42EEF" w:rsidRDefault="00906FF6" w:rsidP="00B85389">
      <w:pPr>
        <w:pStyle w:val="Heading3"/>
        <w:shd w:val="clear" w:color="auto" w:fill="FFFFFF"/>
        <w:spacing w:before="375" w:beforeAutospacing="0" w:after="225" w:afterAutospacing="0"/>
        <w:jc w:val="center"/>
        <w:textAlignment w:val="baseline"/>
        <w:rPr>
          <w:spacing w:val="2"/>
          <w:sz w:val="24"/>
          <w:szCs w:val="24"/>
        </w:rPr>
      </w:pPr>
      <w:r w:rsidRPr="00A42EEF">
        <w:rPr>
          <w:spacing w:val="2"/>
          <w:sz w:val="24"/>
          <w:szCs w:val="24"/>
        </w:rPr>
        <w:t>I. Общие положения</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br/>
        <w:t>1.1. Настоящий Порядок предоставления разрешения на осуществление</w:t>
      </w:r>
      <w:r w:rsidRPr="00A42EEF">
        <w:rPr>
          <w:spacing w:val="2"/>
        </w:rPr>
        <w:br/>
        <w:t>земляных работ на сельского поселения «</w:t>
      </w:r>
      <w:r w:rsidRPr="00A42EEF">
        <w:t>Шилко-Заводское</w:t>
      </w:r>
      <w:r w:rsidRPr="00A42EEF">
        <w:rPr>
          <w:spacing w:val="2"/>
        </w:rPr>
        <w:t>» муниципального района «Сретенский район» Забайкальского края (далее – Порядок) обязателен для всех юридических и физических лиц (независимо от права собственности, пользования или аренды земельных участков), осуществляющих на территории сельского поселения  «</w:t>
      </w:r>
      <w:r w:rsidRPr="00A42EEF">
        <w:t>Шилко-Заводское</w:t>
      </w:r>
      <w:r w:rsidRPr="00A42EEF">
        <w:rPr>
          <w:spacing w:val="2"/>
        </w:rPr>
        <w:t>» муниципального района «Сретенский район» Забайкальского края  (далее – сельское поселение) земляные работы.</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1.2. Прокладка и переустройство подземных коммуникаций на улицах, имеющих усовершенствованное покрытие, производятся закрытым способом без повреждения покрытий или открытым способом при невозможности проведения работ методом прокола. Целесообразность применения того или иного способа ведения работ должна определяться при проектировании, с учетом местных условий, либо при заключении договора с подрядной организацией, у которой данная дорога находится на гарантийном обслуживании.</w:t>
      </w:r>
    </w:p>
    <w:p w:rsidR="00906FF6" w:rsidRPr="00A42EEF" w:rsidRDefault="00906FF6" w:rsidP="00B85389">
      <w:pPr>
        <w:pStyle w:val="Heading3"/>
        <w:shd w:val="clear" w:color="auto" w:fill="FFFFFF"/>
        <w:spacing w:before="375" w:beforeAutospacing="0" w:after="225" w:afterAutospacing="0"/>
        <w:jc w:val="center"/>
        <w:textAlignment w:val="baseline"/>
        <w:rPr>
          <w:spacing w:val="2"/>
          <w:sz w:val="24"/>
          <w:szCs w:val="24"/>
        </w:rPr>
      </w:pPr>
      <w:r w:rsidRPr="00A42EEF">
        <w:rPr>
          <w:spacing w:val="2"/>
          <w:sz w:val="24"/>
          <w:szCs w:val="24"/>
        </w:rPr>
        <w:t>II. Порядок предоставления разрешения на плановое осуществление земляных работ</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xml:space="preserve">2.1. Осуществление земляных работ на территории сельского поселения допускается при наличии разрешения на осуществление земляных работ (приложение N 1 к Порядку)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2.2. Разрешение на осуществление земляных работ выдается Администрацией сельского поселения «</w:t>
      </w:r>
      <w:r w:rsidRPr="00A42EEF">
        <w:t>Шилко-Заводское</w:t>
      </w:r>
      <w:r w:rsidRPr="00A42EEF">
        <w:rPr>
          <w:spacing w:val="2"/>
        </w:rPr>
        <w:t xml:space="preserve">» муниципального района «Сретенский район» Забайкальского края (далее - Администрация сельского поселения) юридическим и физическим лицам, обратившимся за предоставлением разрешения. От имени юридических и физических лиц имеет право обратиться за предоставлением разрешения их уполномоченный представитель.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2.3. Юридические и физические лица, планирующие проведение земляных работ, должны представить в Администрацию сельского поселения:</w:t>
      </w:r>
    </w:p>
    <w:p w:rsidR="00906FF6" w:rsidRPr="00A42EEF" w:rsidRDefault="00906FF6" w:rsidP="002D6792">
      <w:pPr>
        <w:jc w:val="both"/>
      </w:pPr>
      <w:r w:rsidRPr="00A42EEF">
        <w:t>2.3.1. при проведении аварийных земляных работ:</w:t>
      </w:r>
    </w:p>
    <w:p w:rsidR="00906FF6" w:rsidRPr="00A42EEF" w:rsidRDefault="00906FF6" w:rsidP="002D6792">
      <w:pPr>
        <w:jc w:val="both"/>
        <w:rPr>
          <w:b/>
          <w:bCs/>
        </w:rPr>
      </w:pPr>
      <w:r w:rsidRPr="00A42EEF">
        <w:t xml:space="preserve">- заявление. </w:t>
      </w:r>
      <w:r w:rsidRPr="00A42EEF">
        <w:rPr>
          <w:spacing w:val="2"/>
        </w:rPr>
        <w:t>В заявлении о предоставлении разрешения указываются следующие данные: наименование и место нахождения юридического лица (фамилия, имя, отчество, если основанием для предоставления разрешения на производство земляных работ является заявление физического лица), наименование и место расположения (адрес) объекта, в отношении которого запрашивается ордер</w:t>
      </w:r>
      <w:r w:rsidRPr="00A42EEF">
        <w:t>;</w:t>
      </w:r>
    </w:p>
    <w:p w:rsidR="00906FF6" w:rsidRPr="00A42EEF" w:rsidRDefault="00906FF6" w:rsidP="002D6792">
      <w:pPr>
        <w:jc w:val="both"/>
      </w:pPr>
      <w:r w:rsidRPr="00A42EEF">
        <w:t>-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906FF6" w:rsidRPr="00A42EEF" w:rsidRDefault="00906FF6" w:rsidP="002D6792">
      <w:pPr>
        <w:jc w:val="both"/>
      </w:pPr>
      <w:r w:rsidRPr="00A42EEF">
        <w:t>-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w:t>
      </w:r>
    </w:p>
    <w:p w:rsidR="00906FF6" w:rsidRPr="00A42EEF" w:rsidRDefault="00906FF6" w:rsidP="002D6792">
      <w:pPr>
        <w:autoSpaceDE w:val="0"/>
        <w:autoSpaceDN w:val="0"/>
        <w:adjustRightInd w:val="0"/>
        <w:jc w:val="both"/>
      </w:pPr>
      <w:bookmarkStart w:id="0" w:name="sub_2313"/>
      <w:r w:rsidRPr="00A42EEF">
        <w:t>- документы, подтверждающие право на осуществление эксплуатации систем коммунальной инфраструктуры, систем оборудования или сетей, по которым осуществляются водо-, тепло-, электро- и газоснабжение, водоотведение, а также линий и сооружений связи</w:t>
      </w:r>
      <w:bookmarkEnd w:id="0"/>
      <w:r w:rsidRPr="00A42EEF">
        <w:t>. В случае проведения земляных работ, не затрагивающих инженерные коммуникации и сооружения, заявителем предоставляется оформленное в письменном виде согласие правообладателя земельного участка, на котором планируется производить работы, за исключением земельных участков, относящихся к территории общего пользования;</w:t>
      </w:r>
    </w:p>
    <w:p w:rsidR="00906FF6" w:rsidRPr="00A42EEF" w:rsidRDefault="00906FF6" w:rsidP="002D6792">
      <w:pPr>
        <w:jc w:val="both"/>
      </w:pPr>
      <w:r w:rsidRPr="00A42EEF">
        <w:t>- выкипировка из карты (схемы) соответствующей территории муниципального образования с указанием точного места осуществления земляных работ;</w:t>
      </w:r>
    </w:p>
    <w:p w:rsidR="00906FF6" w:rsidRPr="00A42EEF" w:rsidRDefault="00906FF6" w:rsidP="002D6792">
      <w:pPr>
        <w:jc w:val="both"/>
        <w:rPr>
          <w:b/>
          <w:bCs/>
        </w:rPr>
      </w:pPr>
      <w:r w:rsidRPr="00A42EEF">
        <w:t>- письменное гарантийное обязательство восстановления нарушенного благоустройства;</w:t>
      </w:r>
    </w:p>
    <w:p w:rsidR="00906FF6" w:rsidRPr="00A42EEF" w:rsidRDefault="00906FF6" w:rsidP="002D6792">
      <w:pPr>
        <w:jc w:val="both"/>
        <w:rPr>
          <w:b/>
          <w:bCs/>
        </w:rPr>
      </w:pPr>
      <w:r w:rsidRPr="00A42EEF">
        <w:t>- приказ о назначении ответственного лица за осуществление земляных работ.</w:t>
      </w:r>
    </w:p>
    <w:p w:rsidR="00906FF6" w:rsidRPr="00A42EEF" w:rsidRDefault="00906FF6" w:rsidP="002D6792">
      <w:pPr>
        <w:jc w:val="both"/>
      </w:pPr>
      <w:r w:rsidRPr="00A42EEF">
        <w:t>2.3.2. при осуществление плановых земляных работ:</w:t>
      </w:r>
    </w:p>
    <w:p w:rsidR="00906FF6" w:rsidRPr="00A42EEF" w:rsidRDefault="00906FF6" w:rsidP="002D6792">
      <w:pPr>
        <w:jc w:val="both"/>
        <w:rPr>
          <w:b/>
          <w:bCs/>
        </w:rPr>
      </w:pPr>
      <w:r w:rsidRPr="00A42EEF">
        <w:t xml:space="preserve">- заявление. </w:t>
      </w:r>
      <w:r w:rsidRPr="00A42EEF">
        <w:rPr>
          <w:spacing w:val="2"/>
        </w:rPr>
        <w:t>В заявлении о предоставлении разрешения указываются следующие данные: наименование и место нахождения юридического лица (фамилия, имя, отчество, если основанием для предоставления разрешения на производство земляных работ является заявление физического лица), наименование и место расположения (адрес) объекта, в отношении которого запрашивается ордер</w:t>
      </w:r>
      <w:r w:rsidRPr="00A42EEF">
        <w:t>;</w:t>
      </w:r>
    </w:p>
    <w:p w:rsidR="00906FF6" w:rsidRPr="00A42EEF" w:rsidRDefault="00906FF6" w:rsidP="002D6792">
      <w:pPr>
        <w:jc w:val="both"/>
      </w:pPr>
      <w:r w:rsidRPr="00A42EEF">
        <w:t>-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906FF6" w:rsidRPr="00A42EEF" w:rsidRDefault="00906FF6" w:rsidP="002D6792">
      <w:pPr>
        <w:jc w:val="both"/>
      </w:pPr>
      <w:r w:rsidRPr="00A42EEF">
        <w:t>-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w:t>
      </w:r>
    </w:p>
    <w:p w:rsidR="00906FF6" w:rsidRPr="00A42EEF" w:rsidRDefault="00906FF6" w:rsidP="002D6792">
      <w:pPr>
        <w:jc w:val="both"/>
      </w:pPr>
      <w:r w:rsidRPr="00A42EEF">
        <w:t>- документы, подтверждающие право на осуществление эксплуатации систем коммунальной инфраструктуры, систем оборудования или сетей, по которым осуществляются водо-, тепло-, электро- и газоснабжение, водоотведение, а также линий и сооружений связи. В случае осуществления земляных работ, не затрагивающих инженерные коммуникации и сооружения, заявителем предоставляется оформленное в письменном виде согласие правообладателя земельного участка, на котором планируется осуществлять работы, за исключением земельных участков, относящихся к территории общего пользования;</w:t>
      </w:r>
    </w:p>
    <w:p w:rsidR="00906FF6" w:rsidRPr="00A42EEF" w:rsidRDefault="00906FF6" w:rsidP="002D6792">
      <w:pPr>
        <w:jc w:val="both"/>
        <w:rPr>
          <w:b/>
          <w:bCs/>
        </w:rPr>
      </w:pPr>
      <w:r w:rsidRPr="00A42EEF">
        <w:t>- выкипировка из карты (схемы) соответствующей территории муниципального образования с указанием точного места осуществления земляных работ;</w:t>
      </w:r>
    </w:p>
    <w:p w:rsidR="00906FF6" w:rsidRPr="00A42EEF" w:rsidRDefault="00906FF6" w:rsidP="002D6792">
      <w:pPr>
        <w:jc w:val="both"/>
        <w:rPr>
          <w:b/>
          <w:bCs/>
        </w:rPr>
      </w:pPr>
      <w:r w:rsidRPr="00A42EEF">
        <w:t>- копия разрешения на строительство;</w:t>
      </w:r>
    </w:p>
    <w:p w:rsidR="00906FF6" w:rsidRPr="00A42EEF" w:rsidRDefault="00906FF6" w:rsidP="002D6792">
      <w:pPr>
        <w:jc w:val="both"/>
        <w:rPr>
          <w:b/>
          <w:bCs/>
        </w:rPr>
      </w:pPr>
      <w:r w:rsidRPr="00A42EEF">
        <w:t>- календарный график проведения работ;</w:t>
      </w:r>
    </w:p>
    <w:p w:rsidR="00906FF6" w:rsidRPr="00A42EEF" w:rsidRDefault="00906FF6" w:rsidP="002D6792">
      <w:pPr>
        <w:jc w:val="both"/>
        <w:rPr>
          <w:b/>
          <w:bCs/>
        </w:rPr>
      </w:pPr>
      <w:r w:rsidRPr="00A42EEF">
        <w:t>- письменное гарантийное обязательство восстановления нарушенного благоустройства;</w:t>
      </w:r>
    </w:p>
    <w:p w:rsidR="00906FF6" w:rsidRPr="00A42EEF" w:rsidRDefault="00906FF6" w:rsidP="00FB508E">
      <w:pPr>
        <w:jc w:val="both"/>
        <w:rPr>
          <w:b/>
          <w:bCs/>
        </w:rPr>
      </w:pPr>
      <w:r w:rsidRPr="00A42EEF">
        <w:t>- приказ о назначении ответственного лица за осуществление земляных работ.</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xml:space="preserve">2.3.3. Юридические и физические лица, планирующие проведение земляных работ, несут ответственность за достоверность предоставленной информации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2.4. Основания отказа в приеме документов:</w:t>
      </w:r>
    </w:p>
    <w:p w:rsidR="00906FF6" w:rsidRPr="00A42EEF" w:rsidRDefault="00906FF6" w:rsidP="00FB508E">
      <w:pPr>
        <w:jc w:val="both"/>
      </w:pPr>
      <w:r w:rsidRPr="00A42EEF">
        <w:t>- заявитель – ненадлежащее лицо;</w:t>
      </w:r>
    </w:p>
    <w:p w:rsidR="00906FF6" w:rsidRPr="00A42EEF" w:rsidRDefault="00906FF6" w:rsidP="00FB508E">
      <w:pPr>
        <w:jc w:val="both"/>
      </w:pPr>
      <w:r w:rsidRPr="00A42EEF">
        <w:t>- предоставление заявителем заявления, несоответствующего образцу, указанному в приложении;</w:t>
      </w:r>
    </w:p>
    <w:p w:rsidR="00906FF6" w:rsidRPr="00A42EEF" w:rsidRDefault="00906FF6" w:rsidP="00FB508E">
      <w:pPr>
        <w:jc w:val="both"/>
      </w:pPr>
      <w:r w:rsidRPr="00A42EEF">
        <w:t>- предоставление заявителем ордера-договора, несоответствующего образцу, указанному в приложении;</w:t>
      </w:r>
    </w:p>
    <w:p w:rsidR="00906FF6" w:rsidRPr="00A42EEF" w:rsidRDefault="00906FF6" w:rsidP="00FB508E">
      <w:pPr>
        <w:jc w:val="both"/>
      </w:pPr>
      <w:r w:rsidRPr="00A42EEF">
        <w:t>- предоставление документов, не относящихся к рассматриваемому объекту;</w:t>
      </w:r>
    </w:p>
    <w:p w:rsidR="00906FF6" w:rsidRPr="00A42EEF" w:rsidRDefault="00906FF6" w:rsidP="00FB508E">
      <w:pPr>
        <w:jc w:val="both"/>
      </w:pPr>
      <w:r w:rsidRPr="00A42EEF">
        <w:t>- невозможность прочтения текста письменного обращения либо нечеткое определение вопроса при обращении, требующего ответа.</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xml:space="preserve">2.5. Основания для отказа в предоставлении разрешения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письменный отказ органов (организаций), осуществляющих согласование в порядке межведомственного взаимодействия, либо получение информации о недостоверности данных, предоставленных заявителем.</w:t>
      </w:r>
    </w:p>
    <w:p w:rsidR="00906FF6" w:rsidRPr="00A42EEF" w:rsidRDefault="00906FF6" w:rsidP="00FB508E">
      <w:pPr>
        <w:jc w:val="both"/>
      </w:pPr>
      <w:r w:rsidRPr="00A42EEF">
        <w:t>- обращение за получением разрешения на проведение плановых земляных работ в период с 01 октября по 01 апреля;</w:t>
      </w:r>
    </w:p>
    <w:p w:rsidR="00906FF6" w:rsidRPr="00A42EEF" w:rsidRDefault="00906FF6" w:rsidP="00FB508E">
      <w:pPr>
        <w:jc w:val="both"/>
      </w:pPr>
      <w:r w:rsidRPr="00A42EEF">
        <w:t xml:space="preserve">- предоставление заявителем неполного пакета необходимых документов.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2.6. В порядке межведомственного взаимодействия Администрация сельского поселения согласовывает:</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2.6.1. с организацией, обслуживающей инженерные сети электроснабжения, теплоснабжения, водоснабжения и канализации на территории сельского поселения в местах проведения земляных работ;</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2.6.2. с Сретенским узлом телекоммуникаций;</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2.6.3. с ГИБДД.</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2.7. Физические и юридические лица вправе представить документы, перечисленные в пункте 2.6 настоящего Порядка, по собственной инициативе.</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xml:space="preserve">2.8. На основании представленных документов Администрация сельского поселения предоставляет разрешение с указанием сроков восстановления благоустройства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при плановом осуществлении земляных работ - согласно графику работ, но не более 30 суток.</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xml:space="preserve">2.9. Общий срок предоставления разрешения на осуществление земляных работ – не более 20 календарных дней.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rStyle w:val="apple-converted-space"/>
          <w:spacing w:val="2"/>
        </w:rPr>
      </w:pPr>
      <w:r w:rsidRPr="00A42EEF">
        <w:rPr>
          <w:spacing w:val="2"/>
        </w:rPr>
        <w:t>2.10. В случае невозможности выполнения восстановительных работ в установленные разрешением сроки по причине сезонных условий (СНиП III-10-75 "Благоустройство территорий" и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восстановительные работы производятся в максимально возможном объеме. При предоставлении в Администрацию сельского поселения письменного уведомления с гарантийным обязательством (, в котором устанавливаются окончательные сроки восстановления нарушенного благоустройства при наступлении благоприятных сезонных условий. Место нарушенного благоустройства поддерживается лицом, получившим разрешение, в состоянии обеспечения безопасного и беспрепятственного движения пешеходов и автотранспорта до завершения окончательного этапа восстановительных работ</w:t>
      </w:r>
      <w:r w:rsidRPr="00A42EEF">
        <w:rPr>
          <w:rStyle w:val="apple-converted-space"/>
          <w:spacing w:val="2"/>
        </w:rPr>
        <w:t>.</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При наступлении благоприятных сезонных условий производитель земляных работ проводит окончательное восстановление нарушенного благоустройства в сроки, не позднее чем до 1 мая года, следующего за осенне-зимним периодом, с предоставлением в Администрацию сельского поселения графика восстановления нарушенного благоустройства в местах производства земляных работ.</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В бланках разрешений на осуществление земляных работ (приложение N 1 к Порядку), оформляемых с учетом сезонных условий, строку "Восстановление благоустройства в полном объеме осуществить до _______20___г." оформлять как "Восстановление благоустройства в полном объеме осуществить не позднее 01 мая 20__ г. при условии обеспечения и поддержания безопасного и беспрепятственного движения пешеходов и автотранспорта до завершения окончательного этапа восстановительных работ с предоставлением в Администрацию сельского поселения письменного уведомления с гарантийным обязательством, а также внесением места разрытия в график восстановления нарушенного благоустройства.</w:t>
      </w:r>
    </w:p>
    <w:p w:rsidR="00906FF6" w:rsidRPr="00A42EEF" w:rsidRDefault="00906FF6" w:rsidP="00501627">
      <w:pPr>
        <w:pStyle w:val="Heading3"/>
        <w:shd w:val="clear" w:color="auto" w:fill="FFFFFF"/>
        <w:spacing w:before="375" w:beforeAutospacing="0" w:after="225" w:afterAutospacing="0"/>
        <w:jc w:val="center"/>
        <w:textAlignment w:val="baseline"/>
        <w:rPr>
          <w:spacing w:val="2"/>
          <w:sz w:val="24"/>
          <w:szCs w:val="24"/>
        </w:rPr>
      </w:pPr>
      <w:r w:rsidRPr="00A42EEF">
        <w:rPr>
          <w:spacing w:val="2"/>
          <w:sz w:val="24"/>
          <w:szCs w:val="24"/>
        </w:rPr>
        <w:t>III. Предоставление разрешения на аварийное осуществление земляных работ</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3.1. Юридические и физические лица, осуществляющие земляные работы в связи с авариями, до начала работ, обязаны проинформировать о необходимости работ Администрацию сельского поселения, в установленном порядке уточнить расположение подземных коммуникаций, имеющихся в районе аварии. Немедленно сообщить телефонограммой о характере и месте аварии представителям организаций, имеющих подземные коммуникации на месте аварии. Затем в трехдневный срок оформить разрешение на осуществление земляных работ.</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На месте работ при ликвидации аварии постоянно должно находиться ответственное лицо.</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xml:space="preserve">3.2. Общий срок выдачи разрешения на осуществление земляных работ - 2 рабочих дня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xml:space="preserve">3.3. Отказ в приеме документов и предоставлении разрешения на осуществления земляных работ не допускается в случае аварийного производства земляных работ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xml:space="preserve">3.4. Сроки восстановления благоустройства при аварийном осуществлении земляных работ: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при аварийном ремонте сети - до 10 суток.</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Сроки восстановления асфальтобетонного покрытия:</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на проезжих частях улиц - до 3 суток;</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 на дворовых территориях - не более 30 суток;</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rStyle w:val="apple-converted-space"/>
          <w:spacing w:val="2"/>
        </w:rPr>
      </w:pPr>
      <w:r w:rsidRPr="00A42EEF">
        <w:rPr>
          <w:spacing w:val="2"/>
        </w:rPr>
        <w:t>- на других частях улиц и тротуаров - до 7 суток.</w:t>
      </w:r>
      <w:r w:rsidRPr="00A42EEF">
        <w:rPr>
          <w:rStyle w:val="apple-converted-space"/>
          <w:spacing w:val="2"/>
        </w:rPr>
        <w:t>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3.5. В случае невозможности выполнения восстановительных работ в установленные разрешением сроки по причине сезонных условий (СНиП 3.06.03-85), восстановительные работы производятся в максимально возможном объеме. При предоставлении в Администрацию сельского поселения письменного уведомлени</w:t>
      </w:r>
      <w:r>
        <w:rPr>
          <w:spacing w:val="2"/>
        </w:rPr>
        <w:t xml:space="preserve">я с гарантийным обязательством, </w:t>
      </w:r>
      <w:r w:rsidRPr="00A42EEF">
        <w:rPr>
          <w:spacing w:val="2"/>
        </w:rPr>
        <w:t>в котором устанавливаются окончательные сроки восстановления нарушенного благоустройства при наступлении благоприятных сезонных условий. Место нарушенного благоустройства поддерживается лицом, получившим разрешение, в состоянии обеспечения безопасного и беспрепятственного движения пешеходов и транспорта до завершения окончательного этапа восстановительных работ. При наступлении благоприятных сезонных условий производитель земляных работ проводит окончательное восстановление нарушенного благоустройства не позднее, чем до 1 мая года, следующего за осенне-зимним периодом, с предоставлением в Администрацию сельского поселения графика восстановления нарушенного благоустройства в местах осуществления земляных работ.</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В бланках разрешений на осуществление земляных работ (приложение N 1 к Порядку), оформляемых с учетом сезонных условий, строку "Восстановление благоустройства в полном объеме осуществить до _______20___г." оформлять как "Восстановление благоустройства в полном объеме осуществить не позднее 01 мая 20__ г. при условии обеспечения и поддержания безопасного и беспрепятственного движения пешеходов и автотранспорта до завершения окончательного этапа восстановительных работ с предоставлением в Администрацию сельского поселения письменного уведомления с гарантийным обязательством, а так же внесением места разрытия в график восстановления нарушенного благоустройства.</w:t>
      </w:r>
    </w:p>
    <w:p w:rsidR="00906FF6" w:rsidRPr="00A42EEF" w:rsidRDefault="00906FF6" w:rsidP="00D709A5">
      <w:pPr>
        <w:pStyle w:val="Heading3"/>
        <w:shd w:val="clear" w:color="auto" w:fill="FFFFFF"/>
        <w:spacing w:before="375" w:beforeAutospacing="0" w:after="225" w:afterAutospacing="0"/>
        <w:jc w:val="center"/>
        <w:textAlignment w:val="baseline"/>
        <w:rPr>
          <w:spacing w:val="2"/>
          <w:sz w:val="24"/>
          <w:szCs w:val="24"/>
        </w:rPr>
      </w:pPr>
      <w:r w:rsidRPr="00A42EEF">
        <w:rPr>
          <w:spacing w:val="2"/>
          <w:sz w:val="24"/>
          <w:szCs w:val="24"/>
        </w:rPr>
        <w:t>IV. Ответственность за нарушение порядка осуществления земляных работ</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4.1. Юридические и физические лица, нарушившие требования настоящего Порядка, несут ответственность в соответствии с действующим законодательством.</w:t>
      </w:r>
      <w:r w:rsidRPr="00A42EEF">
        <w:rPr>
          <w:spacing w:val="2"/>
        </w:rPr>
        <w:br/>
        <w:t>4.2. Ответственность за неполучение разрешения на осуществление земляных работ несут юридические и физические лица, планирующие осуществление земляных работ либо производящие земляные работы в аварийном порядке на территории сельского поселения, в соответствии с действующим законодательством.</w:t>
      </w:r>
    </w:p>
    <w:p w:rsidR="00906FF6" w:rsidRPr="00A42EEF"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pPr>
    </w:p>
    <w:p w:rsidR="00906FF6" w:rsidRPr="00A42EEF"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pPr>
    </w:p>
    <w:p w:rsidR="00906FF6" w:rsidRPr="00A42EEF"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pPr>
    </w:p>
    <w:p w:rsidR="00906FF6" w:rsidRPr="00A42EEF"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pPr>
    </w:p>
    <w:p w:rsidR="00906FF6" w:rsidRPr="00A42EEF"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pPr>
    </w:p>
    <w:p w:rsidR="00906FF6" w:rsidRPr="00A42EEF"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pPr>
    </w:p>
    <w:p w:rsidR="00906FF6" w:rsidRPr="00A42EEF"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pPr>
    </w:p>
    <w:p w:rsidR="00906FF6" w:rsidRPr="00A42EEF"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sectPr w:rsidR="00906FF6" w:rsidRPr="00A42EEF" w:rsidSect="00DB3C04">
          <w:pgSz w:w="11906" w:h="16838"/>
          <w:pgMar w:top="1134" w:right="850" w:bottom="1134" w:left="1701" w:header="708" w:footer="708" w:gutter="0"/>
          <w:cols w:space="708"/>
          <w:docGrid w:linePitch="360"/>
        </w:sectPr>
      </w:pPr>
    </w:p>
    <w:p w:rsidR="00906FF6" w:rsidRPr="00A42EEF"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pPr>
    </w:p>
    <w:tbl>
      <w:tblPr>
        <w:tblW w:w="0" w:type="auto"/>
        <w:tblInd w:w="-106" w:type="dxa"/>
        <w:tblLook w:val="00A0"/>
      </w:tblPr>
      <w:tblGrid>
        <w:gridCol w:w="4785"/>
        <w:gridCol w:w="9723"/>
      </w:tblGrid>
      <w:tr w:rsidR="00906FF6" w:rsidRPr="00A42EEF" w:rsidTr="00692037">
        <w:tc>
          <w:tcPr>
            <w:tcW w:w="4785" w:type="dxa"/>
          </w:tcPr>
          <w:p w:rsidR="00906FF6" w:rsidRPr="00A42EEF" w:rsidRDefault="00906FF6" w:rsidP="00F11611">
            <w:pPr>
              <w:pStyle w:val="Heading3"/>
              <w:spacing w:before="375" w:beforeAutospacing="0" w:after="225" w:afterAutospacing="0"/>
              <w:jc w:val="both"/>
              <w:textAlignment w:val="baseline"/>
              <w:rPr>
                <w:b w:val="0"/>
                <w:bCs w:val="0"/>
                <w:spacing w:val="2"/>
                <w:sz w:val="24"/>
                <w:szCs w:val="24"/>
              </w:rPr>
            </w:pPr>
          </w:p>
        </w:tc>
        <w:tc>
          <w:tcPr>
            <w:tcW w:w="9723" w:type="dxa"/>
          </w:tcPr>
          <w:p w:rsidR="00906FF6" w:rsidRDefault="00906FF6" w:rsidP="00692037">
            <w:pPr>
              <w:pStyle w:val="headertext"/>
              <w:shd w:val="clear" w:color="auto" w:fill="FFFFFF"/>
              <w:spacing w:before="0" w:beforeAutospacing="0" w:after="0" w:afterAutospacing="0" w:line="288" w:lineRule="atLeast"/>
              <w:jc w:val="both"/>
              <w:textAlignment w:val="baseline"/>
            </w:pPr>
            <w:r w:rsidRPr="00A42EEF">
              <w:t>Приложение N 1 к Порядку предоставления разрешения на осуществление земляных работ на территории сельского поселения «Шилко-Заводское» муниципального района «Сретенский район» Забайкальского края, утвержденному Решением Совета от «23» августа 2017 г. № 64</w:t>
            </w:r>
          </w:p>
          <w:p w:rsidR="00906FF6" w:rsidRDefault="00906FF6" w:rsidP="00692037">
            <w:pPr>
              <w:pStyle w:val="headertext"/>
              <w:shd w:val="clear" w:color="auto" w:fill="FFFFFF"/>
              <w:spacing w:before="0" w:beforeAutospacing="0" w:after="0" w:afterAutospacing="0" w:line="288" w:lineRule="atLeast"/>
              <w:jc w:val="both"/>
              <w:textAlignment w:val="baseline"/>
            </w:pPr>
          </w:p>
          <w:p w:rsidR="00906FF6" w:rsidRDefault="00906FF6" w:rsidP="00692037">
            <w:pPr>
              <w:pStyle w:val="headertext"/>
              <w:shd w:val="clear" w:color="auto" w:fill="FFFFFF"/>
              <w:spacing w:before="0" w:beforeAutospacing="0" w:after="0" w:afterAutospacing="0" w:line="288" w:lineRule="atLeast"/>
              <w:jc w:val="both"/>
              <w:textAlignment w:val="baseline"/>
            </w:pPr>
          </w:p>
          <w:p w:rsidR="00906FF6" w:rsidRDefault="00906FF6" w:rsidP="00692037">
            <w:pPr>
              <w:pStyle w:val="headertext"/>
              <w:shd w:val="clear" w:color="auto" w:fill="FFFFFF"/>
              <w:spacing w:before="0" w:beforeAutospacing="0" w:after="0" w:afterAutospacing="0" w:line="288" w:lineRule="atLeast"/>
              <w:jc w:val="both"/>
              <w:textAlignment w:val="baseline"/>
            </w:pPr>
          </w:p>
          <w:p w:rsidR="00906FF6" w:rsidRPr="00692037" w:rsidRDefault="00906FF6" w:rsidP="00692037">
            <w:pPr>
              <w:pStyle w:val="headertext"/>
              <w:shd w:val="clear" w:color="auto" w:fill="FFFFFF"/>
              <w:spacing w:before="0" w:beforeAutospacing="0" w:after="0" w:afterAutospacing="0" w:line="288" w:lineRule="atLeast"/>
              <w:jc w:val="both"/>
              <w:textAlignment w:val="baseline"/>
              <w:rPr>
                <w:spacing w:val="2"/>
              </w:rPr>
            </w:pPr>
          </w:p>
        </w:tc>
      </w:tr>
    </w:tbl>
    <w:p w:rsidR="00906FF6" w:rsidRDefault="00906FF6" w:rsidP="00D709A5">
      <w:pPr>
        <w:pStyle w:val="formattext"/>
        <w:shd w:val="clear" w:color="auto" w:fill="FFFFFF"/>
        <w:spacing w:before="0" w:beforeAutospacing="0" w:after="0" w:afterAutospacing="0" w:line="315" w:lineRule="atLeast"/>
        <w:jc w:val="center"/>
        <w:textAlignment w:val="baseline"/>
        <w:rPr>
          <w:b/>
          <w:bCs/>
          <w:spacing w:val="2"/>
        </w:rPr>
      </w:pPr>
      <w:r w:rsidRPr="00A42EEF">
        <w:rPr>
          <w:b/>
          <w:bCs/>
          <w:spacing w:val="2"/>
        </w:rPr>
        <w:t>Разрешение на осуществление земляных работ на территории сельского поселения «</w:t>
      </w:r>
      <w:r w:rsidRPr="00A42EEF">
        <w:rPr>
          <w:b/>
          <w:bCs/>
        </w:rPr>
        <w:t>Шилко-Заводское</w:t>
      </w:r>
      <w:r w:rsidRPr="00A42EEF">
        <w:rPr>
          <w:b/>
          <w:bCs/>
          <w:spacing w:val="2"/>
        </w:rPr>
        <w:t>» муниципального района «Сретенский район» Забайкальского края</w:t>
      </w:r>
    </w:p>
    <w:p w:rsidR="00906FF6" w:rsidRPr="00201B63" w:rsidRDefault="00906FF6" w:rsidP="00201B63"/>
    <w:p w:rsidR="00906FF6" w:rsidRPr="00201B63" w:rsidRDefault="00906FF6" w:rsidP="00201B63"/>
    <w:p w:rsidR="00906FF6" w:rsidRPr="00201B63" w:rsidRDefault="00906FF6" w:rsidP="00201B63"/>
    <w:tbl>
      <w:tblPr>
        <w:tblpPr w:leftFromText="180" w:rightFromText="180" w:horzAnchor="margin" w:tblpY="910"/>
        <w:tblW w:w="15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00"/>
        <w:gridCol w:w="7371"/>
      </w:tblGrid>
      <w:tr w:rsidR="00906FF6" w:rsidRPr="00A42EEF" w:rsidTr="00692037">
        <w:trPr>
          <w:trHeight w:val="10331"/>
        </w:trPr>
        <w:tc>
          <w:tcPr>
            <w:tcW w:w="7900" w:type="dxa"/>
          </w:tcPr>
          <w:p w:rsidR="00906FF6" w:rsidRPr="00A42EEF" w:rsidRDefault="00906FF6" w:rsidP="00692037">
            <w:pPr>
              <w:spacing w:line="260" w:lineRule="exact"/>
            </w:pPr>
            <w:r w:rsidRPr="00A42EEF">
              <w:t>10. Особые условия</w:t>
            </w:r>
          </w:p>
          <w:p w:rsidR="00906FF6" w:rsidRPr="00A42EEF" w:rsidRDefault="00906FF6" w:rsidP="00692037">
            <w:pPr>
              <w:spacing w:line="260" w:lineRule="exact"/>
              <w:jc w:val="both"/>
            </w:pPr>
            <w:r w:rsidRPr="00A42EEF">
              <w:t>10.1.За нарушение сроков возврата временно занимаемых  территорий и невыполнение обязанностей по приведению участков в состояние,  пригодное для дальнейшего использования, Производитель работ несет административную ответственность.</w:t>
            </w:r>
          </w:p>
          <w:p w:rsidR="00906FF6" w:rsidRPr="00A42EEF" w:rsidRDefault="00906FF6" w:rsidP="00692037">
            <w:pPr>
              <w:numPr>
                <w:ilvl w:val="1"/>
                <w:numId w:val="1"/>
              </w:numPr>
              <w:spacing w:line="260" w:lineRule="exact"/>
              <w:ind w:left="-4"/>
              <w:jc w:val="both"/>
            </w:pPr>
            <w:r w:rsidRPr="00A42EEF">
              <w:t>10.2.  Споры, возникающие из договора, рассматриваются в арбитражном суде.</w:t>
            </w:r>
          </w:p>
          <w:p w:rsidR="00906FF6" w:rsidRPr="00A42EEF" w:rsidRDefault="00906FF6" w:rsidP="00692037">
            <w:pPr>
              <w:spacing w:line="260" w:lineRule="exact"/>
            </w:pPr>
          </w:p>
          <w:p w:rsidR="00906FF6" w:rsidRPr="00A42EEF" w:rsidRDefault="00906FF6" w:rsidP="00692037">
            <w:pPr>
              <w:numPr>
                <w:ilvl w:val="0"/>
                <w:numId w:val="2"/>
              </w:numPr>
              <w:spacing w:line="260" w:lineRule="exact"/>
              <w:ind w:left="421" w:hanging="425"/>
            </w:pPr>
            <w:r w:rsidRPr="00A42EEF">
              <w:t xml:space="preserve">Реквизиты сторон: </w:t>
            </w:r>
          </w:p>
          <w:p w:rsidR="00906FF6" w:rsidRPr="00A42EEF" w:rsidRDefault="00906FF6" w:rsidP="00692037">
            <w:pPr>
              <w:spacing w:line="260" w:lineRule="exact"/>
            </w:pPr>
          </w:p>
          <w:tbl>
            <w:tblPr>
              <w:tblW w:w="0" w:type="auto"/>
              <w:tblLayout w:type="fixed"/>
              <w:tblLook w:val="0000"/>
            </w:tblPr>
            <w:tblGrid>
              <w:gridCol w:w="3473"/>
              <w:gridCol w:w="3600"/>
            </w:tblGrid>
            <w:tr w:rsidR="00906FF6" w:rsidRPr="00A42EEF">
              <w:trPr>
                <w:trHeight w:val="1800"/>
              </w:trPr>
              <w:tc>
                <w:tcPr>
                  <w:tcW w:w="3473" w:type="dxa"/>
                  <w:tcBorders>
                    <w:top w:val="nil"/>
                    <w:left w:val="nil"/>
                    <w:bottom w:val="nil"/>
                    <w:right w:val="nil"/>
                  </w:tcBorders>
                </w:tcPr>
                <w:p w:rsidR="00906FF6" w:rsidRPr="00A42EEF" w:rsidRDefault="00906FF6" w:rsidP="00692037">
                  <w:pPr>
                    <w:framePr w:hSpace="180" w:wrap="around" w:hAnchor="margin" w:y="910"/>
                    <w:spacing w:line="260" w:lineRule="exact"/>
                    <w:ind w:right="341"/>
                    <w:jc w:val="center"/>
                    <w:rPr>
                      <w:i/>
                      <w:iCs/>
                    </w:rPr>
                  </w:pPr>
                  <w:r w:rsidRPr="00A42EEF">
                    <w:rPr>
                      <w:i/>
                      <w:iCs/>
                    </w:rPr>
                    <w:t>(Наименование орган, выдавшего ордер-договор, его адрес, наименование должностного лица, подписывающего ордер-договор)</w:t>
                  </w:r>
                </w:p>
                <w:p w:rsidR="00906FF6" w:rsidRPr="00A42EEF" w:rsidRDefault="00906FF6" w:rsidP="00692037">
                  <w:pPr>
                    <w:framePr w:hSpace="180" w:wrap="around" w:hAnchor="margin" w:y="910"/>
                    <w:spacing w:line="260" w:lineRule="exact"/>
                    <w:ind w:right="341"/>
                    <w:jc w:val="center"/>
                  </w:pPr>
                </w:p>
                <w:p w:rsidR="00906FF6" w:rsidRPr="00A42EEF" w:rsidRDefault="00906FF6" w:rsidP="00692037">
                  <w:pPr>
                    <w:framePr w:hSpace="180" w:wrap="around" w:hAnchor="margin" w:y="910"/>
                    <w:spacing w:line="260" w:lineRule="exact"/>
                    <w:ind w:right="341"/>
                    <w:jc w:val="center"/>
                  </w:pPr>
                  <w:r w:rsidRPr="00A42EEF">
                    <w:t>____________________________</w:t>
                  </w:r>
                </w:p>
                <w:p w:rsidR="00906FF6" w:rsidRPr="00A42EEF" w:rsidRDefault="00906FF6" w:rsidP="00692037">
                  <w:pPr>
                    <w:framePr w:hSpace="180" w:wrap="around" w:hAnchor="margin" w:y="910"/>
                    <w:spacing w:line="260" w:lineRule="exact"/>
                  </w:pPr>
                </w:p>
              </w:tc>
              <w:tc>
                <w:tcPr>
                  <w:tcW w:w="3600" w:type="dxa"/>
                  <w:tcBorders>
                    <w:top w:val="nil"/>
                    <w:left w:val="nil"/>
                    <w:bottom w:val="nil"/>
                    <w:right w:val="nil"/>
                  </w:tcBorders>
                </w:tcPr>
                <w:p w:rsidR="00906FF6" w:rsidRPr="00A42EEF" w:rsidRDefault="00906FF6" w:rsidP="00692037">
                  <w:pPr>
                    <w:framePr w:hSpace="180" w:wrap="around" w:hAnchor="margin" w:y="910"/>
                    <w:jc w:val="center"/>
                  </w:pPr>
                  <w:r w:rsidRPr="00A42EEF">
                    <w:t>Производитель работ:</w:t>
                  </w:r>
                </w:p>
                <w:p w:rsidR="00906FF6" w:rsidRPr="00A42EEF" w:rsidRDefault="00906FF6" w:rsidP="00692037">
                  <w:pPr>
                    <w:framePr w:hSpace="180" w:wrap="around" w:hAnchor="margin" w:y="910"/>
                    <w:jc w:val="center"/>
                  </w:pPr>
                  <w:r w:rsidRPr="00A42EEF">
                    <w:t>Наименование организации</w:t>
                  </w:r>
                </w:p>
                <w:p w:rsidR="00906FF6" w:rsidRPr="00A42EEF" w:rsidRDefault="00906FF6" w:rsidP="00692037">
                  <w:pPr>
                    <w:framePr w:hSpace="180" w:wrap="around" w:hAnchor="margin" w:y="910"/>
                    <w:spacing w:line="380" w:lineRule="exact"/>
                    <w:jc w:val="center"/>
                  </w:pPr>
                  <w:r w:rsidRPr="00A42EEF">
                    <w:t>__________________________________________________________________________________________________</w:t>
                  </w:r>
                </w:p>
                <w:p w:rsidR="00906FF6" w:rsidRPr="00A42EEF" w:rsidRDefault="00906FF6" w:rsidP="00692037">
                  <w:pPr>
                    <w:framePr w:hSpace="180" w:wrap="around" w:hAnchor="margin" w:y="910"/>
                  </w:pPr>
                  <w:r w:rsidRPr="00A42EEF">
                    <w:t>телефон:</w:t>
                  </w:r>
                </w:p>
                <w:p w:rsidR="00906FF6" w:rsidRPr="00A42EEF" w:rsidRDefault="00906FF6" w:rsidP="00692037">
                  <w:pPr>
                    <w:framePr w:hSpace="180" w:wrap="around" w:hAnchor="margin" w:y="910"/>
                  </w:pPr>
                  <w:r w:rsidRPr="00A42EEF">
                    <w:t>Подпись</w:t>
                  </w:r>
                </w:p>
                <w:p w:rsidR="00906FF6" w:rsidRPr="00A42EEF" w:rsidRDefault="00906FF6" w:rsidP="00692037">
                  <w:pPr>
                    <w:framePr w:hSpace="180" w:wrap="around" w:hAnchor="margin" w:y="910"/>
                  </w:pPr>
                  <w:r w:rsidRPr="00A42EEF">
                    <w:t>МП</w:t>
                  </w:r>
                </w:p>
                <w:p w:rsidR="00906FF6" w:rsidRPr="00A42EEF" w:rsidRDefault="00906FF6" w:rsidP="00692037">
                  <w:pPr>
                    <w:framePr w:hSpace="180" w:wrap="around" w:hAnchor="margin" w:y="910"/>
                    <w:spacing w:line="260" w:lineRule="exact"/>
                  </w:pPr>
                </w:p>
              </w:tc>
            </w:tr>
          </w:tbl>
          <w:p w:rsidR="00906FF6" w:rsidRPr="00A42EEF" w:rsidRDefault="00906FF6" w:rsidP="00692037">
            <w:pPr>
              <w:spacing w:line="260" w:lineRule="exact"/>
            </w:pPr>
          </w:p>
          <w:p w:rsidR="00906FF6" w:rsidRPr="00A42EEF" w:rsidRDefault="00906FF6" w:rsidP="00692037">
            <w:pPr>
              <w:spacing w:line="260" w:lineRule="exact"/>
            </w:pPr>
          </w:p>
          <w:p w:rsidR="00906FF6" w:rsidRPr="00A42EEF" w:rsidRDefault="00906FF6" w:rsidP="00692037">
            <w:pPr>
              <w:spacing w:line="260" w:lineRule="exact"/>
              <w:jc w:val="both"/>
            </w:pPr>
          </w:p>
          <w:p w:rsidR="00906FF6" w:rsidRPr="00A42EEF" w:rsidRDefault="00906FF6" w:rsidP="00692037">
            <w:pPr>
              <w:spacing w:line="260" w:lineRule="exact"/>
              <w:jc w:val="both"/>
            </w:pPr>
          </w:p>
          <w:p w:rsidR="00906FF6" w:rsidRPr="00A42EEF" w:rsidRDefault="00906FF6" w:rsidP="00692037">
            <w:pPr>
              <w:spacing w:line="260" w:lineRule="exact"/>
              <w:jc w:val="both"/>
            </w:pPr>
          </w:p>
          <w:p w:rsidR="00906FF6" w:rsidRPr="00A42EEF" w:rsidRDefault="00906FF6" w:rsidP="00692037">
            <w:pPr>
              <w:spacing w:line="260" w:lineRule="exact"/>
              <w:jc w:val="both"/>
            </w:pPr>
          </w:p>
          <w:p w:rsidR="00906FF6" w:rsidRPr="00A42EEF" w:rsidRDefault="00906FF6" w:rsidP="00692037">
            <w:pPr>
              <w:spacing w:line="260" w:lineRule="exact"/>
              <w:jc w:val="both"/>
            </w:pPr>
          </w:p>
          <w:p w:rsidR="00906FF6" w:rsidRPr="00A42EEF" w:rsidRDefault="00906FF6" w:rsidP="00692037">
            <w:pPr>
              <w:spacing w:line="260" w:lineRule="exact"/>
              <w:jc w:val="both"/>
            </w:pPr>
          </w:p>
          <w:p w:rsidR="00906FF6" w:rsidRPr="00A42EEF" w:rsidRDefault="00906FF6" w:rsidP="00692037">
            <w:pPr>
              <w:spacing w:line="260" w:lineRule="exact"/>
              <w:jc w:val="both"/>
            </w:pPr>
            <w:r w:rsidRPr="00A42EEF">
              <w:t>Ответственный за осуществление работ: _________________________________________</w:t>
            </w:r>
          </w:p>
          <w:p w:rsidR="00906FF6" w:rsidRPr="00A42EEF" w:rsidRDefault="00906FF6" w:rsidP="00692037">
            <w:pPr>
              <w:spacing w:line="260" w:lineRule="exact"/>
              <w:jc w:val="both"/>
              <w:rPr>
                <w:vertAlign w:val="superscript"/>
              </w:rPr>
            </w:pPr>
            <w:r w:rsidRPr="00A42EEF">
              <w:rPr>
                <w:vertAlign w:val="superscript"/>
              </w:rPr>
              <w:t>Ф.И.О., № телефона)</w:t>
            </w:r>
          </w:p>
          <w:p w:rsidR="00906FF6" w:rsidRPr="00A42EEF" w:rsidRDefault="00906FF6" w:rsidP="00692037">
            <w:pPr>
              <w:spacing w:line="260" w:lineRule="exact"/>
              <w:jc w:val="both"/>
            </w:pPr>
            <w:r w:rsidRPr="00A42EEF">
              <w:t>_________________________________________</w:t>
            </w:r>
            <w:r>
              <w:t>_______________________</w:t>
            </w:r>
          </w:p>
          <w:p w:rsidR="00906FF6" w:rsidRPr="00A42EEF" w:rsidRDefault="00906FF6" w:rsidP="00692037">
            <w:pPr>
              <w:spacing w:line="260" w:lineRule="exact"/>
              <w:jc w:val="both"/>
            </w:pPr>
          </w:p>
          <w:p w:rsidR="00906FF6" w:rsidRPr="00A42EEF" w:rsidRDefault="00906FF6" w:rsidP="00692037">
            <w:pPr>
              <w:spacing w:line="260" w:lineRule="exact"/>
              <w:jc w:val="both"/>
            </w:pPr>
            <w:r w:rsidRPr="00A42EEF">
              <w:t xml:space="preserve">С Правилами благоустройства территории ____ </w:t>
            </w:r>
            <w:r w:rsidRPr="00A42EEF">
              <w:rPr>
                <w:i/>
                <w:iCs/>
              </w:rPr>
              <w:t xml:space="preserve">(наименование муниципального образования) </w:t>
            </w:r>
            <w:r w:rsidRPr="00A42EEF">
              <w:t>ознакомлен:</w:t>
            </w:r>
          </w:p>
          <w:p w:rsidR="00906FF6" w:rsidRPr="00A42EEF" w:rsidRDefault="00906FF6" w:rsidP="00692037">
            <w:pPr>
              <w:spacing w:line="260" w:lineRule="exact"/>
              <w:jc w:val="both"/>
            </w:pPr>
          </w:p>
          <w:p w:rsidR="00906FF6" w:rsidRPr="00A42EEF" w:rsidRDefault="00906FF6" w:rsidP="00692037">
            <w:pPr>
              <w:spacing w:line="260" w:lineRule="exact"/>
              <w:jc w:val="both"/>
            </w:pPr>
            <w:r w:rsidRPr="00A42EEF">
              <w:t>_____________________   /_____________________________/</w:t>
            </w:r>
          </w:p>
          <w:p w:rsidR="00906FF6" w:rsidRPr="00A42EEF" w:rsidRDefault="00906FF6" w:rsidP="00692037">
            <w:pPr>
              <w:spacing w:line="260" w:lineRule="exact"/>
              <w:jc w:val="both"/>
            </w:pPr>
            <w:r w:rsidRPr="00A42EEF">
              <w:t xml:space="preserve">  подпись руководителя организации</w:t>
            </w:r>
            <w:r w:rsidRPr="00A42EEF">
              <w:softHyphen/>
            </w:r>
            <w:r w:rsidRPr="00A42EEF">
              <w:softHyphen/>
            </w:r>
            <w:r w:rsidRPr="00A42EEF">
              <w:softHyphen/>
            </w:r>
            <w:r w:rsidRPr="00A42EEF">
              <w:softHyphen/>
              <w:t xml:space="preserve"> расшифровка подписи</w:t>
            </w:r>
          </w:p>
          <w:p w:rsidR="00906FF6" w:rsidRPr="00A42EEF" w:rsidRDefault="00906FF6" w:rsidP="00692037">
            <w:pPr>
              <w:spacing w:line="260" w:lineRule="exact"/>
              <w:jc w:val="both"/>
            </w:pPr>
            <w:r w:rsidRPr="00A42EEF">
              <w:t>7. Акт обследования участка до начала проведения работ</w:t>
            </w:r>
          </w:p>
          <w:p w:rsidR="00906FF6" w:rsidRPr="00A42EEF" w:rsidRDefault="00906FF6" w:rsidP="00692037">
            <w:pPr>
              <w:spacing w:line="260" w:lineRule="exact"/>
              <w:jc w:val="both"/>
            </w:pPr>
          </w:p>
          <w:p w:rsidR="00906FF6" w:rsidRPr="00A42EEF" w:rsidRDefault="00906FF6" w:rsidP="00692037">
            <w:pPr>
              <w:spacing w:line="380" w:lineRule="exact"/>
              <w:jc w:val="both"/>
            </w:pPr>
            <w:r w:rsidRPr="00A42EE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0" w:type="auto"/>
              <w:tblLayout w:type="fixed"/>
              <w:tblLook w:val="0000"/>
            </w:tblPr>
            <w:tblGrid>
              <w:gridCol w:w="4027"/>
              <w:gridCol w:w="3240"/>
            </w:tblGrid>
            <w:tr w:rsidR="00906FF6" w:rsidRPr="00A42EEF">
              <w:trPr>
                <w:trHeight w:val="1440"/>
              </w:trPr>
              <w:tc>
                <w:tcPr>
                  <w:tcW w:w="4027" w:type="dxa"/>
                  <w:tcBorders>
                    <w:top w:val="nil"/>
                    <w:left w:val="nil"/>
                    <w:bottom w:val="nil"/>
                    <w:right w:val="nil"/>
                  </w:tcBorders>
                </w:tcPr>
                <w:p w:rsidR="00906FF6" w:rsidRPr="00A42EEF" w:rsidRDefault="00906FF6" w:rsidP="00692037">
                  <w:pPr>
                    <w:framePr w:hSpace="180" w:wrap="around" w:hAnchor="margin" w:y="910"/>
                  </w:pPr>
                  <w:r w:rsidRPr="00A42EEF">
                    <w:t xml:space="preserve">Представитель </w:t>
                  </w:r>
                </w:p>
                <w:p w:rsidR="00906FF6" w:rsidRPr="00A42EEF" w:rsidRDefault="00906FF6" w:rsidP="00692037">
                  <w:pPr>
                    <w:framePr w:hSpace="180" w:wrap="around" w:hAnchor="margin" w:y="910"/>
                  </w:pPr>
                  <w:r w:rsidRPr="00A42EEF">
                    <w:t xml:space="preserve">Администрации </w:t>
                  </w:r>
                </w:p>
                <w:p w:rsidR="00906FF6" w:rsidRPr="00A42EEF" w:rsidRDefault="00906FF6" w:rsidP="00692037">
                  <w:pPr>
                    <w:framePr w:hSpace="180" w:wrap="around" w:hAnchor="margin" w:y="910"/>
                    <w:spacing w:line="380" w:lineRule="exact"/>
                    <w:jc w:val="both"/>
                  </w:pPr>
                  <w:r w:rsidRPr="00A42EEF">
                    <w:t>__</w:t>
                  </w:r>
                  <w:r>
                    <w:t>_____________________________</w:t>
                  </w:r>
                </w:p>
                <w:p w:rsidR="00906FF6" w:rsidRPr="00A42EEF" w:rsidRDefault="00906FF6" w:rsidP="00692037">
                  <w:pPr>
                    <w:framePr w:hSpace="180" w:wrap="around" w:hAnchor="margin" w:y="910"/>
                    <w:spacing w:line="380" w:lineRule="exact"/>
                    <w:jc w:val="both"/>
                  </w:pPr>
                  <w:r w:rsidRPr="00A42EEF">
                    <w:t>/_</w:t>
                  </w:r>
                  <w:r>
                    <w:t>_____________________________</w:t>
                  </w:r>
                  <w:r w:rsidRPr="00A42EEF">
                    <w:t>/</w:t>
                  </w:r>
                </w:p>
              </w:tc>
              <w:tc>
                <w:tcPr>
                  <w:tcW w:w="3240" w:type="dxa"/>
                  <w:tcBorders>
                    <w:top w:val="nil"/>
                    <w:left w:val="nil"/>
                    <w:bottom w:val="nil"/>
                    <w:right w:val="nil"/>
                  </w:tcBorders>
                </w:tcPr>
                <w:p w:rsidR="00906FF6" w:rsidRPr="00A42EEF" w:rsidRDefault="00906FF6" w:rsidP="00692037">
                  <w:pPr>
                    <w:framePr w:hSpace="180" w:wrap="around" w:hAnchor="margin" w:y="910"/>
                  </w:pPr>
                  <w:r w:rsidRPr="00A42EEF">
                    <w:t xml:space="preserve">Представитель </w:t>
                  </w:r>
                </w:p>
                <w:p w:rsidR="00906FF6" w:rsidRPr="00A42EEF" w:rsidRDefault="00906FF6" w:rsidP="00692037">
                  <w:pPr>
                    <w:framePr w:hSpace="180" w:wrap="around" w:hAnchor="margin" w:y="910"/>
                  </w:pPr>
                  <w:r w:rsidRPr="00A42EEF">
                    <w:t>Производителя работ</w:t>
                  </w:r>
                </w:p>
                <w:p w:rsidR="00906FF6" w:rsidRPr="00A42EEF" w:rsidRDefault="00906FF6" w:rsidP="00692037">
                  <w:pPr>
                    <w:framePr w:hSpace="180" w:wrap="around" w:hAnchor="margin" w:y="910"/>
                    <w:spacing w:line="380" w:lineRule="exact"/>
                  </w:pPr>
                  <w:r>
                    <w:t>_________________________</w:t>
                  </w:r>
                </w:p>
                <w:p w:rsidR="00906FF6" w:rsidRPr="00A42EEF" w:rsidRDefault="00906FF6" w:rsidP="00692037">
                  <w:pPr>
                    <w:framePr w:hSpace="180" w:wrap="around" w:hAnchor="margin" w:y="910"/>
                    <w:spacing w:line="380" w:lineRule="exact"/>
                    <w:jc w:val="both"/>
                  </w:pPr>
                  <w:r>
                    <w:t>/________________________</w:t>
                  </w:r>
                  <w:r w:rsidRPr="00A42EEF">
                    <w:t>/</w:t>
                  </w:r>
                </w:p>
              </w:tc>
            </w:tr>
          </w:tbl>
          <w:p w:rsidR="00906FF6" w:rsidRPr="00A42EEF" w:rsidRDefault="00906FF6" w:rsidP="00692037">
            <w:pPr>
              <w:spacing w:line="380" w:lineRule="exact"/>
              <w:jc w:val="both"/>
            </w:pPr>
            <w:r w:rsidRPr="00A42EEF">
              <w:t>7. Акт обследования участка после проведения восстановительных работ</w:t>
            </w:r>
          </w:p>
          <w:p w:rsidR="00906FF6" w:rsidRPr="00A42EEF" w:rsidRDefault="00906FF6" w:rsidP="00692037">
            <w:pPr>
              <w:spacing w:line="380" w:lineRule="exact"/>
              <w:jc w:val="both"/>
            </w:pPr>
            <w:r w:rsidRPr="00A42EEF">
              <w:t>______________________________________________________________________________________________________________________________________________________</w:t>
            </w:r>
          </w:p>
          <w:tbl>
            <w:tblPr>
              <w:tblW w:w="0" w:type="auto"/>
              <w:tblLayout w:type="fixed"/>
              <w:tblLook w:val="0000"/>
            </w:tblPr>
            <w:tblGrid>
              <w:gridCol w:w="4027"/>
              <w:gridCol w:w="3240"/>
            </w:tblGrid>
            <w:tr w:rsidR="00906FF6" w:rsidRPr="00A42EEF">
              <w:trPr>
                <w:trHeight w:val="1440"/>
              </w:trPr>
              <w:tc>
                <w:tcPr>
                  <w:tcW w:w="4027" w:type="dxa"/>
                  <w:tcBorders>
                    <w:top w:val="nil"/>
                    <w:left w:val="nil"/>
                    <w:bottom w:val="nil"/>
                    <w:right w:val="nil"/>
                  </w:tcBorders>
                </w:tcPr>
                <w:p w:rsidR="00906FF6" w:rsidRPr="00A42EEF" w:rsidRDefault="00906FF6" w:rsidP="00692037">
                  <w:pPr>
                    <w:framePr w:hSpace="180" w:wrap="around" w:hAnchor="margin" w:y="910"/>
                    <w:spacing w:line="380" w:lineRule="exact"/>
                    <w:jc w:val="both"/>
                  </w:pPr>
                  <w:r w:rsidRPr="00A42EEF">
                    <w:t>Представитель Администрации</w:t>
                  </w:r>
                </w:p>
                <w:p w:rsidR="00906FF6" w:rsidRPr="00A42EEF" w:rsidRDefault="00906FF6" w:rsidP="00692037">
                  <w:pPr>
                    <w:framePr w:hSpace="180" w:wrap="around" w:hAnchor="margin" w:y="910"/>
                    <w:spacing w:line="380" w:lineRule="exact"/>
                    <w:jc w:val="both"/>
                  </w:pPr>
                  <w:r w:rsidRPr="00A42EEF">
                    <w:t>Представитель владельца зем.участка</w:t>
                  </w:r>
                </w:p>
                <w:p w:rsidR="00906FF6" w:rsidRDefault="00906FF6" w:rsidP="00692037">
                  <w:pPr>
                    <w:framePr w:hSpace="180" w:wrap="around" w:hAnchor="margin" w:y="910"/>
                    <w:spacing w:line="380" w:lineRule="exact"/>
                    <w:jc w:val="both"/>
                  </w:pPr>
                  <w:r w:rsidRPr="00A42EEF">
                    <w:t>_</w:t>
                  </w:r>
                  <w:r>
                    <w:t>______________________________</w:t>
                  </w:r>
                </w:p>
                <w:p w:rsidR="00906FF6" w:rsidRPr="00A42EEF" w:rsidRDefault="00906FF6" w:rsidP="00692037">
                  <w:pPr>
                    <w:framePr w:hSpace="180" w:wrap="around" w:hAnchor="margin" w:y="910"/>
                    <w:spacing w:line="380" w:lineRule="exact"/>
                    <w:jc w:val="both"/>
                  </w:pPr>
                  <w:r w:rsidRPr="00A42EEF">
                    <w:t>/_</w:t>
                  </w:r>
                  <w:r>
                    <w:t>_____________________________</w:t>
                  </w:r>
                  <w:r w:rsidRPr="00A42EEF">
                    <w:t>/</w:t>
                  </w:r>
                </w:p>
              </w:tc>
              <w:tc>
                <w:tcPr>
                  <w:tcW w:w="3240" w:type="dxa"/>
                  <w:tcBorders>
                    <w:top w:val="nil"/>
                    <w:left w:val="nil"/>
                    <w:bottom w:val="nil"/>
                    <w:right w:val="nil"/>
                  </w:tcBorders>
                </w:tcPr>
                <w:p w:rsidR="00906FF6" w:rsidRPr="00A42EEF" w:rsidRDefault="00906FF6" w:rsidP="00692037">
                  <w:pPr>
                    <w:framePr w:hSpace="180" w:wrap="around" w:hAnchor="margin" w:y="910"/>
                  </w:pPr>
                  <w:r w:rsidRPr="00A42EEF">
                    <w:t>Представитель Производителя работ</w:t>
                  </w:r>
                </w:p>
                <w:p w:rsidR="00906FF6" w:rsidRDefault="00906FF6" w:rsidP="00201B63">
                  <w:pPr>
                    <w:framePr w:hSpace="180" w:wrap="around" w:hAnchor="margin" w:y="910"/>
                    <w:spacing w:line="380" w:lineRule="exact"/>
                  </w:pPr>
                  <w:r>
                    <w:t>________________________</w:t>
                  </w:r>
                </w:p>
                <w:p w:rsidR="00906FF6" w:rsidRPr="00A42EEF" w:rsidRDefault="00906FF6" w:rsidP="00201B63">
                  <w:pPr>
                    <w:framePr w:hSpace="180" w:wrap="around" w:hAnchor="margin" w:y="910"/>
                    <w:spacing w:line="380" w:lineRule="exact"/>
                  </w:pPr>
                  <w:r>
                    <w:t>/________________________</w:t>
                  </w:r>
                  <w:r w:rsidRPr="00A42EEF">
                    <w:t>/</w:t>
                  </w:r>
                </w:p>
              </w:tc>
            </w:tr>
          </w:tbl>
          <w:p w:rsidR="00906FF6" w:rsidRPr="00A42EEF" w:rsidRDefault="00906FF6" w:rsidP="00692037">
            <w:pPr>
              <w:spacing w:line="380" w:lineRule="exact"/>
              <w:jc w:val="both"/>
            </w:pPr>
            <w:r w:rsidRPr="00A42EEF">
              <w:t>Ордер – договор зарегистрирован в ГИБДД УВД со следующими строками и схемой проведения работ</w:t>
            </w:r>
          </w:p>
          <w:p w:rsidR="00906FF6" w:rsidRPr="00A42EEF" w:rsidRDefault="00906FF6" w:rsidP="00692037">
            <w:pPr>
              <w:spacing w:line="380" w:lineRule="exact"/>
              <w:jc w:val="both"/>
            </w:pPr>
            <w:r w:rsidRPr="00A42EEF">
              <w:t>Подпись ответственного лица «____</w:t>
            </w:r>
            <w:r>
              <w:t>__» _______________________</w:t>
            </w:r>
            <w:r w:rsidRPr="00A42EEF">
              <w:t xml:space="preserve"> 20__г.</w:t>
            </w:r>
          </w:p>
        </w:tc>
        <w:tc>
          <w:tcPr>
            <w:tcW w:w="7371" w:type="dxa"/>
          </w:tcPr>
          <w:p w:rsidR="00906FF6" w:rsidRPr="00A42EEF" w:rsidRDefault="00906FF6" w:rsidP="00692037">
            <w:pPr>
              <w:autoSpaceDE w:val="0"/>
              <w:autoSpaceDN w:val="0"/>
              <w:adjustRightInd w:val="0"/>
              <w:spacing w:before="108" w:after="108"/>
              <w:outlineLvl w:val="0"/>
              <w:rPr>
                <w:b/>
                <w:bCs/>
              </w:rPr>
            </w:pPr>
            <w:r w:rsidRPr="00A42EEF">
              <w:rPr>
                <w:b/>
                <w:bCs/>
              </w:rPr>
              <w:t>Ордер – договор</w:t>
            </w:r>
          </w:p>
          <w:p w:rsidR="00906FF6" w:rsidRPr="00A42EEF" w:rsidRDefault="00906FF6" w:rsidP="00692037">
            <w:pPr>
              <w:rPr>
                <w:b/>
                <w:bCs/>
              </w:rPr>
            </w:pPr>
            <w:r w:rsidRPr="00A42EEF">
              <w:rPr>
                <w:b/>
                <w:bCs/>
              </w:rPr>
              <w:t>на право осуществления земляных работ в ___</w:t>
            </w:r>
            <w:r w:rsidRPr="00A42EEF">
              <w:rPr>
                <w:i/>
                <w:iCs/>
              </w:rPr>
              <w:t>(наименование муниципального образования)</w:t>
            </w:r>
          </w:p>
          <w:tbl>
            <w:tblPr>
              <w:tblW w:w="7519" w:type="dxa"/>
              <w:tblLayout w:type="fixed"/>
              <w:tblLook w:val="0000"/>
            </w:tblPr>
            <w:tblGrid>
              <w:gridCol w:w="3379"/>
              <w:gridCol w:w="4140"/>
            </w:tblGrid>
            <w:tr w:rsidR="00906FF6" w:rsidRPr="00A42EEF">
              <w:trPr>
                <w:trHeight w:val="408"/>
              </w:trPr>
              <w:tc>
                <w:tcPr>
                  <w:tcW w:w="3379" w:type="dxa"/>
                  <w:tcBorders>
                    <w:top w:val="nil"/>
                    <w:left w:val="nil"/>
                    <w:bottom w:val="nil"/>
                    <w:right w:val="nil"/>
                  </w:tcBorders>
                </w:tcPr>
                <w:p w:rsidR="00906FF6" w:rsidRPr="00A42EEF" w:rsidRDefault="00906FF6" w:rsidP="00692037">
                  <w:pPr>
                    <w:framePr w:hSpace="180" w:wrap="around" w:hAnchor="margin" w:y="910"/>
                    <w:spacing w:line="260" w:lineRule="exact"/>
                  </w:pPr>
                  <w:r w:rsidRPr="00A42EEF">
                    <w:t>№_______</w:t>
                  </w:r>
                </w:p>
              </w:tc>
              <w:tc>
                <w:tcPr>
                  <w:tcW w:w="4140" w:type="dxa"/>
                  <w:tcBorders>
                    <w:top w:val="nil"/>
                    <w:left w:val="nil"/>
                    <w:bottom w:val="nil"/>
                    <w:right w:val="nil"/>
                  </w:tcBorders>
                </w:tcPr>
                <w:p w:rsidR="00906FF6" w:rsidRPr="00A42EEF" w:rsidRDefault="00906FF6" w:rsidP="00692037">
                  <w:pPr>
                    <w:framePr w:hSpace="180" w:wrap="around" w:hAnchor="margin" w:y="910"/>
                    <w:tabs>
                      <w:tab w:val="left" w:pos="3924"/>
                    </w:tabs>
                    <w:spacing w:line="260" w:lineRule="exact"/>
                  </w:pPr>
                  <w:r w:rsidRPr="00A42EEF">
                    <w:t>«___» ______________ 20    г</w:t>
                  </w:r>
                </w:p>
              </w:tc>
            </w:tr>
          </w:tbl>
          <w:p w:rsidR="00906FF6" w:rsidRPr="00A42EEF" w:rsidRDefault="00906FF6" w:rsidP="00692037">
            <w:pPr>
              <w:spacing w:line="260" w:lineRule="exact"/>
            </w:pPr>
            <w:r w:rsidRPr="00A42EEF">
              <w:t xml:space="preserve">1. Администрация ___ </w:t>
            </w:r>
            <w:r w:rsidRPr="00A42EEF">
              <w:rPr>
                <w:i/>
                <w:iCs/>
              </w:rPr>
              <w:t>(наименование муниципального образования)</w:t>
            </w:r>
            <w:r w:rsidRPr="00A42EEF">
              <w:t>, именуемое в дальнейшем Администрация в лице ______________</w:t>
            </w:r>
            <w:r w:rsidRPr="00A42EEF">
              <w:rPr>
                <w:u w:val="single"/>
              </w:rPr>
              <w:t>(указать должностное лицо)</w:t>
            </w:r>
            <w:r w:rsidRPr="00A42EEF">
              <w:t>, действующего на основании Положения с одной стороны и ___________________________________</w:t>
            </w:r>
            <w:r>
              <w:t>________________________</w:t>
            </w:r>
          </w:p>
          <w:p w:rsidR="00906FF6" w:rsidRPr="00A42EEF" w:rsidRDefault="00906FF6" w:rsidP="00692037">
            <w:pPr>
              <w:spacing w:line="260" w:lineRule="exact"/>
            </w:pPr>
            <w:r>
              <w:t xml:space="preserve">в лице </w:t>
            </w:r>
            <w:r w:rsidRPr="00A42EEF">
              <w:t>______________________________________</w:t>
            </w:r>
            <w:r>
              <w:t>_____________</w:t>
            </w:r>
            <w:r w:rsidRPr="00A42EEF">
              <w:t>, действующего на основании ______________________, именуемое в дальнейшем «Производитель работ», с другой стороны заключили настоящий ордер–договор о нижеследующем.</w:t>
            </w:r>
          </w:p>
          <w:p w:rsidR="00906FF6" w:rsidRPr="00A42EEF" w:rsidRDefault="00906FF6" w:rsidP="00692037">
            <w:pPr>
              <w:spacing w:line="260" w:lineRule="exact"/>
            </w:pPr>
            <w:r w:rsidRPr="00A42EEF">
              <w:t>2. Ордер–договор оформляется на осуществление земляных работ по адресу: _______________________________________________</w:t>
            </w:r>
            <w:r>
              <w:t>___________</w:t>
            </w:r>
          </w:p>
          <w:p w:rsidR="00906FF6" w:rsidRPr="00A42EEF" w:rsidRDefault="00906FF6" w:rsidP="00692037">
            <w:pPr>
              <w:spacing w:line="260" w:lineRule="exact"/>
            </w:pPr>
            <w:r w:rsidRPr="00A42EEF">
              <w:t xml:space="preserve">Работы должны быть произведены в следующие сроки: </w:t>
            </w:r>
          </w:p>
          <w:p w:rsidR="00906FF6" w:rsidRPr="00A42EEF" w:rsidRDefault="00906FF6" w:rsidP="00692037">
            <w:pPr>
              <w:spacing w:line="260" w:lineRule="exact"/>
            </w:pPr>
            <w:r w:rsidRPr="00A42EEF">
              <w:t>Начало проведения работ «____» ____________ 20    г. по «____» ______________ 20    г.</w:t>
            </w:r>
          </w:p>
          <w:p w:rsidR="00906FF6" w:rsidRPr="00A42EEF" w:rsidRDefault="00906FF6" w:rsidP="00692037">
            <w:pPr>
              <w:spacing w:line="260" w:lineRule="exact"/>
            </w:pPr>
            <w:r w:rsidRPr="00A42EEF">
              <w:t>Продление сроков работ разрешено до «____» ______________ 20    г.</w:t>
            </w:r>
          </w:p>
          <w:p w:rsidR="00906FF6" w:rsidRPr="00A42EEF" w:rsidRDefault="00906FF6" w:rsidP="00692037">
            <w:pPr>
              <w:spacing w:line="260" w:lineRule="exact"/>
            </w:pPr>
            <w:r w:rsidRPr="00A42EEF">
              <w:t>4. Администрация передает во временное пользование участок территории по акту для производства земляных работ и прилагаемой схеме (приложение).</w:t>
            </w:r>
          </w:p>
          <w:p w:rsidR="00906FF6" w:rsidRPr="00A42EEF" w:rsidRDefault="00906FF6" w:rsidP="00692037">
            <w:pPr>
              <w:spacing w:line="260" w:lineRule="exact"/>
            </w:pPr>
            <w:r w:rsidRPr="00A42EEF">
              <w:t xml:space="preserve">5. Производитель работ </w:t>
            </w:r>
          </w:p>
          <w:p w:rsidR="00906FF6" w:rsidRPr="00A42EEF" w:rsidRDefault="00906FF6" w:rsidP="00692037">
            <w:pPr>
              <w:spacing w:line="260" w:lineRule="exact"/>
            </w:pPr>
            <w:r w:rsidRPr="00A42EEF">
              <w:t>5.1. Обязан:</w:t>
            </w:r>
          </w:p>
          <w:p w:rsidR="00906FF6" w:rsidRPr="00A42EEF" w:rsidRDefault="00906FF6" w:rsidP="00692037">
            <w:r w:rsidRPr="00A42EEF">
              <w:t>- предоставить Администрации график производства работ, позволяющий обеспечить возможность безопасного проезда для автомобильного транспорта и движения пешеходов;</w:t>
            </w:r>
          </w:p>
          <w:p w:rsidR="00906FF6" w:rsidRPr="00A42EEF" w:rsidRDefault="00906FF6" w:rsidP="00692037">
            <w:r w:rsidRPr="00A42EEF">
              <w:t>- при пересечении улиц траншеями восстановить асфальтобетонное покрытие на проезжей части  картами не менее пяти метров в каждую сторону от траншеи, а на тротуаре – не менее трех метров, обеспечив при этом высоту бортового камня на дороге не менее 15 см;</w:t>
            </w:r>
          </w:p>
          <w:p w:rsidR="00906FF6" w:rsidRPr="00A42EEF" w:rsidRDefault="00906FF6" w:rsidP="00692037">
            <w:r w:rsidRPr="00A42EEF">
              <w:t>-  предоставить Администрации копию договора со специализированной организацией на осуществление работ по восстановлению нарушенного благоустройства на отведенной территории в установленные п.2 сроки за счет средств производителя работ;</w:t>
            </w:r>
          </w:p>
          <w:p w:rsidR="00906FF6" w:rsidRPr="00A42EEF" w:rsidRDefault="00906FF6" w:rsidP="00692037">
            <w:r w:rsidRPr="00A42EEF">
              <w:t>- оградить место осуществления работ, на ограждениях вывесить знак с наименованием организации, осуществляющей работы, фамилией ответственного за осуществление работ лица, номером телефона организации.</w:t>
            </w:r>
          </w:p>
          <w:p w:rsidR="00906FF6" w:rsidRPr="00A42EEF" w:rsidRDefault="00906FF6" w:rsidP="00692037">
            <w:r w:rsidRPr="00A42EEF">
              <w:t>5.2. несет ответственность в течение двух последующих лет за состояние восстановленного покрытия.</w:t>
            </w:r>
          </w:p>
          <w:p w:rsidR="00906FF6" w:rsidRPr="00A42EEF" w:rsidRDefault="00906FF6" w:rsidP="00692037">
            <w:pPr>
              <w:spacing w:line="260" w:lineRule="exact"/>
            </w:pPr>
            <w:r w:rsidRPr="00A42EEF">
              <w:t>6. Администрация оставляет за собой право в случае нарушения сроков выполнить восстановительные работы. Производитель работ обязан в десятидневный срок произвести расчеты по предъявленным Администрации  счетам за выполненные работы.</w:t>
            </w:r>
          </w:p>
          <w:p w:rsidR="00906FF6" w:rsidRPr="00A42EEF" w:rsidRDefault="00906FF6" w:rsidP="00692037">
            <w:pPr>
              <w:spacing w:line="260" w:lineRule="exact"/>
            </w:pPr>
            <w:r w:rsidRPr="00A42EEF">
              <w:t>8.  Согласование с владельцем земельного участка (УК, ТСЖ, др. организации)</w:t>
            </w:r>
          </w:p>
          <w:p w:rsidR="00906FF6" w:rsidRPr="00A42EEF" w:rsidRDefault="00906FF6" w:rsidP="00692037">
            <w:pPr>
              <w:spacing w:line="260" w:lineRule="exact"/>
            </w:pPr>
            <w:r w:rsidRPr="00A42EEF">
              <w:t>__________________________________________</w:t>
            </w:r>
            <w:r>
              <w:t>_________________</w:t>
            </w:r>
          </w:p>
          <w:p w:rsidR="00906FF6" w:rsidRPr="00A42EEF" w:rsidRDefault="00906FF6" w:rsidP="00692037">
            <w:pPr>
              <w:spacing w:line="260" w:lineRule="exact"/>
            </w:pPr>
            <w:r w:rsidRPr="00A42EEF">
              <w:t>9. Список организаций для согласования производства земляных работ:</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9"/>
              <w:gridCol w:w="1991"/>
              <w:gridCol w:w="1080"/>
              <w:gridCol w:w="2160"/>
              <w:gridCol w:w="1631"/>
            </w:tblGrid>
            <w:tr w:rsidR="00906FF6" w:rsidRPr="00A42EEF">
              <w:trPr>
                <w:trHeight w:val="614"/>
              </w:trPr>
              <w:tc>
                <w:tcPr>
                  <w:tcW w:w="529" w:type="dxa"/>
                  <w:tcBorders>
                    <w:top w:val="single" w:sz="4" w:space="0" w:color="auto"/>
                    <w:left w:val="single" w:sz="4" w:space="0" w:color="auto"/>
                    <w:bottom w:val="single" w:sz="4" w:space="0" w:color="auto"/>
                    <w:right w:val="single" w:sz="4" w:space="0" w:color="auto"/>
                  </w:tcBorders>
                  <w:vAlign w:val="center"/>
                </w:tcPr>
                <w:p w:rsidR="00906FF6" w:rsidRPr="00A42EEF" w:rsidRDefault="00906FF6" w:rsidP="00692037">
                  <w:pPr>
                    <w:framePr w:hSpace="180" w:wrap="around" w:hAnchor="margin" w:y="910"/>
                    <w:spacing w:line="260" w:lineRule="exact"/>
                  </w:pPr>
                  <w:r w:rsidRPr="00A42EEF">
                    <w:t>№ п/п</w:t>
                  </w:r>
                </w:p>
              </w:tc>
              <w:tc>
                <w:tcPr>
                  <w:tcW w:w="1991" w:type="dxa"/>
                  <w:tcBorders>
                    <w:top w:val="single" w:sz="4" w:space="0" w:color="auto"/>
                    <w:left w:val="single" w:sz="4" w:space="0" w:color="auto"/>
                    <w:bottom w:val="single" w:sz="4" w:space="0" w:color="auto"/>
                    <w:right w:val="single" w:sz="4" w:space="0" w:color="auto"/>
                  </w:tcBorders>
                  <w:vAlign w:val="center"/>
                </w:tcPr>
                <w:p w:rsidR="00906FF6" w:rsidRPr="00A42EEF" w:rsidRDefault="00906FF6" w:rsidP="00692037">
                  <w:pPr>
                    <w:framePr w:hSpace="180" w:wrap="around" w:hAnchor="margin" w:y="910"/>
                    <w:spacing w:line="260" w:lineRule="exact"/>
                  </w:pPr>
                  <w:r w:rsidRPr="00A42EEF">
                    <w:t>Наименование организации</w:t>
                  </w:r>
                </w:p>
              </w:tc>
              <w:tc>
                <w:tcPr>
                  <w:tcW w:w="1080" w:type="dxa"/>
                  <w:tcBorders>
                    <w:top w:val="single" w:sz="4" w:space="0" w:color="auto"/>
                    <w:left w:val="single" w:sz="4" w:space="0" w:color="auto"/>
                    <w:bottom w:val="single" w:sz="4" w:space="0" w:color="auto"/>
                    <w:right w:val="single" w:sz="4" w:space="0" w:color="auto"/>
                  </w:tcBorders>
                  <w:vAlign w:val="center"/>
                </w:tcPr>
                <w:p w:rsidR="00906FF6" w:rsidRPr="00A42EEF" w:rsidRDefault="00906FF6" w:rsidP="00692037">
                  <w:pPr>
                    <w:framePr w:hSpace="180" w:wrap="around" w:hAnchor="margin" w:y="910"/>
                    <w:spacing w:line="260" w:lineRule="exact"/>
                  </w:pPr>
                  <w:r w:rsidRPr="00A42EEF">
                    <w:t>телефон</w:t>
                  </w:r>
                </w:p>
              </w:tc>
              <w:tc>
                <w:tcPr>
                  <w:tcW w:w="2160" w:type="dxa"/>
                  <w:tcBorders>
                    <w:top w:val="single" w:sz="4" w:space="0" w:color="auto"/>
                    <w:left w:val="single" w:sz="4" w:space="0" w:color="auto"/>
                    <w:bottom w:val="single" w:sz="4" w:space="0" w:color="auto"/>
                    <w:right w:val="single" w:sz="4" w:space="0" w:color="auto"/>
                  </w:tcBorders>
                  <w:vAlign w:val="center"/>
                </w:tcPr>
                <w:p w:rsidR="00906FF6" w:rsidRPr="00A42EEF" w:rsidRDefault="00906FF6" w:rsidP="00692037">
                  <w:pPr>
                    <w:framePr w:hSpace="180" w:wrap="around" w:hAnchor="margin" w:y="910"/>
                    <w:spacing w:line="260" w:lineRule="exact"/>
                  </w:pPr>
                  <w:r w:rsidRPr="00A42EEF">
                    <w:t>Необходимость выезда на место</w:t>
                  </w:r>
                </w:p>
              </w:tc>
              <w:tc>
                <w:tcPr>
                  <w:tcW w:w="1631" w:type="dxa"/>
                  <w:tcBorders>
                    <w:top w:val="single" w:sz="4" w:space="0" w:color="auto"/>
                    <w:left w:val="single" w:sz="4" w:space="0" w:color="auto"/>
                    <w:bottom w:val="single" w:sz="4" w:space="0" w:color="auto"/>
                    <w:right w:val="single" w:sz="4" w:space="0" w:color="auto"/>
                  </w:tcBorders>
                  <w:vAlign w:val="center"/>
                </w:tcPr>
                <w:p w:rsidR="00906FF6" w:rsidRPr="00A42EEF" w:rsidRDefault="00906FF6" w:rsidP="00692037">
                  <w:pPr>
                    <w:framePr w:hSpace="180" w:wrap="around" w:hAnchor="margin" w:y="910"/>
                  </w:pPr>
                  <w:r w:rsidRPr="00A42EEF">
                    <w:t>Ответственный представитель</w:t>
                  </w:r>
                </w:p>
              </w:tc>
            </w:tr>
            <w:tr w:rsidR="00906FF6" w:rsidRPr="00A42EEF">
              <w:trPr>
                <w:trHeight w:val="706"/>
              </w:trPr>
              <w:tc>
                <w:tcPr>
                  <w:tcW w:w="529"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pPr>
                </w:p>
              </w:tc>
              <w:tc>
                <w:tcPr>
                  <w:tcW w:w="199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pPr>
                </w:p>
              </w:tc>
              <w:tc>
                <w:tcPr>
                  <w:tcW w:w="108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pPr>
                </w:p>
              </w:tc>
              <w:tc>
                <w:tcPr>
                  <w:tcW w:w="216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pPr>
                </w:p>
              </w:tc>
              <w:tc>
                <w:tcPr>
                  <w:tcW w:w="163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pPr>
                </w:p>
              </w:tc>
            </w:tr>
            <w:tr w:rsidR="00906FF6" w:rsidRPr="00A42EEF">
              <w:trPr>
                <w:trHeight w:val="689"/>
              </w:trPr>
              <w:tc>
                <w:tcPr>
                  <w:tcW w:w="529"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pPr>
                </w:p>
              </w:tc>
              <w:tc>
                <w:tcPr>
                  <w:tcW w:w="199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pPr>
                </w:p>
              </w:tc>
              <w:tc>
                <w:tcPr>
                  <w:tcW w:w="108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pPr>
                </w:p>
              </w:tc>
              <w:tc>
                <w:tcPr>
                  <w:tcW w:w="216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pPr>
                </w:p>
              </w:tc>
              <w:tc>
                <w:tcPr>
                  <w:tcW w:w="163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pPr>
                </w:p>
              </w:tc>
            </w:tr>
            <w:tr w:rsidR="00906FF6" w:rsidRPr="00A42EEF">
              <w:trPr>
                <w:trHeight w:val="699"/>
              </w:trPr>
              <w:tc>
                <w:tcPr>
                  <w:tcW w:w="529"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99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08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216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63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pPr>
                </w:p>
              </w:tc>
            </w:tr>
            <w:tr w:rsidR="00906FF6" w:rsidRPr="00A42EEF">
              <w:trPr>
                <w:trHeight w:val="709"/>
              </w:trPr>
              <w:tc>
                <w:tcPr>
                  <w:tcW w:w="529"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99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08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216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63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pPr>
                </w:p>
              </w:tc>
            </w:tr>
            <w:tr w:rsidR="00906FF6" w:rsidRPr="00A42EEF">
              <w:trPr>
                <w:trHeight w:val="691"/>
              </w:trPr>
              <w:tc>
                <w:tcPr>
                  <w:tcW w:w="529"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99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08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216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63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pPr>
                </w:p>
              </w:tc>
            </w:tr>
            <w:tr w:rsidR="00906FF6" w:rsidRPr="00A42EEF">
              <w:trPr>
                <w:trHeight w:val="701"/>
              </w:trPr>
              <w:tc>
                <w:tcPr>
                  <w:tcW w:w="529"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99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08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216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63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pPr>
                </w:p>
              </w:tc>
            </w:tr>
            <w:tr w:rsidR="00906FF6" w:rsidRPr="00A42EEF">
              <w:trPr>
                <w:trHeight w:val="697"/>
              </w:trPr>
              <w:tc>
                <w:tcPr>
                  <w:tcW w:w="529"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99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08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216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63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pPr>
                </w:p>
              </w:tc>
            </w:tr>
            <w:tr w:rsidR="00906FF6" w:rsidRPr="00A42EEF">
              <w:trPr>
                <w:trHeight w:val="689"/>
              </w:trPr>
              <w:tc>
                <w:tcPr>
                  <w:tcW w:w="529"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99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08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2160"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spacing w:line="260" w:lineRule="exact"/>
                    <w:jc w:val="center"/>
                  </w:pPr>
                </w:p>
              </w:tc>
              <w:tc>
                <w:tcPr>
                  <w:tcW w:w="1631" w:type="dxa"/>
                  <w:tcBorders>
                    <w:top w:val="single" w:sz="4" w:space="0" w:color="auto"/>
                    <w:left w:val="single" w:sz="4" w:space="0" w:color="auto"/>
                    <w:bottom w:val="single" w:sz="4" w:space="0" w:color="auto"/>
                    <w:right w:val="single" w:sz="4" w:space="0" w:color="auto"/>
                  </w:tcBorders>
                </w:tcPr>
                <w:p w:rsidR="00906FF6" w:rsidRPr="00A42EEF" w:rsidRDefault="00906FF6" w:rsidP="00692037">
                  <w:pPr>
                    <w:framePr w:hSpace="180" w:wrap="around" w:hAnchor="margin" w:y="910"/>
                  </w:pPr>
                </w:p>
              </w:tc>
            </w:tr>
          </w:tbl>
          <w:p w:rsidR="00906FF6" w:rsidRPr="00A42EEF" w:rsidRDefault="00906FF6" w:rsidP="00692037">
            <w:pPr>
              <w:spacing w:line="260" w:lineRule="exact"/>
              <w:ind w:right="269"/>
              <w:jc w:val="both"/>
            </w:pPr>
            <w:r w:rsidRPr="00A42EEF">
              <w:t>В случае отказа перечисленных организаций от принадлежности им коммуникаций, заказчику требуется установить их владельцев.</w:t>
            </w:r>
          </w:p>
          <w:p w:rsidR="00906FF6" w:rsidRPr="00A42EEF" w:rsidRDefault="00906FF6" w:rsidP="00692037">
            <w:pPr>
              <w:spacing w:line="260" w:lineRule="exact"/>
            </w:pPr>
            <w:r w:rsidRPr="00A42EEF">
              <w:t>Начальник сектора подземных сооружений</w:t>
            </w:r>
          </w:p>
          <w:p w:rsidR="00906FF6" w:rsidRPr="00A42EEF" w:rsidRDefault="00906FF6" w:rsidP="00692037">
            <w:pPr>
              <w:spacing w:line="260" w:lineRule="exact"/>
            </w:pPr>
            <w:r w:rsidRPr="00A42EEF">
              <w:t>Подпись________________________ /_________________________________/</w:t>
            </w:r>
          </w:p>
          <w:p w:rsidR="00906FF6" w:rsidRPr="00A42EEF" w:rsidRDefault="00906FF6" w:rsidP="00692037">
            <w:pPr>
              <w:spacing w:line="260" w:lineRule="exact"/>
            </w:pPr>
            <w:r w:rsidRPr="00A42EEF">
              <w:t>«____» ____________________________ 20___ г</w:t>
            </w:r>
          </w:p>
        </w:tc>
      </w:tr>
    </w:tbl>
    <w:p w:rsidR="00906FF6" w:rsidRPr="00A42EEF"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sectPr w:rsidR="00906FF6" w:rsidRPr="00A42EEF" w:rsidSect="00692037">
          <w:pgSz w:w="16838" w:h="11906" w:orient="landscape"/>
          <w:pgMar w:top="850" w:right="1134" w:bottom="899" w:left="1134" w:header="708" w:footer="708" w:gutter="0"/>
          <w:cols w:space="708"/>
          <w:docGrid w:linePitch="360"/>
        </w:sectPr>
      </w:pPr>
    </w:p>
    <w:p w:rsidR="00906FF6" w:rsidRPr="00A42EEF" w:rsidRDefault="00906FF6" w:rsidP="003674E8">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Приложение N 2 к Порядку </w:t>
      </w:r>
    </w:p>
    <w:p w:rsidR="00906FF6" w:rsidRPr="00A42EEF" w:rsidRDefault="00906FF6" w:rsidP="003674E8">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предоставления разрешения</w:t>
      </w:r>
    </w:p>
    <w:p w:rsidR="00906FF6" w:rsidRPr="00A42EEF" w:rsidRDefault="00906FF6" w:rsidP="003674E8">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 на осуществление земляных</w:t>
      </w:r>
    </w:p>
    <w:p w:rsidR="00906FF6" w:rsidRPr="00A42EEF" w:rsidRDefault="00906FF6" w:rsidP="003674E8">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 работ на территории сельского</w:t>
      </w:r>
    </w:p>
    <w:p w:rsidR="00906FF6" w:rsidRPr="00A42EEF" w:rsidRDefault="00906FF6" w:rsidP="003674E8">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 поселения «</w:t>
      </w:r>
      <w:r w:rsidRPr="00A42EEF">
        <w:rPr>
          <w:b w:val="0"/>
          <w:bCs w:val="0"/>
          <w:sz w:val="24"/>
          <w:szCs w:val="24"/>
        </w:rPr>
        <w:t>Шилко-Заводское</w:t>
      </w:r>
      <w:r w:rsidRPr="00A42EEF">
        <w:rPr>
          <w:b w:val="0"/>
          <w:bCs w:val="0"/>
          <w:spacing w:val="2"/>
          <w:sz w:val="24"/>
          <w:szCs w:val="24"/>
        </w:rPr>
        <w:t xml:space="preserve">» </w:t>
      </w:r>
    </w:p>
    <w:p w:rsidR="00906FF6" w:rsidRPr="00A42EEF" w:rsidRDefault="00906FF6" w:rsidP="003674E8">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муниципального района </w:t>
      </w:r>
    </w:p>
    <w:p w:rsidR="00906FF6" w:rsidRPr="00A42EEF" w:rsidRDefault="00906FF6" w:rsidP="003674E8">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«Сретенский район» </w:t>
      </w:r>
    </w:p>
    <w:p w:rsidR="00906FF6" w:rsidRPr="00A42EEF" w:rsidRDefault="00906FF6" w:rsidP="003674E8">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Забайкальского края, утвержденному</w:t>
      </w:r>
    </w:p>
    <w:p w:rsidR="00906FF6" w:rsidRPr="00A42EEF" w:rsidRDefault="00906FF6" w:rsidP="003674E8">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 Решением Совета </w:t>
      </w:r>
    </w:p>
    <w:p w:rsidR="00906FF6" w:rsidRPr="00A42EEF" w:rsidRDefault="00906FF6" w:rsidP="003674E8">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от «23» августа  2017 г. № 64</w:t>
      </w:r>
    </w:p>
    <w:p w:rsidR="00906FF6" w:rsidRPr="00A42EEF" w:rsidRDefault="00906FF6" w:rsidP="003674E8">
      <w:pPr>
        <w:pStyle w:val="Heading3"/>
        <w:shd w:val="clear" w:color="auto" w:fill="FFFFFF"/>
        <w:spacing w:before="375" w:beforeAutospacing="0" w:after="225" w:afterAutospacing="0"/>
        <w:ind w:left="-3402" w:firstLine="3402"/>
        <w:jc w:val="right"/>
        <w:textAlignment w:val="baseline"/>
        <w:rPr>
          <w:spacing w:val="2"/>
          <w:sz w:val="24"/>
          <w:szCs w:val="24"/>
        </w:rPr>
      </w:pPr>
    </w:p>
    <w:p w:rsidR="00906FF6" w:rsidRPr="00A42EEF" w:rsidRDefault="00906FF6" w:rsidP="003674E8">
      <w:pPr>
        <w:pStyle w:val="Heading3"/>
        <w:shd w:val="clear" w:color="auto" w:fill="FFFFFF"/>
        <w:spacing w:before="375" w:beforeAutospacing="0" w:after="225" w:afterAutospacing="0"/>
        <w:jc w:val="center"/>
        <w:textAlignment w:val="baseline"/>
        <w:rPr>
          <w:spacing w:val="2"/>
          <w:sz w:val="24"/>
          <w:szCs w:val="24"/>
        </w:rPr>
      </w:pPr>
      <w:r w:rsidRPr="00A42EEF">
        <w:rPr>
          <w:spacing w:val="2"/>
          <w:sz w:val="24"/>
          <w:szCs w:val="24"/>
        </w:rPr>
        <w:t>Заявление</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br/>
        <w:t>Прошу предоставить разрешение на осуществление земляных работ.</w:t>
      </w:r>
    </w:p>
    <w:p w:rsidR="00906FF6"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Ф.И.О. заявителя, наименование организации ___________________________________________________________________________________________________________________________________</w:t>
      </w:r>
      <w:r>
        <w:rPr>
          <w:spacing w:val="2"/>
        </w:rPr>
        <w:t>_________________________</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з</w:t>
      </w:r>
      <w:r w:rsidRPr="00A42EEF">
        <w:rPr>
          <w:spacing w:val="2"/>
        </w:rPr>
        <w:t>а которого по доверенности от "___" __________ 20___г.</w:t>
      </w:r>
      <w:r w:rsidRPr="00A42EEF">
        <w:rPr>
          <w:rStyle w:val="apple-converted-space"/>
          <w:spacing w:val="2"/>
        </w:rPr>
        <w:t> </w:t>
      </w:r>
      <w:r w:rsidRPr="00A42EEF">
        <w:rPr>
          <w:spacing w:val="2"/>
        </w:rPr>
        <w:t>N _________________действует___________________________</w:t>
      </w:r>
      <w:r>
        <w:rPr>
          <w:spacing w:val="2"/>
        </w:rPr>
        <w:t>__________________________Объект расположен по адресу:</w:t>
      </w:r>
      <w:r w:rsidRPr="00A42EEF">
        <w:rPr>
          <w:spacing w:val="2"/>
        </w:rPr>
        <w:t>_______________________</w:t>
      </w:r>
      <w:r>
        <w:rPr>
          <w:spacing w:val="2"/>
        </w:rPr>
        <w:t>_________________________</w:t>
      </w:r>
      <w:r w:rsidRPr="00A42EEF">
        <w:rPr>
          <w:spacing w:val="2"/>
        </w:rPr>
        <w:t xml:space="preserve"> Приложение:</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1). _____________________________________________________________</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2) _______________________________________________________________</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3) _______________________________________________________________</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4) _______________________________________________________________</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5) _______________________________________________________________</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6) _______________________________________________________________</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7)_______________________________________________________________</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8) _______________________________________________________________</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9) ______________________________________________________________</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10) _____________________________________________________________</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Заявитель несет ответственность за достоверность предоставленной информации Способ направления ответа заявителю _________________________________.(выдать лично, почтой и т.д.)</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Дата</w:t>
      </w:r>
      <w:r w:rsidRPr="00A42EEF">
        <w:rPr>
          <w:rStyle w:val="apple-converted-space"/>
          <w:spacing w:val="2"/>
        </w:rPr>
        <w:t> </w:t>
      </w:r>
      <w:r w:rsidRPr="00A42EEF">
        <w:rPr>
          <w:spacing w:val="2"/>
        </w:rPr>
        <w:t>Подпись заявителя</w:t>
      </w:r>
      <w:r w:rsidRPr="00A42EEF">
        <w:rPr>
          <w:rStyle w:val="apple-converted-space"/>
          <w:spacing w:val="2"/>
        </w:rPr>
        <w:t> </w:t>
      </w:r>
    </w:p>
    <w:p w:rsidR="00906FF6"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pPr>
    </w:p>
    <w:p w:rsidR="00906FF6"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pPr>
    </w:p>
    <w:p w:rsidR="00906FF6" w:rsidRPr="00A42EEF" w:rsidRDefault="00906FF6" w:rsidP="00654361">
      <w:pPr>
        <w:pStyle w:val="Heading3"/>
        <w:shd w:val="clear" w:color="auto" w:fill="FFFFFF"/>
        <w:spacing w:before="375" w:beforeAutospacing="0" w:after="225" w:afterAutospacing="0"/>
        <w:jc w:val="both"/>
        <w:textAlignment w:val="baseline"/>
        <w:rPr>
          <w:b w:val="0"/>
          <w:bCs w:val="0"/>
          <w:spacing w:val="2"/>
          <w:sz w:val="24"/>
          <w:szCs w:val="24"/>
        </w:rPr>
      </w:pPr>
    </w:p>
    <w:p w:rsidR="00906FF6" w:rsidRPr="00A42EEF" w:rsidRDefault="00906FF6" w:rsidP="00191AD0">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Приложение N 3 к Порядку </w:t>
      </w:r>
    </w:p>
    <w:p w:rsidR="00906FF6" w:rsidRPr="00A42EEF" w:rsidRDefault="00906FF6" w:rsidP="00191AD0">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предоставления разрешения</w:t>
      </w:r>
    </w:p>
    <w:p w:rsidR="00906FF6" w:rsidRPr="00A42EEF" w:rsidRDefault="00906FF6" w:rsidP="00191AD0">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 на осуществление земляных</w:t>
      </w:r>
    </w:p>
    <w:p w:rsidR="00906FF6" w:rsidRPr="00A42EEF" w:rsidRDefault="00906FF6" w:rsidP="00191AD0">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 работ на территории сельского</w:t>
      </w:r>
    </w:p>
    <w:p w:rsidR="00906FF6" w:rsidRPr="00A42EEF" w:rsidRDefault="00906FF6" w:rsidP="00191AD0">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 поселения «</w:t>
      </w:r>
      <w:r w:rsidRPr="00A42EEF">
        <w:rPr>
          <w:b w:val="0"/>
          <w:bCs w:val="0"/>
          <w:sz w:val="24"/>
          <w:szCs w:val="24"/>
        </w:rPr>
        <w:t>Шилко-Заводское</w:t>
      </w:r>
      <w:r w:rsidRPr="00A42EEF">
        <w:rPr>
          <w:b w:val="0"/>
          <w:bCs w:val="0"/>
          <w:spacing w:val="2"/>
          <w:sz w:val="24"/>
          <w:szCs w:val="24"/>
        </w:rPr>
        <w:t xml:space="preserve">» </w:t>
      </w:r>
    </w:p>
    <w:p w:rsidR="00906FF6" w:rsidRPr="00A42EEF" w:rsidRDefault="00906FF6" w:rsidP="00191AD0">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муниципального района </w:t>
      </w:r>
    </w:p>
    <w:p w:rsidR="00906FF6" w:rsidRPr="00A42EEF" w:rsidRDefault="00906FF6" w:rsidP="00191AD0">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«Сретенский район» </w:t>
      </w:r>
    </w:p>
    <w:p w:rsidR="00906FF6" w:rsidRPr="00A42EEF" w:rsidRDefault="00906FF6" w:rsidP="00191AD0">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Забайкальского края, утвержденному</w:t>
      </w:r>
    </w:p>
    <w:p w:rsidR="00906FF6" w:rsidRPr="00A42EEF" w:rsidRDefault="00906FF6" w:rsidP="00191AD0">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 xml:space="preserve"> Решением Совета </w:t>
      </w:r>
    </w:p>
    <w:p w:rsidR="00906FF6" w:rsidRPr="00A42EEF" w:rsidRDefault="00906FF6" w:rsidP="00191AD0">
      <w:pPr>
        <w:pStyle w:val="Heading3"/>
        <w:shd w:val="clear" w:color="auto" w:fill="FFFFFF"/>
        <w:spacing w:before="0" w:beforeAutospacing="0" w:after="0" w:afterAutospacing="0"/>
        <w:jc w:val="right"/>
        <w:textAlignment w:val="baseline"/>
        <w:rPr>
          <w:b w:val="0"/>
          <w:bCs w:val="0"/>
          <w:spacing w:val="2"/>
          <w:sz w:val="24"/>
          <w:szCs w:val="24"/>
        </w:rPr>
      </w:pPr>
      <w:r w:rsidRPr="00A42EEF">
        <w:rPr>
          <w:b w:val="0"/>
          <w:bCs w:val="0"/>
          <w:spacing w:val="2"/>
          <w:sz w:val="24"/>
          <w:szCs w:val="24"/>
        </w:rPr>
        <w:t>от «23» августа 2017 г. № 64</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Главе Администрации сельского поселения «</w:t>
      </w:r>
      <w:r w:rsidRPr="00A42EEF">
        <w:t>Шилко-Заводское</w:t>
      </w:r>
      <w:r w:rsidRPr="00A42EEF">
        <w:rPr>
          <w:spacing w:val="2"/>
        </w:rPr>
        <w:t xml:space="preserve">» муниципального района «Сретенский район» Забайкальского края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________________________________________________________________ (Ф.И.О.)</w:t>
      </w:r>
      <w:r w:rsidRPr="00A42EEF">
        <w:rPr>
          <w:rStyle w:val="apple-converted-space"/>
          <w:spacing w:val="2"/>
        </w:rPr>
        <w:t> </w:t>
      </w:r>
    </w:p>
    <w:p w:rsidR="00906FF6" w:rsidRPr="00A1463E" w:rsidRDefault="00906FF6" w:rsidP="00A1463E">
      <w:pPr>
        <w:pStyle w:val="formattext"/>
        <w:shd w:val="clear" w:color="auto" w:fill="FFFFFF"/>
        <w:spacing w:before="0" w:beforeAutospacing="0" w:after="0" w:afterAutospacing="0" w:line="315" w:lineRule="atLeast"/>
        <w:jc w:val="center"/>
        <w:textAlignment w:val="baseline"/>
        <w:rPr>
          <w:b/>
          <w:bCs/>
          <w:spacing w:val="2"/>
        </w:rPr>
      </w:pPr>
      <w:r w:rsidRPr="00A42EEF">
        <w:rPr>
          <w:b/>
          <w:bCs/>
          <w:spacing w:val="2"/>
        </w:rPr>
        <w:t>Гарантийное обязательство по восстановлению нарушенного благоустройства</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от "____" _____________ 20___ года</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Настоящим обязательством уведомляю Вас, что ________________________________________</w:t>
      </w:r>
      <w:r>
        <w:rPr>
          <w:spacing w:val="2"/>
        </w:rPr>
        <w:t>__</w:t>
      </w:r>
      <w:r w:rsidRPr="00A42EEF">
        <w:rPr>
          <w:spacing w:val="2"/>
        </w:rPr>
        <w:t>________________________</w:t>
      </w:r>
      <w:r>
        <w:rPr>
          <w:spacing w:val="2"/>
        </w:rPr>
        <w:t xml:space="preserve">____________         </w:t>
      </w:r>
      <w:r w:rsidRPr="00A42EEF">
        <w:rPr>
          <w:spacing w:val="2"/>
        </w:rPr>
        <w:t xml:space="preserve"> (Наименование организации, получившей ордер)</w:t>
      </w:r>
    </w:p>
    <w:p w:rsidR="00906FF6"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в установленный срок в разрешении N ________ от ___________</w:t>
      </w:r>
      <w:r>
        <w:rPr>
          <w:spacing w:val="2"/>
        </w:rPr>
        <w:t xml:space="preserve">_ нарушенное благоустройство по </w:t>
      </w:r>
      <w:r w:rsidRPr="00A42EEF">
        <w:rPr>
          <w:spacing w:val="2"/>
        </w:rPr>
        <w:t>адресу:______________________</w:t>
      </w:r>
      <w:r>
        <w:rPr>
          <w:spacing w:val="2"/>
        </w:rPr>
        <w:t>_________________________________</w:t>
      </w:r>
    </w:p>
    <w:p w:rsidR="00906FF6"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не восстановлено</w:t>
      </w:r>
      <w:r w:rsidRPr="00A42EEF">
        <w:rPr>
          <w:spacing w:val="2"/>
        </w:rPr>
        <w:t>_________________________________</w:t>
      </w:r>
      <w:r>
        <w:rPr>
          <w:spacing w:val="2"/>
        </w:rPr>
        <w:t>_______________________________</w:t>
      </w:r>
    </w:p>
    <w:p w:rsidR="00906FF6"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(указать причину)</w:t>
      </w:r>
      <w:r w:rsidRPr="00A42EEF">
        <w:rPr>
          <w:spacing w:val="2"/>
        </w:rPr>
        <w:t>___________________________________________</w:t>
      </w:r>
      <w:r>
        <w:rPr>
          <w:spacing w:val="2"/>
        </w:rPr>
        <w:t>____________________</w:t>
      </w:r>
    </w:p>
    <w:p w:rsidR="00906FF6"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 xml:space="preserve">В </w:t>
      </w:r>
      <w:r w:rsidRPr="00A42EEF">
        <w:rPr>
          <w:spacing w:val="2"/>
        </w:rPr>
        <w:t>ср</w:t>
      </w:r>
      <w:r>
        <w:rPr>
          <w:spacing w:val="2"/>
        </w:rPr>
        <w:t>ок до"___"____________20____года</w:t>
      </w:r>
      <w:r w:rsidRPr="00A42EEF">
        <w:rPr>
          <w:spacing w:val="2"/>
        </w:rPr>
        <w:t>______</w:t>
      </w:r>
      <w:r>
        <w:rPr>
          <w:spacing w:val="2"/>
        </w:rPr>
        <w:t>_____________________________</w:t>
      </w:r>
      <w:r w:rsidRPr="00A42EEF">
        <w:rPr>
          <w:spacing w:val="2"/>
        </w:rPr>
        <w:t>_____</w:t>
      </w:r>
      <w:r>
        <w:rPr>
          <w:spacing w:val="2"/>
        </w:rPr>
        <w:t>____</w:t>
      </w:r>
    </w:p>
    <w:p w:rsidR="00906FF6"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 xml:space="preserve">                                                                     </w:t>
      </w:r>
      <w:r w:rsidRPr="00A42EEF">
        <w:rPr>
          <w:spacing w:val="2"/>
        </w:rPr>
        <w:t xml:space="preserve">(Наименование организации, получившей ордер) </w:t>
      </w:r>
    </w:p>
    <w:p w:rsidR="00906FF6"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В лице</w:t>
      </w:r>
      <w:r w:rsidRPr="00A42EEF">
        <w:rPr>
          <w:spacing w:val="2"/>
        </w:rPr>
        <w:t>__________________________________________</w:t>
      </w:r>
      <w:r>
        <w:rPr>
          <w:spacing w:val="2"/>
        </w:rPr>
        <w:t>_______________________________</w:t>
      </w:r>
    </w:p>
    <w:p w:rsidR="00906FF6"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 xml:space="preserve">действующего на </w:t>
      </w:r>
      <w:r w:rsidRPr="00A42EEF">
        <w:rPr>
          <w:spacing w:val="2"/>
        </w:rPr>
        <w:t>основании___________________________________</w:t>
      </w:r>
      <w:r>
        <w:rPr>
          <w:spacing w:val="2"/>
        </w:rPr>
        <w:t>___________________</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обязуется восстановить нарушенное благоустройство, а именно:</w:t>
      </w:r>
    </w:p>
    <w:p w:rsidR="00906FF6"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1)</w:t>
      </w:r>
      <w:r w:rsidRPr="00A42EEF">
        <w:rPr>
          <w:spacing w:val="2"/>
        </w:rPr>
        <w:t>_____________________________________________________________________________________________________________________________________</w:t>
      </w:r>
      <w:r>
        <w:rPr>
          <w:spacing w:val="2"/>
        </w:rPr>
        <w:t>_____________________</w:t>
      </w:r>
      <w:r w:rsidRPr="00A42EEF">
        <w:rPr>
          <w:spacing w:val="2"/>
        </w:rPr>
        <w:t>_</w:t>
      </w:r>
      <w:r>
        <w:rPr>
          <w:spacing w:val="2"/>
        </w:rPr>
        <w:t>;</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2)</w:t>
      </w:r>
      <w:r w:rsidRPr="00A42EEF">
        <w:rPr>
          <w:spacing w:val="2"/>
        </w:rPr>
        <w:t>______________________________________________________________________________________________________________________________</w:t>
      </w:r>
      <w:r>
        <w:rPr>
          <w:spacing w:val="2"/>
        </w:rPr>
        <w:t>_____________________________</w:t>
      </w:r>
      <w:r w:rsidRPr="00A42EEF">
        <w:rPr>
          <w:spacing w:val="2"/>
        </w:rPr>
        <w:t>;</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3)</w:t>
      </w:r>
      <w:r w:rsidRPr="00A42EEF">
        <w:rPr>
          <w:spacing w:val="2"/>
        </w:rPr>
        <w:t>______________________________________________________________________________________________________________________________</w:t>
      </w:r>
      <w:r>
        <w:rPr>
          <w:spacing w:val="2"/>
        </w:rPr>
        <w:t>_____________________________</w:t>
      </w:r>
      <w:r w:rsidRPr="00A42EEF">
        <w:rPr>
          <w:spacing w:val="2"/>
        </w:rPr>
        <w:t>;</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4)</w:t>
      </w:r>
      <w:r w:rsidRPr="00A42EEF">
        <w:rPr>
          <w:spacing w:val="2"/>
        </w:rPr>
        <w:t>______________________________________________________________________________________________________________________________</w:t>
      </w:r>
      <w:r>
        <w:rPr>
          <w:spacing w:val="2"/>
        </w:rPr>
        <w:t>_____________________________</w:t>
      </w:r>
      <w:r w:rsidRPr="00A42EEF">
        <w:rPr>
          <w:spacing w:val="2"/>
        </w:rPr>
        <w:t>;</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5)</w:t>
      </w:r>
      <w:r w:rsidRPr="00A42EEF">
        <w:rPr>
          <w:spacing w:val="2"/>
        </w:rPr>
        <w:t>______________________________________________________________________________________________________________________________</w:t>
      </w:r>
      <w:r>
        <w:rPr>
          <w:spacing w:val="2"/>
        </w:rPr>
        <w:t>_____________________________</w:t>
      </w:r>
      <w:r w:rsidRPr="00A42EEF">
        <w:rPr>
          <w:spacing w:val="2"/>
        </w:rPr>
        <w:t>.</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Работы по восстановлению нарушенного благоустройства гарантирую выполнить в соответствии со СНиП 111-10-75 "Благоустройство территорий" и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В случае неисполнения настоящего гарантийного обязательства, организация несет ответственность в соответствии с действующим законодательством Российской Федерации.</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p>
    <w:p w:rsidR="00906FF6" w:rsidRDefault="00906FF6" w:rsidP="00654361">
      <w:pPr>
        <w:pStyle w:val="formattext"/>
        <w:shd w:val="clear" w:color="auto" w:fill="FFFFFF"/>
        <w:spacing w:before="0" w:beforeAutospacing="0" w:after="0" w:afterAutospacing="0" w:line="315" w:lineRule="atLeast"/>
        <w:jc w:val="both"/>
        <w:textAlignment w:val="baseline"/>
        <w:rPr>
          <w:spacing w:val="2"/>
        </w:rPr>
      </w:pPr>
      <w:r w:rsidRPr="00A42EEF">
        <w:rPr>
          <w:spacing w:val="2"/>
        </w:rPr>
        <w:t>Подпись</w:t>
      </w:r>
      <w:r>
        <w:rPr>
          <w:spacing w:val="2"/>
        </w:rPr>
        <w:t xml:space="preserve"> руководителя </w:t>
      </w:r>
      <w:r w:rsidRPr="00A42EEF">
        <w:rPr>
          <w:spacing w:val="2"/>
        </w:rPr>
        <w:t>организац</w:t>
      </w:r>
      <w:r>
        <w:rPr>
          <w:spacing w:val="2"/>
        </w:rPr>
        <w:t xml:space="preserve">ии ____________________                                           </w:t>
      </w:r>
    </w:p>
    <w:p w:rsidR="00906FF6" w:rsidRPr="00A42EEF" w:rsidRDefault="00906FF6" w:rsidP="00654361">
      <w:pPr>
        <w:pStyle w:val="formattext"/>
        <w:shd w:val="clear" w:color="auto" w:fill="FFFFFF"/>
        <w:spacing w:before="0" w:beforeAutospacing="0" w:after="0" w:afterAutospacing="0" w:line="315" w:lineRule="atLeast"/>
        <w:jc w:val="both"/>
        <w:textAlignment w:val="baseline"/>
        <w:rPr>
          <w:spacing w:val="2"/>
        </w:rPr>
      </w:pPr>
      <w:r>
        <w:rPr>
          <w:spacing w:val="2"/>
        </w:rPr>
        <w:t xml:space="preserve">                                                         </w:t>
      </w:r>
      <w:r w:rsidRPr="00A42EEF">
        <w:rPr>
          <w:spacing w:val="2"/>
        </w:rPr>
        <w:t>м.п.</w:t>
      </w:r>
      <w:r>
        <w:rPr>
          <w:spacing w:val="2"/>
        </w:rPr>
        <w:t xml:space="preserve">         </w:t>
      </w:r>
      <w:r w:rsidRPr="00A42EEF">
        <w:rPr>
          <w:spacing w:val="2"/>
        </w:rPr>
        <w:t>(Ф.И.О.)</w:t>
      </w:r>
      <w:r w:rsidRPr="00A42EEF">
        <w:rPr>
          <w:rStyle w:val="apple-converted-space"/>
          <w:spacing w:val="2"/>
        </w:rPr>
        <w:t> </w:t>
      </w:r>
    </w:p>
    <w:p w:rsidR="00906FF6" w:rsidRPr="00A42EEF" w:rsidRDefault="00906FF6" w:rsidP="00654361">
      <w:pPr>
        <w:jc w:val="both"/>
      </w:pPr>
    </w:p>
    <w:sectPr w:rsidR="00906FF6" w:rsidRPr="00A42EEF" w:rsidSect="003674E8">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A1F56"/>
    <w:multiLevelType w:val="hybridMultilevel"/>
    <w:tmpl w:val="D70CA5EE"/>
    <w:lvl w:ilvl="0" w:tplc="416A11D8">
      <w:start w:val="11"/>
      <w:numFmt w:val="decimal"/>
      <w:lvlText w:val="%1."/>
      <w:lvlJc w:val="left"/>
      <w:pPr>
        <w:ind w:left="768" w:hanging="360"/>
      </w:pPr>
      <w:rPr>
        <w:rFonts w:hint="default"/>
      </w:rPr>
    </w:lvl>
    <w:lvl w:ilvl="1" w:tplc="04190019">
      <w:start w:val="1"/>
      <w:numFmt w:val="lowerLetter"/>
      <w:lvlText w:val="%2."/>
      <w:lvlJc w:val="left"/>
      <w:pPr>
        <w:ind w:left="1488" w:hanging="360"/>
      </w:pPr>
    </w:lvl>
    <w:lvl w:ilvl="2" w:tplc="0419001B">
      <w:start w:val="1"/>
      <w:numFmt w:val="lowerRoman"/>
      <w:lvlText w:val="%3."/>
      <w:lvlJc w:val="right"/>
      <w:pPr>
        <w:ind w:left="2208" w:hanging="180"/>
      </w:pPr>
    </w:lvl>
    <w:lvl w:ilvl="3" w:tplc="0419000F">
      <w:start w:val="1"/>
      <w:numFmt w:val="decimal"/>
      <w:lvlText w:val="%4."/>
      <w:lvlJc w:val="left"/>
      <w:pPr>
        <w:ind w:left="2928" w:hanging="360"/>
      </w:pPr>
    </w:lvl>
    <w:lvl w:ilvl="4" w:tplc="04190019">
      <w:start w:val="1"/>
      <w:numFmt w:val="lowerLetter"/>
      <w:lvlText w:val="%5."/>
      <w:lvlJc w:val="left"/>
      <w:pPr>
        <w:ind w:left="3648" w:hanging="360"/>
      </w:pPr>
    </w:lvl>
    <w:lvl w:ilvl="5" w:tplc="0419001B">
      <w:start w:val="1"/>
      <w:numFmt w:val="lowerRoman"/>
      <w:lvlText w:val="%6."/>
      <w:lvlJc w:val="right"/>
      <w:pPr>
        <w:ind w:left="4368" w:hanging="180"/>
      </w:pPr>
    </w:lvl>
    <w:lvl w:ilvl="6" w:tplc="0419000F">
      <w:start w:val="1"/>
      <w:numFmt w:val="decimal"/>
      <w:lvlText w:val="%7."/>
      <w:lvlJc w:val="left"/>
      <w:pPr>
        <w:ind w:left="5088" w:hanging="360"/>
      </w:pPr>
    </w:lvl>
    <w:lvl w:ilvl="7" w:tplc="04190019">
      <w:start w:val="1"/>
      <w:numFmt w:val="lowerLetter"/>
      <w:lvlText w:val="%8."/>
      <w:lvlJc w:val="left"/>
      <w:pPr>
        <w:ind w:left="5808" w:hanging="360"/>
      </w:pPr>
    </w:lvl>
    <w:lvl w:ilvl="8" w:tplc="0419001B">
      <w:start w:val="1"/>
      <w:numFmt w:val="lowerRoman"/>
      <w:lvlText w:val="%9."/>
      <w:lvlJc w:val="right"/>
      <w:pPr>
        <w:ind w:left="6528" w:hanging="180"/>
      </w:pPr>
    </w:lvl>
  </w:abstractNum>
  <w:abstractNum w:abstractNumId="1">
    <w:nsid w:val="75E81E46"/>
    <w:multiLevelType w:val="multilevel"/>
    <w:tmpl w:val="1DE094C4"/>
    <w:lvl w:ilvl="0">
      <w:start w:val="9"/>
      <w:numFmt w:val="decimal"/>
      <w:lvlText w:val="%1."/>
      <w:lvlJc w:val="left"/>
      <w:pPr>
        <w:tabs>
          <w:tab w:val="num" w:pos="408"/>
        </w:tabs>
        <w:ind w:left="408" w:hanging="408"/>
      </w:pPr>
      <w:rPr>
        <w:rFonts w:hint="default"/>
      </w:rPr>
    </w:lvl>
    <w:lvl w:ilvl="1">
      <w:start w:val="2"/>
      <w:numFmt w:val="decimal"/>
      <w:lvlText w:val="%1.%2."/>
      <w:lvlJc w:val="left"/>
      <w:pPr>
        <w:tabs>
          <w:tab w:val="num" w:pos="1020"/>
        </w:tabs>
        <w:ind w:left="1020" w:hanging="408"/>
      </w:pPr>
      <w:rPr>
        <w:rFonts w:hint="default"/>
      </w:rPr>
    </w:lvl>
    <w:lvl w:ilvl="2">
      <w:start w:val="1"/>
      <w:numFmt w:val="decimal"/>
      <w:lvlText w:val="%1.%2.%3."/>
      <w:lvlJc w:val="left"/>
      <w:pPr>
        <w:tabs>
          <w:tab w:val="num" w:pos="1944"/>
        </w:tabs>
        <w:ind w:left="1944" w:hanging="720"/>
      </w:pPr>
      <w:rPr>
        <w:rFonts w:hint="default"/>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528"/>
        </w:tabs>
        <w:ind w:left="3528" w:hanging="108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4752"/>
        </w:tabs>
        <w:ind w:left="4752" w:hanging="108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336"/>
        </w:tabs>
        <w:ind w:left="6336" w:hanging="144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2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612CE"/>
    <w:rsid w:val="000011B8"/>
    <w:rsid w:val="000B49E3"/>
    <w:rsid w:val="00132E47"/>
    <w:rsid w:val="00191AD0"/>
    <w:rsid w:val="001E024E"/>
    <w:rsid w:val="00201B63"/>
    <w:rsid w:val="002D6792"/>
    <w:rsid w:val="00346D7B"/>
    <w:rsid w:val="003511E2"/>
    <w:rsid w:val="003674E8"/>
    <w:rsid w:val="0043578A"/>
    <w:rsid w:val="0043733C"/>
    <w:rsid w:val="00501627"/>
    <w:rsid w:val="00543943"/>
    <w:rsid w:val="00573AC5"/>
    <w:rsid w:val="00582C9D"/>
    <w:rsid w:val="00593B7A"/>
    <w:rsid w:val="005B5873"/>
    <w:rsid w:val="00654361"/>
    <w:rsid w:val="00692037"/>
    <w:rsid w:val="00692A60"/>
    <w:rsid w:val="006B266E"/>
    <w:rsid w:val="00740C34"/>
    <w:rsid w:val="00890902"/>
    <w:rsid w:val="00906FF6"/>
    <w:rsid w:val="00953A91"/>
    <w:rsid w:val="00954B13"/>
    <w:rsid w:val="009C4019"/>
    <w:rsid w:val="00A1463E"/>
    <w:rsid w:val="00A42EEF"/>
    <w:rsid w:val="00AF70BD"/>
    <w:rsid w:val="00B06319"/>
    <w:rsid w:val="00B612CE"/>
    <w:rsid w:val="00B85389"/>
    <w:rsid w:val="00B94857"/>
    <w:rsid w:val="00B96A57"/>
    <w:rsid w:val="00BA64A8"/>
    <w:rsid w:val="00C124AE"/>
    <w:rsid w:val="00C24D11"/>
    <w:rsid w:val="00C31871"/>
    <w:rsid w:val="00D648A3"/>
    <w:rsid w:val="00D6756C"/>
    <w:rsid w:val="00D709A5"/>
    <w:rsid w:val="00DA54D1"/>
    <w:rsid w:val="00DA60F4"/>
    <w:rsid w:val="00DB3C04"/>
    <w:rsid w:val="00DB7A39"/>
    <w:rsid w:val="00EC0ED7"/>
    <w:rsid w:val="00F11611"/>
    <w:rsid w:val="00F13163"/>
    <w:rsid w:val="00F51246"/>
    <w:rsid w:val="00F904A3"/>
    <w:rsid w:val="00FB508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CE"/>
    <w:rPr>
      <w:rFonts w:ascii="Times New Roman" w:eastAsia="Times New Roman" w:hAnsi="Times New Roman"/>
      <w:sz w:val="24"/>
      <w:szCs w:val="24"/>
    </w:rPr>
  </w:style>
  <w:style w:type="paragraph" w:styleId="Heading3">
    <w:name w:val="heading 3"/>
    <w:basedOn w:val="Normal"/>
    <w:link w:val="Heading3Char"/>
    <w:uiPriority w:val="99"/>
    <w:qFormat/>
    <w:rsid w:val="00654361"/>
    <w:pPr>
      <w:spacing w:before="100" w:beforeAutospacing="1" w:after="100" w:afterAutospacing="1"/>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654361"/>
    <w:rPr>
      <w:rFonts w:ascii="Times New Roman" w:hAnsi="Times New Roman" w:cs="Times New Roman"/>
      <w:b/>
      <w:bCs/>
      <w:sz w:val="27"/>
      <w:szCs w:val="27"/>
      <w:lang w:eastAsia="ru-RU"/>
    </w:rPr>
  </w:style>
  <w:style w:type="character" w:styleId="Hyperlink">
    <w:name w:val="Hyperlink"/>
    <w:basedOn w:val="DefaultParagraphFont"/>
    <w:uiPriority w:val="99"/>
    <w:rsid w:val="00B612CE"/>
    <w:rPr>
      <w:color w:val="0000FF"/>
      <w:u w:val="single"/>
    </w:rPr>
  </w:style>
  <w:style w:type="table" w:styleId="TableGrid">
    <w:name w:val="Table Grid"/>
    <w:basedOn w:val="TableNormal"/>
    <w:uiPriority w:val="99"/>
    <w:rsid w:val="00B612C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Normal"/>
    <w:uiPriority w:val="99"/>
    <w:rsid w:val="00654361"/>
    <w:pPr>
      <w:spacing w:before="100" w:beforeAutospacing="1" w:after="100" w:afterAutospacing="1"/>
    </w:pPr>
  </w:style>
  <w:style w:type="paragraph" w:customStyle="1" w:styleId="formattext">
    <w:name w:val="formattext"/>
    <w:basedOn w:val="Normal"/>
    <w:uiPriority w:val="99"/>
    <w:rsid w:val="00654361"/>
    <w:pPr>
      <w:spacing w:before="100" w:beforeAutospacing="1" w:after="100" w:afterAutospacing="1"/>
    </w:pPr>
  </w:style>
  <w:style w:type="character" w:customStyle="1" w:styleId="apple-converted-space">
    <w:name w:val="apple-converted-space"/>
    <w:basedOn w:val="DefaultParagraphFont"/>
    <w:uiPriority w:val="99"/>
    <w:rsid w:val="00654361"/>
  </w:style>
  <w:style w:type="paragraph" w:styleId="NormalWeb">
    <w:name w:val="Normal (Web)"/>
    <w:basedOn w:val="Normal"/>
    <w:uiPriority w:val="99"/>
    <w:rsid w:val="00C124A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090520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74</TotalTime>
  <Pages>14</Pages>
  <Words>3733</Words>
  <Characters>21280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dc:creator>
  <cp:keywords/>
  <dc:description/>
  <cp:lastModifiedBy>User</cp:lastModifiedBy>
  <cp:revision>5</cp:revision>
  <cp:lastPrinted>2017-08-24T01:47:00Z</cp:lastPrinted>
  <dcterms:created xsi:type="dcterms:W3CDTF">2017-05-04T02:18:00Z</dcterms:created>
  <dcterms:modified xsi:type="dcterms:W3CDTF">2017-08-24T01:48:00Z</dcterms:modified>
</cp:coreProperties>
</file>