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718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39261C">
        <w:trPr>
          <w:trHeight w:val="42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39261C" w:rsidRPr="00D06E52" w:rsidRDefault="0039261C" w:rsidP="00F734E4">
            <w:pPr>
              <w:outlineLvl w:val="0"/>
              <w:rPr>
                <w:b/>
                <w:bCs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9261C" w:rsidRPr="00D06E52" w:rsidRDefault="0039261C" w:rsidP="00F734E4">
            <w:pPr>
              <w:jc w:val="center"/>
              <w:outlineLvl w:val="0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:rsidR="0039261C" w:rsidRDefault="0039261C"/>
    <w:p w:rsidR="0039261C" w:rsidRPr="00F734E4" w:rsidRDefault="0039261C" w:rsidP="00F734E4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28"/>
          <w:szCs w:val="28"/>
        </w:rPr>
      </w:pPr>
      <w:r w:rsidRPr="00F734E4">
        <w:rPr>
          <w:b/>
          <w:bCs/>
          <w:color w:val="3C3C3C"/>
          <w:spacing w:val="2"/>
          <w:sz w:val="28"/>
          <w:szCs w:val="28"/>
        </w:rPr>
        <w:t>СОВЕТ СЕЛЬСКОГО ПОСЕЛЕНИЯ</w:t>
      </w:r>
      <w:r>
        <w:rPr>
          <w:b/>
          <w:bCs/>
          <w:color w:val="3C3C3C"/>
          <w:spacing w:val="2"/>
          <w:sz w:val="28"/>
          <w:szCs w:val="28"/>
        </w:rPr>
        <w:t xml:space="preserve"> </w:t>
      </w:r>
      <w:r w:rsidRPr="00F734E4">
        <w:rPr>
          <w:b/>
          <w:bCs/>
          <w:color w:val="3C3C3C"/>
          <w:spacing w:val="2"/>
          <w:sz w:val="28"/>
          <w:szCs w:val="28"/>
        </w:rPr>
        <w:t>«ШИЛКО-ЗАВОДСКОЕ»</w:t>
      </w:r>
    </w:p>
    <w:p w:rsidR="0039261C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32"/>
          <w:szCs w:val="32"/>
        </w:rPr>
      </w:pPr>
    </w:p>
    <w:p w:rsidR="0039261C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32"/>
          <w:szCs w:val="32"/>
        </w:rPr>
      </w:pPr>
    </w:p>
    <w:p w:rsidR="0039261C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32"/>
          <w:szCs w:val="32"/>
        </w:rPr>
      </w:pPr>
      <w:r>
        <w:rPr>
          <w:b/>
          <w:bCs/>
          <w:color w:val="3C3C3C"/>
          <w:spacing w:val="2"/>
          <w:sz w:val="32"/>
          <w:szCs w:val="32"/>
        </w:rPr>
        <w:t>РЕШЕНИЕ</w:t>
      </w:r>
    </w:p>
    <w:p w:rsidR="0039261C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28"/>
          <w:szCs w:val="28"/>
        </w:rPr>
      </w:pPr>
      <w:r w:rsidRPr="00F734E4">
        <w:rPr>
          <w:b/>
          <w:bCs/>
          <w:color w:val="3C3C3C"/>
          <w:spacing w:val="2"/>
          <w:sz w:val="28"/>
          <w:szCs w:val="28"/>
        </w:rPr>
        <w:t>23-я сессия, 4-созыва</w:t>
      </w:r>
    </w:p>
    <w:p w:rsidR="0039261C" w:rsidRPr="00F734E4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39261C" w:rsidRPr="00F734E4" w:rsidRDefault="0039261C" w:rsidP="00F734E4">
      <w:pPr>
        <w:pStyle w:val="headertext"/>
        <w:shd w:val="clear" w:color="auto" w:fill="FFFFFF"/>
        <w:spacing w:beforeAutospacing="0" w:afterAutospacing="0" w:line="288" w:lineRule="atLeast"/>
        <w:textAlignment w:val="baseline"/>
        <w:rPr>
          <w:b/>
          <w:bCs/>
          <w:sz w:val="28"/>
          <w:szCs w:val="28"/>
        </w:rPr>
      </w:pPr>
      <w:r>
        <w:rPr>
          <w:b/>
          <w:bCs/>
          <w:color w:val="3C3C3C"/>
          <w:spacing w:val="2"/>
          <w:sz w:val="28"/>
          <w:szCs w:val="28"/>
        </w:rPr>
        <w:t xml:space="preserve">        </w:t>
      </w:r>
      <w:r w:rsidRPr="00F734E4">
        <w:rPr>
          <w:b/>
          <w:bCs/>
          <w:color w:val="3C3C3C"/>
          <w:spacing w:val="2"/>
          <w:sz w:val="28"/>
          <w:szCs w:val="28"/>
        </w:rPr>
        <w:t xml:space="preserve">23 августа 2017 г.                                                                </w:t>
      </w:r>
      <w:r>
        <w:rPr>
          <w:b/>
          <w:bCs/>
          <w:color w:val="3C3C3C"/>
          <w:spacing w:val="2"/>
          <w:sz w:val="28"/>
          <w:szCs w:val="28"/>
        </w:rPr>
        <w:t xml:space="preserve">         </w:t>
      </w:r>
      <w:r w:rsidRPr="00F734E4">
        <w:rPr>
          <w:b/>
          <w:bCs/>
          <w:color w:val="3C3C3C"/>
          <w:spacing w:val="2"/>
          <w:sz w:val="28"/>
          <w:szCs w:val="28"/>
        </w:rPr>
        <w:t xml:space="preserve"> № 63 </w:t>
      </w:r>
    </w:p>
    <w:p w:rsidR="0039261C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28"/>
          <w:szCs w:val="28"/>
        </w:rPr>
      </w:pPr>
      <w:r>
        <w:rPr>
          <w:b/>
          <w:bCs/>
          <w:color w:val="3C3C3C"/>
          <w:spacing w:val="2"/>
          <w:sz w:val="28"/>
          <w:szCs w:val="28"/>
        </w:rPr>
        <w:t>село Шилкинский Завод</w:t>
      </w:r>
    </w:p>
    <w:p w:rsidR="0039261C" w:rsidRDefault="0039261C">
      <w:pPr>
        <w:pStyle w:val="headertext"/>
        <w:shd w:val="clear" w:color="auto" w:fill="FFFFFF"/>
        <w:spacing w:beforeAutospacing="0" w:afterAutospacing="0" w:line="288" w:lineRule="atLeast"/>
        <w:jc w:val="center"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jc w:val="center"/>
        <w:rPr>
          <w:b/>
          <w:bCs/>
          <w:sz w:val="28"/>
          <w:szCs w:val="28"/>
        </w:rPr>
      </w:pPr>
      <w:bookmarkStart w:id="0" w:name="__DdeLink__730_1949737352"/>
      <w:bookmarkEnd w:id="0"/>
      <w:r>
        <w:rPr>
          <w:b/>
          <w:bCs/>
          <w:sz w:val="28"/>
          <w:szCs w:val="28"/>
        </w:rPr>
        <w:t>Об утверждении Порядка предоставления  порубочного билета  и (или) разрешения на пересадку деревьев и кустарников  на территории сельского поселения «Шилко-Заводское» муниципального района «Сретенский район» Забайкальского края</w:t>
      </w:r>
    </w:p>
    <w:p w:rsidR="0039261C" w:rsidRDefault="0039261C">
      <w:pPr>
        <w:pStyle w:val="NormalWeb"/>
        <w:spacing w:beforeAutospacing="0" w:afterAutospacing="0"/>
        <w:jc w:val="center"/>
        <w:rPr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РФ от 30.04.2014 №403 «Об исчерпывающим перечне процедур в сфере жилищного строительства», руководствуясь уставом сельского поселения «Шилко-Заводское» муниципального района «Сретенский район» Забайкальского края, Совет сельского поселения «Шилко-Заводское» муниципального района «Сретенский район» Забайкальского края </w:t>
      </w:r>
      <w:r>
        <w:rPr>
          <w:b/>
          <w:bCs/>
          <w:sz w:val="28"/>
          <w:szCs w:val="28"/>
        </w:rPr>
        <w:t>РЕШИЛ:</w:t>
      </w: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Порядок предоставления  порубочного билета  и (или) разрешения на пересадку деревьев и кустарников на территории сельского поселения «Шилко-Заводское» муниципального района «Сретенский район» Забайкальского края (приложение).</w:t>
      </w:r>
    </w:p>
    <w:p w:rsidR="0039261C" w:rsidRDefault="0039261C" w:rsidP="00F734E4">
      <w:pPr>
        <w:ind w:firstLine="708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подлежит официальному обнародованию путем размещения на официальном сайте сельского поселения «Шилко-Заводское» муниципального района «Сретенский район» Забайкальского края в информационно – телекоммуникационной сети «Интернет» и вступает в силу после дня его официального обнародования.</w:t>
      </w:r>
    </w:p>
    <w:p w:rsidR="0039261C" w:rsidRDefault="0039261C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9261C" w:rsidRDefault="0039261C">
      <w:pPr>
        <w:ind w:right="98"/>
        <w:rPr>
          <w:sz w:val="28"/>
          <w:szCs w:val="28"/>
        </w:rPr>
      </w:pPr>
    </w:p>
    <w:p w:rsidR="0039261C" w:rsidRDefault="0039261C">
      <w:pPr>
        <w:ind w:right="98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«Шилко-Заводское»____________  А.Б. Астафьев</w:t>
      </w:r>
    </w:p>
    <w:p w:rsidR="0039261C" w:rsidRDefault="0039261C">
      <w:pPr>
        <w:pStyle w:val="formattext"/>
        <w:shd w:val="clear" w:color="auto" w:fill="FFFFFF"/>
        <w:spacing w:beforeAutospacing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Default="0039261C">
      <w:pPr>
        <w:pStyle w:val="NormalWeb"/>
        <w:spacing w:beforeAutospacing="0" w:afterAutospacing="0"/>
        <w:ind w:firstLine="708"/>
        <w:jc w:val="both"/>
        <w:rPr>
          <w:color w:val="3C3C3C"/>
          <w:sz w:val="28"/>
          <w:szCs w:val="28"/>
        </w:rPr>
      </w:pPr>
    </w:p>
    <w:p w:rsidR="0039261C" w:rsidRPr="00F15D13" w:rsidRDefault="0039261C">
      <w:pPr>
        <w:pStyle w:val="NormalWeb"/>
        <w:spacing w:beforeAutospacing="0" w:afterAutospacing="0"/>
        <w:jc w:val="right"/>
        <w:rPr>
          <w:rStyle w:val="apple-converted-space"/>
        </w:rPr>
      </w:pPr>
      <w:r w:rsidRPr="00F15D13">
        <w:t>Приложение</w:t>
      </w:r>
      <w:r w:rsidRPr="00F15D13">
        <w:br/>
        <w:t>к решению Совета</w:t>
      </w:r>
      <w:r w:rsidRPr="00F15D13">
        <w:rPr>
          <w:rStyle w:val="apple-converted-space"/>
        </w:rPr>
        <w:t> </w:t>
      </w:r>
    </w:p>
    <w:p w:rsidR="0039261C" w:rsidRPr="00F15D13" w:rsidRDefault="0039261C">
      <w:pPr>
        <w:pStyle w:val="NormalWeb"/>
        <w:spacing w:beforeAutospacing="0" w:afterAutospacing="0"/>
        <w:jc w:val="right"/>
      </w:pPr>
      <w:r w:rsidRPr="00F15D13">
        <w:t xml:space="preserve"> сельского поселения</w:t>
      </w:r>
    </w:p>
    <w:p w:rsidR="0039261C" w:rsidRPr="00F15D13" w:rsidRDefault="0039261C">
      <w:pPr>
        <w:pStyle w:val="NormalWeb"/>
        <w:spacing w:beforeAutospacing="0" w:afterAutospacing="0"/>
        <w:jc w:val="right"/>
      </w:pPr>
      <w:r w:rsidRPr="00F15D13">
        <w:t>«Шилко-Заводское» муниципального</w:t>
      </w:r>
    </w:p>
    <w:p w:rsidR="0039261C" w:rsidRPr="00F15D13" w:rsidRDefault="0039261C">
      <w:pPr>
        <w:pStyle w:val="NormalWeb"/>
        <w:spacing w:beforeAutospacing="0" w:afterAutospacing="0"/>
        <w:jc w:val="right"/>
      </w:pPr>
      <w:r w:rsidRPr="00F15D13">
        <w:t xml:space="preserve"> района «Сретенский район»</w:t>
      </w:r>
    </w:p>
    <w:p w:rsidR="0039261C" w:rsidRPr="00F15D13" w:rsidRDefault="0039261C">
      <w:pPr>
        <w:pStyle w:val="NormalWeb"/>
        <w:spacing w:beforeAutospacing="0" w:afterAutospacing="0"/>
        <w:jc w:val="right"/>
        <w:rPr>
          <w:color w:val="3C3C3C"/>
        </w:rPr>
      </w:pPr>
      <w:r w:rsidRPr="00F15D13">
        <w:t xml:space="preserve"> Забайкальского края</w:t>
      </w:r>
    </w:p>
    <w:p w:rsidR="0039261C" w:rsidRPr="00F15D13" w:rsidRDefault="0039261C">
      <w:pPr>
        <w:pStyle w:val="NormalWeb"/>
        <w:spacing w:beforeAutospacing="0" w:afterAutospacing="0"/>
        <w:jc w:val="right"/>
      </w:pPr>
      <w:r w:rsidRPr="00F15D13">
        <w:rPr>
          <w:color w:val="3C3C3C"/>
        </w:rPr>
        <w:t xml:space="preserve"> от  «23» августа 2017 г. № 63 </w:t>
      </w:r>
      <w:r w:rsidRPr="00F15D13">
        <w:rPr>
          <w:color w:val="3C3C3C"/>
        </w:rPr>
        <w:br/>
      </w:r>
    </w:p>
    <w:p w:rsidR="0039261C" w:rsidRPr="00F15D13" w:rsidRDefault="0039261C">
      <w:pPr>
        <w:pStyle w:val="NormalWeb"/>
        <w:spacing w:beforeAutospacing="0" w:afterAutospacing="0"/>
        <w:jc w:val="center"/>
      </w:pPr>
      <w:r w:rsidRPr="00F15D13">
        <w:t>ПОРЯДОК</w:t>
      </w:r>
      <w:r w:rsidRPr="00F15D13">
        <w:br/>
        <w:t>предоставления  порубочного билета  и (или) разрешения на пересадку деревьев и кустарников на территории сельского поселения «Шилко-Заводское» муниципального района «Сретенский район» Забайкальского края</w:t>
      </w:r>
    </w:p>
    <w:p w:rsidR="0039261C" w:rsidRPr="00F15D13" w:rsidRDefault="0039261C">
      <w:pPr>
        <w:pStyle w:val="NormalWeb"/>
        <w:spacing w:beforeAutospacing="0" w:afterAutospacing="0"/>
        <w:jc w:val="center"/>
        <w:rPr>
          <w:color w:val="3C3C3C"/>
        </w:rPr>
      </w:pPr>
    </w:p>
    <w:p w:rsidR="0039261C" w:rsidRPr="00F15D13" w:rsidRDefault="0039261C">
      <w:pPr>
        <w:pStyle w:val="NormalWeb"/>
        <w:spacing w:beforeAutospacing="0" w:after="150" w:afterAutospacing="0"/>
        <w:jc w:val="center"/>
        <w:rPr>
          <w:b/>
          <w:bCs/>
          <w:color w:val="3C3C3C"/>
        </w:rPr>
      </w:pPr>
      <w:r w:rsidRPr="00F15D13">
        <w:rPr>
          <w:b/>
          <w:bCs/>
          <w:color w:val="3C3C3C"/>
        </w:rPr>
        <w:t>1. Общие положения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1.1. Порядок предоставления порубочного билета  и (или) разрешения на пересадку деревьев и кустарников на территории  «Шилко-Заводское» сельского поселения муниципального района «Сретенский район» Забайкальского края (далее - Порядок) разработан 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РФ от 30.04.2014 №403 «Об исчерпывающим перечне процедур в сфере жилищного строительства, и регулирует отношения в сфере использования, охраны и восстановления зеленых насаждений на территории «Шилко-Заводское» сельского поселения муниципального района «Сретенский район» Забайкальского края (далее – сельское поселение)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 xml:space="preserve">1.2. Вырубка (снос) зеленых насаждений на территории сельского поселения производится на основании порубочного билета на вырубку (снос) зеленых насаждений на территории (далее - порубочный билет), выдаваемого администрацией сельского поселения, по форме согласно приложению № 1 к Порядку. Порубочный билет утверждается главой администрации сельского поселения, либо уполномоченным им должностным лицом. </w:t>
      </w:r>
    </w:p>
    <w:p w:rsidR="0039261C" w:rsidRPr="00F15D13" w:rsidRDefault="0039261C">
      <w:pPr>
        <w:pStyle w:val="NormalWeb"/>
        <w:spacing w:beforeAutospacing="0" w:afterAutospacing="0"/>
        <w:ind w:firstLine="708"/>
        <w:jc w:val="both"/>
      </w:pPr>
      <w:r w:rsidRPr="00F15D13">
        <w:t>Пересадка зеленых насаждений на территории сельского поселения производится на основании разрешения на пересадку зеленых насаждений на территории сельского поселения (далее - разрешение на пересадку), выдаваемого администрацией сельского поселения, по форме согласно приложению № 2 к Порядку. Разрешение на пересадку утверждается главой администрации сельского поселения, либо уполномоченным им должностным лицом.</w:t>
      </w:r>
    </w:p>
    <w:p w:rsidR="0039261C" w:rsidRPr="00F15D13" w:rsidRDefault="0039261C">
      <w:pPr>
        <w:pStyle w:val="NormalWeb"/>
        <w:spacing w:beforeAutospacing="0" w:afterAutospacing="0"/>
        <w:ind w:firstLine="708"/>
        <w:jc w:val="both"/>
      </w:pPr>
      <w:r w:rsidRPr="00F15D13">
        <w:t>2. Порядок рассмотрения вопросов  и принятии решения о выдачи порубочного билета в целях вырубки  (сноса) и разрешения на пересадку зеленых насаждений при осуществлении строительства, реконструкции или капитального ремонта объектов  капитального строительства  вне пределов  зеленых зон зеленого фонда.</w:t>
      </w:r>
    </w:p>
    <w:p w:rsidR="0039261C" w:rsidRPr="00F15D13" w:rsidRDefault="0039261C">
      <w:pPr>
        <w:pStyle w:val="NormalWeb"/>
        <w:spacing w:beforeAutospacing="0" w:afterAutospacing="0"/>
        <w:ind w:firstLine="708"/>
        <w:jc w:val="both"/>
      </w:pPr>
      <w:r w:rsidRPr="00F15D13">
        <w:t>2.1. Для получения порубочного билета и/или разрешения на пересадку при осуществлении строительства, реконструкции, капитального ремонта объектов капитального строительства вне пределов зеленых зон зеленого фонда, застройщик земельного участка направляет заявление о выдаче порубочного билета и/или разрешения на пересадку в администрацию сельского поселения.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2.2. К заявлению прилагаются следующие документы:</w:t>
      </w:r>
    </w:p>
    <w:p w:rsidR="0039261C" w:rsidRPr="00F15D13" w:rsidRDefault="0039261C" w:rsidP="00F734E4">
      <w:pPr>
        <w:spacing w:after="240"/>
      </w:pPr>
      <w:r w:rsidRPr="00F15D13">
        <w:t>1) документ,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39261C" w:rsidRPr="00F15D13" w:rsidRDefault="0039261C" w:rsidP="00F734E4">
      <w:pPr>
        <w:spacing w:after="240"/>
      </w:pPr>
      <w:r w:rsidRPr="00F15D13"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39261C" w:rsidRPr="00F15D13" w:rsidRDefault="0039261C">
      <w:r w:rsidRPr="00F15D13">
        <w:t>3) правоустанавливающие документы на земельный участок.</w:t>
      </w:r>
    </w:p>
    <w:p w:rsidR="0039261C" w:rsidRPr="00F15D13" w:rsidRDefault="0039261C">
      <w:r w:rsidRPr="00F15D13">
        <w:t>4) градостроительный план земельного участка;</w:t>
      </w:r>
    </w:p>
    <w:p w:rsidR="0039261C" w:rsidRPr="00F15D13" w:rsidRDefault="0039261C">
      <w:pPr>
        <w:rPr>
          <w:highlight w:val="white"/>
        </w:rPr>
      </w:pPr>
      <w:r w:rsidRPr="00F15D13">
        <w:t xml:space="preserve">5) </w:t>
      </w:r>
      <w:r w:rsidRPr="00F15D13">
        <w:rPr>
          <w:shd w:val="clear" w:color="auto" w:fill="FFFFFF"/>
        </w:rPr>
        <w:t xml:space="preserve"> в</w:t>
      </w:r>
      <w:r w:rsidRPr="00F15D13">
        <w:t xml:space="preserve">ыписка из Единого </w:t>
      </w:r>
      <w:r w:rsidRPr="00F15D13">
        <w:rPr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2.3. Заявление подлежит принятию к рассмотрению при наличии полного комплекта документации, предусмотренного Порядком.</w:t>
      </w:r>
      <w:r w:rsidRPr="00F15D13">
        <w:br/>
        <w:t>2.4. Администрация сельского поселения  в течение 14 (четырнадцати) рабочих дней со дня регистрации заявления: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1) осуществляет проверку представленных документов;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2) осуществляет обследование земельного участка, на котором расположены зеленые насаждения, с составлением акта обследования зеленых насаждений по форме согласно приложению № 3 к Порядку, с приложением подеревной съемки и перечетной ведомости по форме согласно приложению № 4 к Порядку, утвержденных председателем комиссии;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Обследование земельного участка и составление акта обследования зеленых насаждений осуществляется комиссией по учету и вырубке (сносу) зеленых насаждений, создаваемой администрацией сельского поселения под руководством главы администрации либо его заместителя.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2.5. По результатам проверки представленных документов администрация  сельского поселения  оформляет порубочный билет и/или разрешение на пересадку или отказывает в оформлении порубочного билета и/или разрешения на пересадку.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Неотъемлемой составной частью порубочного билета являются копии перечетной ведомости и подеревной съемки, заверенные в установленном порядке. Неотъемлемой составной частью разрешения на пересадку являются копии перечетной ведомости, подеревной съемки, схемы размещения пересаживаемых зеленых насаждений на другой территории (входящей в состав проекта пересадки зеленых насаждений), заверенные в установленном порядке.</w:t>
      </w:r>
      <w:r w:rsidRPr="00F15D13">
        <w:br/>
        <w:t>2.6. Основаниями для отказа в оформлении, согласовании и утверждении порубочного билета и/или разрешения на пересадку являются:</w:t>
      </w:r>
    </w:p>
    <w:p w:rsidR="0039261C" w:rsidRPr="00F15D13" w:rsidRDefault="0039261C">
      <w:pPr>
        <w:pStyle w:val="NormalWeb"/>
        <w:spacing w:beforeAutospacing="0" w:afterAutospacing="0"/>
        <w:ind w:firstLine="360"/>
        <w:jc w:val="both"/>
      </w:pPr>
      <w:r w:rsidRPr="00F15D13">
        <w:t xml:space="preserve">1) </w:t>
      </w:r>
      <w:r w:rsidRPr="00F15D13">
        <w:tab/>
        <w:t>неполный комплект документов, предусмотренных настоящим Порядком, либо недостоверность сведений, содержащихся в них;</w:t>
      </w:r>
    </w:p>
    <w:p w:rsidR="0039261C" w:rsidRPr="00F15D13" w:rsidRDefault="0039261C">
      <w:pPr>
        <w:pStyle w:val="ListParagraph"/>
        <w:numPr>
          <w:ilvl w:val="0"/>
          <w:numId w:val="1"/>
        </w:numPr>
        <w:suppressAutoHyphens/>
        <w:jc w:val="both"/>
      </w:pPr>
      <w:r w:rsidRPr="00F15D13">
        <w:t>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p w:rsidR="0039261C" w:rsidRPr="00F15D13" w:rsidRDefault="0039261C">
      <w:pPr>
        <w:pStyle w:val="ListParagraph"/>
        <w:numPr>
          <w:ilvl w:val="0"/>
          <w:numId w:val="1"/>
        </w:numPr>
        <w:suppressAutoHyphens/>
        <w:jc w:val="both"/>
      </w:pPr>
      <w:r w:rsidRPr="00F15D13">
        <w:t>особый статус зеленых насаждений, предполагаемых для вырубки (уничтожения):</w:t>
      </w:r>
    </w:p>
    <w:p w:rsidR="0039261C" w:rsidRPr="00F15D13" w:rsidRDefault="0039261C">
      <w:pPr>
        <w:ind w:firstLine="851"/>
        <w:jc w:val="both"/>
      </w:pPr>
      <w:r w:rsidRPr="00F15D13"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39261C" w:rsidRPr="00F15D13" w:rsidRDefault="0039261C">
      <w:pPr>
        <w:ind w:firstLine="851"/>
        <w:jc w:val="both"/>
        <w:rPr>
          <w:b/>
          <w:bCs/>
        </w:rPr>
      </w:pPr>
      <w:r w:rsidRPr="00F15D13">
        <w:t>б) деревья, кустарники, лианы, имеющие историческую и эстетическую ценность как неотъемлемые  элементы ландшафта.</w:t>
      </w:r>
    </w:p>
    <w:p w:rsidR="0039261C" w:rsidRPr="00F15D13" w:rsidRDefault="0039261C">
      <w:pPr>
        <w:ind w:firstLine="709"/>
        <w:jc w:val="both"/>
      </w:pPr>
      <w:r w:rsidRPr="00F15D13">
        <w:t>Основаниями для отказа в предоставлении муниципальной услуги являются:</w:t>
      </w:r>
    </w:p>
    <w:p w:rsidR="0039261C" w:rsidRPr="00F15D13" w:rsidRDefault="0039261C">
      <w:pPr>
        <w:ind w:firstLine="709"/>
        <w:jc w:val="both"/>
      </w:pPr>
      <w:r w:rsidRPr="00F15D13">
        <w:t>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39261C" w:rsidRPr="00F15D13" w:rsidRDefault="0039261C">
      <w:pPr>
        <w:ind w:firstLine="709"/>
        <w:jc w:val="both"/>
      </w:pPr>
      <w:r w:rsidRPr="00F15D13">
        <w:t xml:space="preserve"> - представление документов и информации, содержащих  недостоверные и (или) противоречивые сведения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2.7. Вырубка (снос) и/или пересадка зеленых насаждений осуществляется после получения в установленном порядке разрешения на строительство объекта капитального строительства.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Порубочный билет и/или разрешение на пересадку выдаются сроком на один год.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Срок действия порубочного билета и/или разрешения может продлеваться ежегодно, но не должен превышать срока действия разрешения на строительство объекта капитального строительства.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При поступлении в администрацию сельского поселения заявление о продлении срока порубочного билета и/или разрешения на пересадку комиссия, создаваемая администрацией сельского поселения, осуществляет обследование земельного участка. При отсутствии на земельном участке новых зеленых насаждений продление срока действия порубочного билета и/или разрешения на пересадку осуществляет администрация сельского поселения. В случае выявления новых зеленых насаждений, заявление о продлении срока действия порубочного билета и/или разрешения на пересадку рассматривается в соответствии с пунктами 2.1.-2.5. настоящего Порядка.</w:t>
      </w:r>
      <w:r w:rsidRPr="00F15D13">
        <w:br/>
        <w:t>2.8. Отказ в выдаче порубочного билета и/или разрешения на пересадку может быть обжалован в судебном порядке.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3. Выдача порубочного билета  в целях вырубки (сноса) и (или) разрешения на пересадку зеленых насаждений  в связи с проведением реконструкции  зеленых насаждений, санитарных рубок  и (или) пересадки, рубок ухода  и (или) пересадки, вырубки (сноса)  и (или) пересадки  зеленых насаждений по предписаниям  главного государственного инспектора  безопасности дорожного движения Забайкальского края,  а также на основании  заключения главного государственного санитарного  врача по Забайкальскому краю  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3.1. Для получения порубочного билета в целях вырубки (сноса) и/или разрешения на пересадку зеленых насаждений при проведении реконструкций зеленых насаждений, санитарных рубок и/или пересадки, рубок ухода и/или пересадки, вырубки (сносе) и/или пересадки зеленых насаждений по предписаниям главного государственного инспектора безопасности дорожного движения Забайкальского края об устранении нарушений нормативных правовых актов и технических норм в области обеспечения безопасности дорожного движения, а также на основании заключения главного государственного санитарного врача по Забайкальскому краю, собственник, арендатор, пользователь земельного участка (имущества) обращается в администрацию сельского поселения.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 xml:space="preserve"> 3.2. Порубочный билет и/или разрешение на пересадку в указанных целях, выдаются на основании следующих документов:</w:t>
      </w:r>
      <w:r w:rsidRPr="00F15D13">
        <w:br/>
        <w:t>1) заключения фитопатологической (лесопатологической) экспертизы в случае осуществления санитарных рубок и/или пересадки, рубок ухода и/или пересадки;</w:t>
      </w:r>
      <w:r w:rsidRPr="00F15D13">
        <w:br/>
        <w:t>2) заключения главного государственного санитарного врача по Забайкальскому краю в случае осуществления рубок и/или пересадки с целью восстановления нормативного светового режима в помещениях, затеняемых зелеными насаждениями;</w:t>
      </w:r>
      <w:r w:rsidRPr="00F15D13">
        <w:br/>
        <w:t>3) предписания главного государственного инспектора безопасности дорожного движения Забайкальского края об устранении нарушений нормативных правовых актов и технических норм в области обеспечения безопасности дорожного движения с указанием мероприятий по устранению нарушений нормативных правовых актов и технических норм в области обеспечения безопасности дорожного движения, в случае вырубки (сноса) и/или пересадки зеленых насаждений в целях обеспечения безопасности дорожного движения.</w:t>
      </w:r>
      <w:r w:rsidRPr="00F15D13">
        <w:br/>
        <w:t>3.3. Получение порубочного билета и/или разрешения на пересадку осуществляется в порядке, установленном пунктами 2.4.-2.5. Порядка.</w:t>
      </w:r>
      <w:r w:rsidRPr="00F15D13">
        <w:br/>
        <w:t>Заявление на оформление порубочного билета и/или разрешения на пересадку, выдаваемых по предписанию главного государственного инспектора безопасности дорожного движения Забайкальского края или главного государственного санитарного врача по Забайкальскому краю, администрацией сельского поселения рассматривается и утверждается в течение 7 (семи) рабочих дней.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3.4. Срок действия порубочного билета и/или разрешения на пересадку для проведения санитарных рубок и/или пересадки, рубок ухода и/или пересадки, а также рубок и/или пересадки составляет один год.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4. Выдача порубочного билета для вырубки (сноса) зеленых насаждений и (или) разрешения на пересадку  зеленых насаждений  в целях предотвращения или ликвидации  аварийных   и чрезвычайных ситуаций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4.1. В случае необходимости вырубки (сноса) зеленых насаждений и/или пересадки зеленых насаждений в целях предотвращения, либо в ходе ликвидации аварийных и иных чрезвычайных ситуаций, факт вырубки (сноса) и/или пересадки удостоверяется актом о необходимости проведения работ по вырубке (сносу) и/или пересадке зеленых насаждений с указанием даты, времени начала и окончания работ, производителя работ. Акт составляется с участием уполномоченного лица службы по ликвидации аварийных и чрезвычайных ситуаций и утверждается уполномоченным лицом администрации сельского поселения.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4.2. Акт освидетельствования места вырубки (сноса) и/или пересадки составляется комиссией, создаваемой администрацией сельского поселения, и подписывается после завершения работ собственником, арендатором и пользователем, застройщиком земельного участка либо их представителями, производителем работ по ликвидации аварийной и чрезвычайной ситуации.</w:t>
      </w:r>
      <w:r w:rsidRPr="00F15D13">
        <w:br/>
        <w:t>4.3. Порубочный билет и/или разрешение на пересадку в указанных случаях оформляются администрацией сельского поселения  в течение 7 (семи) рабочих дней со дня начала работ при наличии акта освидетельствования места вырубки (сноса) и/или пересадки. Порубочный билет и/или разрешение на пересадку утверждается главой администрации сельского поселения либо уполномоченным им должностным лицом.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5. Основные требования к работам по вырубке (сносу) и (или) пересадке зеленых насаждений на территории сельского поселения</w:t>
      </w:r>
      <w:r w:rsidRPr="00F15D13">
        <w:br/>
        <w:t>5.1. Осуществление вырубки (сноса) и/или пересадки зеленых насаждений на территории  сельского поселения производится при наличии оформленных в установленном порядке порубочного билета и/или разрешения на пересадку.</w:t>
      </w:r>
      <w:r w:rsidRPr="00F15D13">
        <w:br/>
        <w:t>5.2. В соответствии с подеревной съемкой и перечетной ведомостью все подлежащие вырубке (сносу) зеленые насаждения помечаются в натуре красной краской, предназначенные для пересадки - желтой.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5.3. По завершении работ составляется акт освидетельствования места вырубки (сноса) и/или пересадки, который подписывается собственником, арендатором и пользователем, застройщиком земельного участка либо их представителями, производителем работ, а также комиссией.</w:t>
      </w:r>
      <w:r w:rsidRPr="00F15D13">
        <w:br/>
        <w:t>Вывоз срубленной древесины и порубочных остатков, пересадка зеленых насаждений осуществляются в место, определяемое в порубочном билете и/или разрешении на пересадку.</w:t>
      </w:r>
      <w:r w:rsidRPr="00F15D13">
        <w:br/>
        <w:t>5.5. В случае повреждения газона, зеленых насаждений на прилегающих к месту вырубки и/или пересадки земельных участках, производителем работ проводится их обязательное восстановление в сроки, согласованные с собственником, арендатором и пользователем, застройщиком либо их представителями, с информированием в течение 3 (трех) рабочих дней администрации сельского поселения. Восстановительные работы проводятся в течение полугода с момента причинения повреждения.</w:t>
      </w:r>
    </w:p>
    <w:p w:rsidR="0039261C" w:rsidRPr="00F15D13" w:rsidRDefault="0039261C">
      <w:pPr>
        <w:pStyle w:val="NormalWeb"/>
        <w:spacing w:beforeAutospacing="0" w:afterAutospacing="0"/>
        <w:jc w:val="both"/>
      </w:pPr>
      <w:r w:rsidRPr="00F15D13">
        <w:t> 7. Контроль за проведением работ по вырубке (сносу) и (или)  пересадке зеленых насаждений</w:t>
      </w:r>
      <w:r w:rsidRPr="00F15D13">
        <w:br/>
        <w:t>      7.1. Контроль за проведением работ по вырубке (сносу) и/или пересадке зеленых насаждений на территории сельского поселения  осуществляется администрацией сельского поселения.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Приложение № 1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к Порядку выдачи порубочного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билета на вырубку (снос) и/или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пересадку зеленых насаждений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    на территории сельского поселения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«Шилко-Заводское» муниципального района</w:t>
      </w:r>
    </w:p>
    <w:p w:rsidR="0039261C" w:rsidRPr="00F15D13" w:rsidRDefault="0039261C" w:rsidP="000D16E3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«Сретенский район»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Забайкальского края,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утвержденному решением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Совета от «23» августа 2017 г. № 63 </w:t>
      </w:r>
    </w:p>
    <w:p w:rsidR="0039261C" w:rsidRPr="00F15D13" w:rsidRDefault="0039261C">
      <w:pPr>
        <w:pStyle w:val="NormalWeb"/>
        <w:spacing w:beforeAutospacing="0" w:afterAutospacing="0"/>
      </w:pPr>
      <w:r w:rsidRPr="00F15D13">
        <w:t> 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   Утверждаю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 xml:space="preserve"> "___" ________ 20__ года</w:t>
      </w:r>
    </w:p>
    <w:p w:rsidR="0039261C" w:rsidRPr="00F15D13" w:rsidRDefault="0039261C">
      <w:pPr>
        <w:pStyle w:val="consplusnonformat"/>
      </w:pPr>
      <w:r w:rsidRPr="00F15D13">
        <w:t> </w:t>
      </w:r>
    </w:p>
    <w:p w:rsidR="0039261C" w:rsidRPr="00F15D13" w:rsidRDefault="0039261C">
      <w:pPr>
        <w:pStyle w:val="consplusnonformat"/>
        <w:jc w:val="center"/>
      </w:pPr>
      <w:r w:rsidRPr="00F15D13">
        <w:t>ПОРУБОЧНЫЙ БИЛЕТ</w:t>
      </w:r>
    </w:p>
    <w:p w:rsidR="0039261C" w:rsidRPr="00F15D13" w:rsidRDefault="0039261C">
      <w:pPr>
        <w:pStyle w:val="consplusnonformat"/>
        <w:jc w:val="center"/>
      </w:pPr>
    </w:p>
    <w:p w:rsidR="0039261C" w:rsidRPr="00F15D13" w:rsidRDefault="0039261C">
      <w:pPr>
        <w:pStyle w:val="consplusnonformat"/>
        <w:jc w:val="center"/>
      </w:pPr>
      <w:r w:rsidRPr="00F15D13">
        <w:t>№ ______ от "____" __________20__ года</w:t>
      </w:r>
    </w:p>
    <w:p w:rsidR="0039261C" w:rsidRPr="00F15D13" w:rsidRDefault="0039261C">
      <w:pPr>
        <w:pStyle w:val="consplusnonformat"/>
      </w:pPr>
      <w:r w:rsidRPr="00F15D13">
        <w:t> 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Кому ______________________________________________________________________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                               (наименование застройщика, собственника, арендатора, пользователя,  почтовый индекс и адрес)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(фамилия,  имя,  отчество  - для граждан, полное наименование организации - для юридических лиц) ___________________________________________________________________________</w:t>
      </w:r>
    </w:p>
    <w:p w:rsidR="0039261C" w:rsidRPr="00F15D13" w:rsidRDefault="0039261C">
      <w:pPr>
        <w:pStyle w:val="consplusnonformat"/>
      </w:pPr>
      <w:r w:rsidRPr="00F15D13">
        <w:t>Настоящим разрешается производить работы____________________________________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  <w:jc w:val="center"/>
      </w:pPr>
      <w:r w:rsidRPr="00F15D13">
        <w:t>(наименование работ)</w:t>
      </w:r>
    </w:p>
    <w:p w:rsidR="0039261C" w:rsidRPr="00F15D13" w:rsidRDefault="0039261C">
      <w:pPr>
        <w:pStyle w:val="consplusnonformat"/>
      </w:pPr>
      <w:r w:rsidRPr="00F15D13">
        <w:t>на земельном участке, расположенном: _________________________________________</w:t>
      </w:r>
    </w:p>
    <w:p w:rsidR="0039261C" w:rsidRPr="00F15D13" w:rsidRDefault="0039261C">
      <w:pPr>
        <w:pStyle w:val="consplusnonformat"/>
      </w:pPr>
      <w:r w:rsidRPr="00F15D13">
        <w:t>___________________________________________________________________________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Основание  выдачи  порубочного  билета: акт обследования зеленых насаждений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от "___" _________ 20__ года, с приложением подеревной съемки и перечетной ведомости.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 xml:space="preserve">   Схема  планировочной  организации  земельного  участка,  выполненная  в соответствии  с градостроительным планом земельного участка, с обозначением места размещения объекта капитального строительства, подъездов и проходов к нему, с обозначением зеленых насаждений: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                                                       (номер чертежа и дата согласования)</w:t>
      </w:r>
    </w:p>
    <w:p w:rsidR="0039261C" w:rsidRPr="00F15D13" w:rsidRDefault="0039261C">
      <w:pPr>
        <w:pStyle w:val="consplusnonformat"/>
      </w:pPr>
      <w:r w:rsidRPr="00F15D13">
        <w:t> В соответствии с подеревной съемкой и перечетной ведомостью разрешается:</w:t>
      </w:r>
    </w:p>
    <w:p w:rsidR="0039261C" w:rsidRPr="00F15D13" w:rsidRDefault="0039261C">
      <w:pPr>
        <w:pStyle w:val="consplusnonformat"/>
      </w:pPr>
      <w:r w:rsidRPr="00F15D13">
        <w:t>вырубить _______________________________________________ шт. деревьев</w:t>
      </w:r>
    </w:p>
    <w:p w:rsidR="0039261C" w:rsidRPr="00F15D13" w:rsidRDefault="0039261C">
      <w:pPr>
        <w:pStyle w:val="consplusnonformat"/>
      </w:pPr>
      <w:r w:rsidRPr="00F15D13">
        <w:t>сохранить ______________________________________________ шт. деревьев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Место вывоза срубленных зеленых насаждений и порубочных остатков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</w:p>
    <w:p w:rsidR="0039261C" w:rsidRPr="00F15D13" w:rsidRDefault="0039261C">
      <w:pPr>
        <w:pStyle w:val="consplusnonformat"/>
        <w:spacing w:beforeAutospacing="0" w:afterAutospacing="0"/>
      </w:pPr>
      <w:r w:rsidRPr="00F15D13">
        <w:t>Договор с организацией - производителем работ: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                                                                         (наименование организации, реквизиты договора)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</w:pPr>
      <w:r w:rsidRPr="00F15D13">
        <w:t>Дату начала работ по вырубке зеленых насаждений сообщить в администрацию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  <w:jc w:val="center"/>
      </w:pPr>
      <w:r w:rsidRPr="00F15D13">
        <w:t>(наименование поселения, городского округа)</w:t>
      </w:r>
    </w:p>
    <w:p w:rsidR="0039261C" w:rsidRPr="00F15D13" w:rsidRDefault="0039261C">
      <w:pPr>
        <w:pStyle w:val="consplusnonformat"/>
      </w:pPr>
      <w:r w:rsidRPr="00F15D13">
        <w:t>не позднее чем за 5 (пять) рабочих дней до назначенного срока.</w:t>
      </w:r>
    </w:p>
    <w:p w:rsidR="0039261C" w:rsidRPr="00F15D13" w:rsidRDefault="0039261C">
      <w:pPr>
        <w:pStyle w:val="consplusnonformat"/>
      </w:pPr>
      <w:r w:rsidRPr="00F15D13">
        <w:t>Срок действия порубочного билета __________________________________________</w:t>
      </w:r>
    </w:p>
    <w:p w:rsidR="0039261C" w:rsidRPr="00F15D13" w:rsidRDefault="0039261C">
      <w:pPr>
        <w:pStyle w:val="consplusnonformat"/>
      </w:pPr>
      <w:r w:rsidRPr="00F15D13">
        <w:t> Неотъемлемой  составной частью порубочного билета являются копии перечетной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ведомости и подеревной съемки, заверенные в установленном порядке.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Глава Администрации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 xml:space="preserve">  «_____» сельского поселения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                                                                                                         (должность, ф.и.о.)</w:t>
      </w:r>
    </w:p>
    <w:p w:rsidR="0039261C" w:rsidRPr="00F15D13" w:rsidRDefault="0039261C">
      <w:pPr>
        <w:pStyle w:val="consplusnonformat"/>
      </w:pPr>
      <w:r w:rsidRPr="00F15D13">
        <w:t>    М.П.</w:t>
      </w:r>
    </w:p>
    <w:p w:rsidR="0039261C" w:rsidRPr="00F15D13" w:rsidRDefault="0039261C">
      <w:pPr>
        <w:pStyle w:val="consplusnonformat"/>
      </w:pPr>
      <w:r w:rsidRPr="00F15D13">
        <w:t> </w:t>
      </w:r>
    </w:p>
    <w:p w:rsidR="0039261C" w:rsidRPr="00F15D13" w:rsidRDefault="0039261C">
      <w:pPr>
        <w:pStyle w:val="consplusnonformat"/>
      </w:pPr>
      <w:r w:rsidRPr="00F15D13">
        <w:t>Согласовано</w:t>
      </w:r>
    </w:p>
    <w:p w:rsidR="0039261C" w:rsidRPr="00F15D13" w:rsidRDefault="0039261C">
      <w:pPr>
        <w:pStyle w:val="consplusnonformat"/>
      </w:pPr>
      <w:r w:rsidRPr="00F15D13">
        <w:t> Порубочный билет получил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                                                                 (должность, организация, ф.и.о., подпись, телефон)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Отметка о вывозе срубленной древесины  и порубочных остатков, пересадки зеленых насаждений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</w:pPr>
      <w:r w:rsidRPr="00F15D13">
        <w:t> 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Информацию о выполнении работ сообщить в____________________________________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 xml:space="preserve">                                                                                                                                                     (администрация поселения)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__________________________________________________________________</w:t>
      </w:r>
    </w:p>
    <w:p w:rsidR="0039261C" w:rsidRPr="00F15D13" w:rsidRDefault="0039261C">
      <w:pPr>
        <w:pStyle w:val="consplusnonformat"/>
      </w:pPr>
      <w:r w:rsidRPr="00F15D13">
        <w:t>в течение 5 (пяти) рабочих дней после завершения работ.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 Порубочный билет закрыт на основании акта освидетельствования места вырубки</w:t>
      </w:r>
    </w:p>
    <w:p w:rsidR="0039261C" w:rsidRPr="00F15D13" w:rsidRDefault="0039261C">
      <w:pPr>
        <w:pStyle w:val="consplusnonformat"/>
        <w:spacing w:beforeAutospacing="0" w:afterAutospacing="0"/>
      </w:pPr>
      <w:r w:rsidRPr="00F15D13">
        <w:t>(сноса) зеленых насаждений  № __ от "_____" ___________ 20__года</w:t>
      </w:r>
    </w:p>
    <w:p w:rsidR="0039261C" w:rsidRPr="00F15D13" w:rsidRDefault="0039261C">
      <w:pPr>
        <w:pStyle w:val="consplusnonformat"/>
        <w:jc w:val="righ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Default="0039261C" w:rsidP="00F15D13">
      <w:pPr>
        <w:pStyle w:val="consplusnonformat"/>
      </w:pPr>
    </w:p>
    <w:p w:rsidR="0039261C" w:rsidRPr="00F15D13" w:rsidRDefault="0039261C" w:rsidP="00F15D13">
      <w:pPr>
        <w:pStyle w:val="consplusnonformat"/>
      </w:pPr>
    </w:p>
    <w:p w:rsidR="0039261C" w:rsidRPr="00F15D13" w:rsidRDefault="0039261C">
      <w:pPr>
        <w:pStyle w:val="consplusnonformat"/>
        <w:jc w:val="right"/>
      </w:pPr>
      <w:r w:rsidRPr="00F15D13">
        <w:t> Приложение № 2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к Порядку выдачи порубочного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билета на вырубку (снос) и/или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пересадку зеленых насаждений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    на территории «Шилко-Заводское» сельского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поселения муниципального района</w:t>
      </w:r>
    </w:p>
    <w:p w:rsidR="0039261C" w:rsidRPr="00F15D13" w:rsidRDefault="0039261C" w:rsidP="000D16E3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«Сретенский Район</w:t>
      </w:r>
    </w:p>
    <w:p w:rsidR="0039261C" w:rsidRPr="00F15D13" w:rsidRDefault="0039261C" w:rsidP="000D16E3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«Забайкальского края»,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утвержденному решением</w:t>
      </w:r>
    </w:p>
    <w:p w:rsidR="0039261C" w:rsidRPr="00F15D13" w:rsidRDefault="0039261C">
      <w:pPr>
        <w:jc w:val="right"/>
      </w:pPr>
      <w:r w:rsidRPr="00F15D13">
        <w:t xml:space="preserve">Совета от «23» августа 2017 г. № 63 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r w:rsidRPr="00F15D13">
        <w:t> Утверждаю</w:t>
      </w:r>
    </w:p>
    <w:p w:rsidR="0039261C" w:rsidRPr="00F15D13" w:rsidRDefault="0039261C">
      <w:r w:rsidRPr="00F15D13">
        <w:t xml:space="preserve"> ___________________________</w:t>
      </w:r>
    </w:p>
    <w:p w:rsidR="0039261C" w:rsidRPr="00F15D13" w:rsidRDefault="0039261C">
      <w:r w:rsidRPr="00F15D13">
        <w:t> ___________________________</w:t>
      </w:r>
    </w:p>
    <w:p w:rsidR="0039261C" w:rsidRPr="00F15D13" w:rsidRDefault="0039261C">
      <w:r w:rsidRPr="00F15D13">
        <w:t>"___" ________ 20__ года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pPr>
        <w:spacing w:beforeAutospacing="1" w:afterAutospacing="1"/>
        <w:jc w:val="center"/>
      </w:pPr>
      <w:r w:rsidRPr="00F15D13">
        <w:t>РАЗРЕШЕНИЕ НА ПЕРЕСАДКУ № ____</w:t>
      </w:r>
    </w:p>
    <w:p w:rsidR="0039261C" w:rsidRPr="00F15D13" w:rsidRDefault="0039261C">
      <w:pPr>
        <w:jc w:val="center"/>
      </w:pPr>
      <w:r w:rsidRPr="00F15D13">
        <w:t>от "___" ___________ 20__ года</w:t>
      </w:r>
    </w:p>
    <w:p w:rsidR="0039261C" w:rsidRPr="00F15D13" w:rsidRDefault="0039261C">
      <w:r w:rsidRPr="00F15D13">
        <w:t> Кому ______________________________________________________________________</w:t>
      </w:r>
    </w:p>
    <w:p w:rsidR="0039261C" w:rsidRPr="00F15D13" w:rsidRDefault="0039261C">
      <w:r w:rsidRPr="00F15D13">
        <w:t>                                        (наименование застройщика, собственника, арендатора, пользователя, почтовый индекс и адрес)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>
      <w:r w:rsidRPr="00F15D13">
        <w:t xml:space="preserve">                                (фамилия, имя, отчество - для граждан, полное наименование организации – для юридических лиц)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/>
    <w:p w:rsidR="0039261C" w:rsidRPr="00F15D13" w:rsidRDefault="0039261C">
      <w:r w:rsidRPr="00F15D13">
        <w:t xml:space="preserve">  </w:t>
      </w:r>
      <w:r w:rsidRPr="00F15D13">
        <w:tab/>
        <w:t>Настоящим разрешается производить работы по пересадке зеленых насаждений на</w:t>
      </w:r>
    </w:p>
    <w:p w:rsidR="0039261C" w:rsidRPr="00F15D13" w:rsidRDefault="0039261C">
      <w:r w:rsidRPr="00F15D13">
        <w:t>земельном участке, расположенном:____________________________________________</w:t>
      </w:r>
    </w:p>
    <w:p w:rsidR="0039261C" w:rsidRPr="00F15D13" w:rsidRDefault="0039261C">
      <w:r w:rsidRPr="00F15D13">
        <w:t>____________________________________________________________________________ </w:t>
      </w:r>
    </w:p>
    <w:p w:rsidR="0039261C" w:rsidRPr="00F15D13" w:rsidRDefault="0039261C">
      <w:pPr>
        <w:ind w:firstLine="708"/>
        <w:jc w:val="both"/>
      </w:pPr>
      <w:r w:rsidRPr="00F15D13">
        <w:t>Основание  выдачи   разрешения   на  пересадку:  акт  обследования  зеленых</w:t>
      </w:r>
    </w:p>
    <w:p w:rsidR="0039261C" w:rsidRPr="00F15D13" w:rsidRDefault="0039261C">
      <w:pPr>
        <w:jc w:val="both"/>
      </w:pPr>
      <w:r w:rsidRPr="00F15D13">
        <w:t>насаждений №______ от "___" _________ 20__ года, с приложением подеревной съемки и перечетной ведомости.</w:t>
      </w:r>
    </w:p>
    <w:p w:rsidR="0039261C" w:rsidRPr="00F15D13" w:rsidRDefault="0039261C">
      <w:pPr>
        <w:jc w:val="both"/>
      </w:pPr>
    </w:p>
    <w:p w:rsidR="0039261C" w:rsidRPr="00F15D13" w:rsidRDefault="0039261C">
      <w:r w:rsidRPr="00F15D13">
        <w:t> Проект пересадки____________________________________________________________</w:t>
      </w:r>
    </w:p>
    <w:p w:rsidR="0039261C" w:rsidRPr="00F15D13" w:rsidRDefault="0039261C">
      <w:r w:rsidRPr="00F15D13">
        <w:t>                                                                                               (номер чертежа и дата согласования)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pPr>
        <w:spacing w:beforeAutospacing="1" w:afterAutospacing="1"/>
      </w:pPr>
      <w:r w:rsidRPr="00F15D13">
        <w:t>В соответствии с подеревной съемкой и перечетной ведомостью разрешается:</w:t>
      </w:r>
    </w:p>
    <w:p w:rsidR="0039261C" w:rsidRPr="00F15D13" w:rsidRDefault="0039261C">
      <w:pPr>
        <w:spacing w:beforeAutospacing="1" w:afterAutospacing="1"/>
      </w:pPr>
      <w:r w:rsidRPr="00F15D13">
        <w:t>пересадка _____________________________________________ шт. деревьев</w:t>
      </w:r>
    </w:p>
    <w:p w:rsidR="0039261C" w:rsidRPr="00F15D13" w:rsidRDefault="0039261C">
      <w:pPr>
        <w:spacing w:beforeAutospacing="1" w:afterAutospacing="1"/>
      </w:pPr>
      <w:r w:rsidRPr="00F15D13">
        <w:t>сохранить _____________________________________________ шт. деревьев</w:t>
      </w:r>
    </w:p>
    <w:p w:rsidR="0039261C" w:rsidRPr="00F15D13" w:rsidRDefault="0039261C">
      <w:r w:rsidRPr="00F15D13">
        <w:t> Место пересадки зеленых насаждений__________________________________________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/>
    <w:p w:rsidR="0039261C" w:rsidRPr="00F15D13" w:rsidRDefault="0039261C">
      <w:r w:rsidRPr="00F15D13">
        <w:t> Договор с организацией - производителем работ заключен:_________________________</w:t>
      </w:r>
    </w:p>
    <w:p w:rsidR="0039261C" w:rsidRPr="00F15D13" w:rsidRDefault="0039261C">
      <w:r w:rsidRPr="00F15D13">
        <w:t>____________________________________________________________________________</w:t>
      </w:r>
    </w:p>
    <w:p w:rsidR="0039261C" w:rsidRPr="00F15D13" w:rsidRDefault="0039261C">
      <w:r w:rsidRPr="00F15D13">
        <w:t>                                                                            (наименование организации, реквизиты договора)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r w:rsidRPr="00F15D13">
        <w:t>Дату начала работ по пересадке зеленых насаждений сообщить в____________________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(администрация поселения, городского округа)</w:t>
      </w:r>
    </w:p>
    <w:p w:rsidR="0039261C" w:rsidRPr="00F15D13" w:rsidRDefault="0039261C">
      <w:pPr>
        <w:spacing w:beforeAutospacing="1" w:afterAutospacing="1"/>
      </w:pPr>
      <w:r w:rsidRPr="00F15D13">
        <w:t> не позднее чем за 5 (пять) рабочих дней до назначенного срока.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r w:rsidRPr="00F15D13">
        <w:t>Срок действия разрешения на пересадку зеленых насаждений_________________________</w:t>
      </w:r>
    </w:p>
    <w:p w:rsidR="0039261C" w:rsidRPr="00F15D13" w:rsidRDefault="0039261C">
      <w:r w:rsidRPr="00F15D13">
        <w:t>_________________________________________________________________</w:t>
      </w:r>
    </w:p>
    <w:p w:rsidR="0039261C" w:rsidRPr="00F15D13" w:rsidRDefault="0039261C">
      <w:pPr>
        <w:spacing w:beforeAutospacing="1" w:afterAutospacing="1"/>
        <w:jc w:val="both"/>
      </w:pPr>
      <w:r w:rsidRPr="00F15D13">
        <w:t> </w:t>
      </w:r>
      <w:r w:rsidRPr="00F15D13">
        <w:tab/>
        <w:t>Неотъемлемой составной частью разрешения на пересадку являются копии перечетной ведомости, подеревной съемки, схемы размещения пересаживаемых зеленых насаждений на другой территории (входящей в состав проекта пересадки зеленых насаждений), заверенные в установленном порядке.</w:t>
      </w:r>
    </w:p>
    <w:p w:rsidR="0039261C" w:rsidRPr="00F15D13" w:rsidRDefault="0039261C">
      <w:r w:rsidRPr="00F15D13">
        <w:t> Должностное лицо администрации</w:t>
      </w:r>
    </w:p>
    <w:p w:rsidR="0039261C" w:rsidRPr="00F15D13" w:rsidRDefault="0039261C">
      <w:r w:rsidRPr="00F15D13">
        <w:t xml:space="preserve"> «</w:t>
      </w:r>
      <w:r w:rsidRPr="00F15D13">
        <w:rPr>
          <w:highlight w:val="yellow"/>
        </w:rPr>
        <w:t>______</w:t>
      </w:r>
      <w:r w:rsidRPr="00F15D13">
        <w:t>» сельского поселения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(должность, ф.и.о.)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pPr>
        <w:spacing w:beforeAutospacing="1" w:afterAutospacing="1"/>
      </w:pPr>
      <w:r w:rsidRPr="00F15D13">
        <w:t>    М.П.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r w:rsidRPr="00F15D13">
        <w:t>Разрешение на пересадку зеленых насаждений получил___________________________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(организация, должность, ф.и.о., подпись, телефон)</w:t>
      </w:r>
    </w:p>
    <w:p w:rsidR="0039261C" w:rsidRPr="00F15D13" w:rsidRDefault="0039261C">
      <w:r w:rsidRPr="00F15D13">
        <w:t>Отметка о пересадке зеленых насаждений_______________________________________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>
      <w:r w:rsidRPr="00F15D13">
        <w:t> Информацию о выполнении работ сообщить в___________________________________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(администрация поселения)</w:t>
      </w:r>
    </w:p>
    <w:p w:rsidR="0039261C" w:rsidRDefault="0039261C" w:rsidP="00F15D13">
      <w:pPr>
        <w:spacing w:beforeAutospacing="1" w:afterAutospacing="1"/>
      </w:pPr>
      <w:r w:rsidRPr="00F15D13">
        <w:t>в течение 5 (пяти) рабочих дней после завершения работ.Разрешение на пересадку  зеленых  насаждений  закрыто на основании акта освидетельствования места пересадки зеленых насаждений №__ от "____"______20___ года.</w:t>
      </w: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Default="0039261C" w:rsidP="00F15D13">
      <w:pPr>
        <w:spacing w:beforeAutospacing="1" w:afterAutospacing="1"/>
        <w:ind w:firstLine="708"/>
        <w:jc w:val="both"/>
      </w:pPr>
    </w:p>
    <w:p w:rsidR="0039261C" w:rsidRPr="00F15D13" w:rsidRDefault="0039261C" w:rsidP="00F15D13">
      <w:pPr>
        <w:spacing w:beforeAutospacing="1" w:afterAutospacing="1"/>
        <w:ind w:firstLine="708"/>
        <w:jc w:val="both"/>
      </w:pP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  Приложение № 3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к Порядку выдачи порубочного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билета на вырубку (снос) и/или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пересадку зеленых насаждений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    на территории «Шилко-Заводское» сельского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поселения муниципального района</w:t>
      </w:r>
    </w:p>
    <w:p w:rsidR="0039261C" w:rsidRPr="00F15D13" w:rsidRDefault="0039261C" w:rsidP="000D16E3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«Сретенский Район» Забайкальского края,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утвержденному решением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Совета от «23» августа 2017 г. № 63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pPr>
        <w:spacing w:beforeAutospacing="1" w:afterAutospacing="1"/>
      </w:pPr>
      <w:r w:rsidRPr="00F15D13">
        <w:t>УТВЕРЖДАЮ</w:t>
      </w:r>
    </w:p>
    <w:p w:rsidR="0039261C" w:rsidRPr="00F15D13" w:rsidRDefault="0039261C">
      <w:r w:rsidRPr="00F15D13">
        <w:t> Председатель комиссии</w:t>
      </w:r>
    </w:p>
    <w:p w:rsidR="0039261C" w:rsidRPr="00F15D13" w:rsidRDefault="0039261C">
      <w:r w:rsidRPr="00F15D13">
        <w:t>_____________________________________</w:t>
      </w:r>
    </w:p>
    <w:p w:rsidR="0039261C" w:rsidRPr="00F15D13" w:rsidRDefault="0039261C">
      <w:r w:rsidRPr="00F15D13">
        <w:t xml:space="preserve"> (наименование муниципального образования)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 xml:space="preserve">м.п.    </w:t>
      </w:r>
    </w:p>
    <w:p w:rsidR="0039261C" w:rsidRPr="00F15D13" w:rsidRDefault="0039261C">
      <w:r w:rsidRPr="00F15D13">
        <w:t>должность ______________ ф.и.о.</w:t>
      </w:r>
    </w:p>
    <w:p w:rsidR="0039261C" w:rsidRPr="00F15D13" w:rsidRDefault="0039261C">
      <w:r w:rsidRPr="00F15D13">
        <w:t>дата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pPr>
        <w:spacing w:beforeAutospacing="1" w:afterAutospacing="1"/>
        <w:jc w:val="center"/>
      </w:pPr>
      <w:r w:rsidRPr="00F15D13">
        <w:t>Акт обследования зеленых насаждений</w:t>
      </w:r>
    </w:p>
    <w:p w:rsidR="0039261C" w:rsidRPr="00F15D13" w:rsidRDefault="0039261C">
      <w:pPr>
        <w:spacing w:beforeAutospacing="1" w:afterAutospacing="1"/>
        <w:jc w:val="center"/>
      </w:pPr>
      <w:r w:rsidRPr="00F15D13">
        <w:t>№___ от «____» ___________ 20___ года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pPr>
        <w:ind w:firstLine="708"/>
      </w:pPr>
      <w:r w:rsidRPr="00F15D13">
        <w:t>Комиссией  по учету и вырубке (сносу) зеленых насаждений и компенсационному</w:t>
      </w:r>
    </w:p>
    <w:p w:rsidR="0039261C" w:rsidRPr="00F15D13" w:rsidRDefault="0039261C">
      <w:r w:rsidRPr="00F15D13">
        <w:t>озеленению _________________________________________________________________</w:t>
      </w:r>
    </w:p>
    <w:p w:rsidR="0039261C" w:rsidRPr="00F15D13" w:rsidRDefault="0039261C">
      <w:r w:rsidRPr="00F15D13">
        <w:t xml:space="preserve">                                                                           (наименование муниципального образования)</w:t>
      </w:r>
    </w:p>
    <w:p w:rsidR="0039261C" w:rsidRPr="00F15D13" w:rsidRDefault="0039261C">
      <w:r w:rsidRPr="00F15D13">
        <w:t>в составе:</w:t>
      </w:r>
    </w:p>
    <w:p w:rsidR="0039261C" w:rsidRPr="00F15D13" w:rsidRDefault="0039261C">
      <w:r w:rsidRPr="00F15D13">
        <w:t>председателя</w:t>
      </w:r>
    </w:p>
    <w:p w:rsidR="0039261C" w:rsidRPr="00F15D13" w:rsidRDefault="0039261C">
      <w:r w:rsidRPr="00F15D13">
        <w:t>___________________________________________________________________________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(должность, ф., и., о.)</w:t>
      </w:r>
    </w:p>
    <w:p w:rsidR="0039261C" w:rsidRPr="00F15D13" w:rsidRDefault="0039261C">
      <w:r w:rsidRPr="00F15D13">
        <w:t>членов комиссии ____________________________________________________________</w:t>
      </w:r>
    </w:p>
    <w:p w:rsidR="0039261C" w:rsidRPr="00F15D13" w:rsidRDefault="0039261C">
      <w:pPr>
        <w:jc w:val="center"/>
      </w:pPr>
      <w:r w:rsidRPr="00F15D13">
        <w:t>(должность, ф., и., о.)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(должность, ф., и., о.)</w:t>
      </w:r>
    </w:p>
    <w:p w:rsidR="0039261C" w:rsidRPr="00F15D13" w:rsidRDefault="0039261C">
      <w:pPr>
        <w:jc w:val="center"/>
      </w:pPr>
    </w:p>
    <w:p w:rsidR="0039261C" w:rsidRPr="00F15D13" w:rsidRDefault="0039261C">
      <w:r w:rsidRPr="00F15D13">
        <w:t> по заявлению  №_________ от "____" ___________ 20___ года</w:t>
      </w:r>
    </w:p>
    <w:p w:rsidR="0039261C" w:rsidRPr="00F15D13" w:rsidRDefault="0039261C">
      <w:r w:rsidRPr="00F15D13">
        <w:t> 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(наименование заявителя, почтовый адрес)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r w:rsidRPr="00F15D13">
        <w:t>проведено обследование земельного участка, расположенного_______________________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(адрес, месторасположение)</w:t>
      </w:r>
    </w:p>
    <w:p w:rsidR="0039261C" w:rsidRPr="00F15D13" w:rsidRDefault="0039261C">
      <w:pPr>
        <w:jc w:val="both"/>
      </w:pPr>
      <w:r w:rsidRPr="00F15D13">
        <w:t> </w:t>
      </w:r>
      <w:r w:rsidRPr="00F15D13">
        <w:tab/>
        <w:t>В результате проведенного обследования установлено, что на земельном участке произрастают зеленые насаждения, указанные в подеревной съемке и перечетной ведомости, являющихся приложением к настоящему акту. Видовой, породный состав, состояние и иные характеристики зеленых насаждений соответствуют/не соответствуют приведенным в прилагаемой перечетной ведомости.</w:t>
      </w:r>
    </w:p>
    <w:p w:rsidR="0039261C" w:rsidRPr="00F15D13" w:rsidRDefault="0039261C">
      <w:pPr>
        <w:ind w:firstLine="708"/>
        <w:jc w:val="both"/>
      </w:pPr>
      <w:r w:rsidRPr="00F15D13">
        <w:t>Комиссия считает/не считает возможным выдать порубочный билет и/или разрешение на пересадку зеленых насаждений заявителю.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Члены комиссии: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(должность, подпись, ф.и.о.)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(должность, подпись, ф.и.о.)</w:t>
      </w:r>
    </w:p>
    <w:p w:rsidR="0039261C" w:rsidRPr="00F15D13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Default="0039261C" w:rsidP="00F734E4"/>
    <w:p w:rsidR="0039261C" w:rsidRPr="00F15D13" w:rsidRDefault="0039261C" w:rsidP="00F734E4"/>
    <w:p w:rsidR="0039261C" w:rsidRPr="00F15D13" w:rsidRDefault="0039261C" w:rsidP="00F734E4"/>
    <w:p w:rsidR="0039261C" w:rsidRPr="00F15D13" w:rsidRDefault="0039261C">
      <w:pPr>
        <w:jc w:val="right"/>
      </w:pPr>
      <w:r w:rsidRPr="00F15D13">
        <w:t>Приложение № 4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к Порядку выдачи порубочного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билета на вырубку (снос) и/или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пересадку зеленых насаждений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    на территории «Шилко-Заводское» сельского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поселения муниципального района</w:t>
      </w:r>
    </w:p>
    <w:p w:rsidR="0039261C" w:rsidRPr="00F15D13" w:rsidRDefault="0039261C" w:rsidP="000D16E3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«Сретенский Район» Забайкальского края,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утвержденному решением</w:t>
      </w:r>
    </w:p>
    <w:p w:rsidR="0039261C" w:rsidRPr="00F15D13" w:rsidRDefault="0039261C">
      <w:pPr>
        <w:spacing w:beforeAutospacing="1" w:afterAutospacing="1"/>
        <w:jc w:val="right"/>
      </w:pPr>
      <w:r w:rsidRPr="00F15D13">
        <w:t>Совета от «23» августа 2017 г. № 63</w:t>
      </w:r>
    </w:p>
    <w:p w:rsidR="0039261C" w:rsidRPr="00F15D13" w:rsidRDefault="0039261C">
      <w:pPr>
        <w:spacing w:beforeAutospacing="1" w:afterAutospacing="1"/>
      </w:pPr>
      <w:r w:rsidRPr="00F15D13">
        <w:t> </w:t>
      </w:r>
    </w:p>
    <w:p w:rsidR="0039261C" w:rsidRPr="00F15D13" w:rsidRDefault="0039261C">
      <w:r w:rsidRPr="00F15D13">
        <w:t>УТВЕРЖДАЮ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Председатель комиссии</w:t>
      </w:r>
    </w:p>
    <w:p w:rsidR="0039261C" w:rsidRPr="00F15D13" w:rsidRDefault="0039261C">
      <w:r w:rsidRPr="00F15D13">
        <w:t>_____________________________________</w:t>
      </w:r>
    </w:p>
    <w:p w:rsidR="0039261C" w:rsidRPr="00F15D13" w:rsidRDefault="0039261C">
      <w:r w:rsidRPr="00F15D13">
        <w:t xml:space="preserve">                              (муниципальное образование)</w:t>
      </w:r>
    </w:p>
    <w:p w:rsidR="0039261C" w:rsidRPr="00F15D13" w:rsidRDefault="0039261C">
      <w:r w:rsidRPr="00F15D13">
        <w:t>м.п.    должность ________________ ф.и.о.</w:t>
      </w:r>
    </w:p>
    <w:p w:rsidR="0039261C" w:rsidRPr="00F15D13" w:rsidRDefault="0039261C">
      <w:r w:rsidRPr="00F15D13">
        <w:t>дата</w:t>
      </w:r>
    </w:p>
    <w:p w:rsidR="0039261C" w:rsidRPr="00F15D13" w:rsidRDefault="0039261C">
      <w:r w:rsidRPr="00F15D13">
        <w:t> </w:t>
      </w:r>
    </w:p>
    <w:p w:rsidR="0039261C" w:rsidRPr="00F15D13" w:rsidRDefault="0039261C">
      <w:pPr>
        <w:jc w:val="center"/>
      </w:pPr>
      <w:r w:rsidRPr="00F15D13">
        <w:t>ПЕРЕЧЕТНАЯ ВЕДОМОСТЬ ЗЕЛЕНЫХ НАСАЖДЕНИЙ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На земельном участке, расположенном: _____________________________________________________________________________</w:t>
      </w:r>
    </w:p>
    <w:p w:rsidR="0039261C" w:rsidRPr="00F15D13" w:rsidRDefault="0039261C"/>
    <w:p w:rsidR="0039261C" w:rsidRPr="00F15D13" w:rsidRDefault="0039261C">
      <w:r w:rsidRPr="00F15D13">
        <w:t>Наименование застройщика, собственника, арендатора, пользователя ______________________________________________</w:t>
      </w:r>
      <w:r>
        <w:t>_______________________________</w:t>
      </w:r>
    </w:p>
    <w:p w:rsidR="0039261C" w:rsidRPr="00F15D13" w:rsidRDefault="0039261C">
      <w:r w:rsidRPr="00F15D13">
        <w:t> </w:t>
      </w:r>
    </w:p>
    <w:tbl>
      <w:tblPr>
        <w:tblW w:w="9355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324"/>
        <w:gridCol w:w="1194"/>
        <w:gridCol w:w="1228"/>
        <w:gridCol w:w="898"/>
        <w:gridCol w:w="1342"/>
        <w:gridCol w:w="936"/>
        <w:gridCol w:w="1646"/>
        <w:gridCol w:w="1234"/>
        <w:gridCol w:w="1271"/>
      </w:tblGrid>
      <w:tr w:rsidR="0039261C" w:rsidRPr="00F15D13">
        <w:tc>
          <w:tcPr>
            <w:tcW w:w="301" w:type="dxa"/>
          </w:tcPr>
          <w:p w:rsidR="0039261C" w:rsidRPr="00F15D13" w:rsidRDefault="0039261C">
            <w:r w:rsidRPr="00F15D13">
              <w:t>N п/п</w:t>
            </w:r>
          </w:p>
        </w:tc>
        <w:tc>
          <w:tcPr>
            <w:tcW w:w="1108" w:type="dxa"/>
          </w:tcPr>
          <w:p w:rsidR="0039261C" w:rsidRPr="00F15D13" w:rsidRDefault="0039261C">
            <w:r w:rsidRPr="00F15D13">
              <w:t>Номер на подеревной съемке</w:t>
            </w:r>
          </w:p>
        </w:tc>
        <w:tc>
          <w:tcPr>
            <w:tcW w:w="1142" w:type="dxa"/>
          </w:tcPr>
          <w:p w:rsidR="0039261C" w:rsidRPr="00F15D13" w:rsidRDefault="0039261C">
            <w:r w:rsidRPr="00F15D13">
              <w:t>Порода, вид зеленых насаждений</w:t>
            </w:r>
          </w:p>
        </w:tc>
        <w:tc>
          <w:tcPr>
            <w:tcW w:w="833" w:type="dxa"/>
          </w:tcPr>
          <w:p w:rsidR="0039261C" w:rsidRPr="00F15D13" w:rsidRDefault="0039261C">
            <w:r w:rsidRPr="00F15D13">
              <w:t>Диаметр ствола  (для деревьев - на высоте 1,3 м) см</w:t>
            </w:r>
          </w:p>
        </w:tc>
        <w:tc>
          <w:tcPr>
            <w:tcW w:w="1246" w:type="dxa"/>
          </w:tcPr>
          <w:p w:rsidR="0039261C" w:rsidRPr="00F15D13" w:rsidRDefault="0039261C">
            <w:r w:rsidRPr="00F15D13">
              <w:t>Возраст кустарников, живых изгородей, цветников лет</w:t>
            </w:r>
          </w:p>
        </w:tc>
        <w:tc>
          <w:tcPr>
            <w:tcW w:w="869" w:type="dxa"/>
          </w:tcPr>
          <w:p w:rsidR="0039261C" w:rsidRPr="00F15D13" w:rsidRDefault="0039261C">
            <w:r w:rsidRPr="00F15D13">
              <w:t>Площадь газонов м2</w:t>
            </w:r>
          </w:p>
        </w:tc>
        <w:tc>
          <w:tcPr>
            <w:tcW w:w="1529" w:type="dxa"/>
          </w:tcPr>
          <w:p w:rsidR="0039261C" w:rsidRPr="00F15D13" w:rsidRDefault="0039261C">
            <w:r w:rsidRPr="00F15D13">
              <w:t xml:space="preserve">Характеристика </w:t>
            </w:r>
            <w:r w:rsidRPr="00F15D13">
              <w:br/>
              <w:t>состояния зеленых насаждений</w:t>
            </w:r>
          </w:p>
        </w:tc>
        <w:tc>
          <w:tcPr>
            <w:tcW w:w="1145" w:type="dxa"/>
          </w:tcPr>
          <w:p w:rsidR="0039261C" w:rsidRPr="00F15D13" w:rsidRDefault="0039261C">
            <w:r w:rsidRPr="00F15D13">
              <w:t>Заключение (вырубить, пересадить, сохранить)</w:t>
            </w:r>
          </w:p>
        </w:tc>
        <w:tc>
          <w:tcPr>
            <w:tcW w:w="1181" w:type="dxa"/>
          </w:tcPr>
          <w:p w:rsidR="0039261C" w:rsidRPr="00F15D13" w:rsidRDefault="0039261C">
            <w:r w:rsidRPr="00F15D13">
              <w:t>Примечание</w:t>
            </w:r>
          </w:p>
        </w:tc>
      </w:tr>
      <w:tr w:rsidR="0039261C" w:rsidRPr="00F15D13">
        <w:tc>
          <w:tcPr>
            <w:tcW w:w="301" w:type="dxa"/>
          </w:tcPr>
          <w:p w:rsidR="0039261C" w:rsidRPr="00F15D13" w:rsidRDefault="0039261C">
            <w:r w:rsidRPr="00F15D13">
              <w:t>1</w:t>
            </w:r>
          </w:p>
        </w:tc>
        <w:tc>
          <w:tcPr>
            <w:tcW w:w="1108" w:type="dxa"/>
          </w:tcPr>
          <w:p w:rsidR="0039261C" w:rsidRPr="00F15D13" w:rsidRDefault="0039261C">
            <w:r w:rsidRPr="00F15D13">
              <w:t>2 </w:t>
            </w:r>
          </w:p>
        </w:tc>
        <w:tc>
          <w:tcPr>
            <w:tcW w:w="1142" w:type="dxa"/>
          </w:tcPr>
          <w:p w:rsidR="0039261C" w:rsidRPr="00F15D13" w:rsidRDefault="0039261C">
            <w:r w:rsidRPr="00F15D13">
              <w:t>3  </w:t>
            </w:r>
          </w:p>
        </w:tc>
        <w:tc>
          <w:tcPr>
            <w:tcW w:w="833" w:type="dxa"/>
          </w:tcPr>
          <w:p w:rsidR="0039261C" w:rsidRPr="00F15D13" w:rsidRDefault="0039261C">
            <w:r w:rsidRPr="00F15D13">
              <w:t>4  </w:t>
            </w:r>
          </w:p>
        </w:tc>
        <w:tc>
          <w:tcPr>
            <w:tcW w:w="1246" w:type="dxa"/>
          </w:tcPr>
          <w:p w:rsidR="0039261C" w:rsidRPr="00F15D13" w:rsidRDefault="0039261C">
            <w:r w:rsidRPr="00F15D13">
              <w:t>5   </w:t>
            </w:r>
          </w:p>
        </w:tc>
        <w:tc>
          <w:tcPr>
            <w:tcW w:w="869" w:type="dxa"/>
          </w:tcPr>
          <w:p w:rsidR="0039261C" w:rsidRPr="00F15D13" w:rsidRDefault="0039261C">
            <w:r w:rsidRPr="00F15D13">
              <w:t>6  </w:t>
            </w:r>
          </w:p>
        </w:tc>
        <w:tc>
          <w:tcPr>
            <w:tcW w:w="1529" w:type="dxa"/>
          </w:tcPr>
          <w:p w:rsidR="0039261C" w:rsidRPr="00F15D13" w:rsidRDefault="0039261C">
            <w:r w:rsidRPr="00F15D13">
              <w:t>7  </w:t>
            </w:r>
          </w:p>
        </w:tc>
        <w:tc>
          <w:tcPr>
            <w:tcW w:w="1145" w:type="dxa"/>
          </w:tcPr>
          <w:p w:rsidR="0039261C" w:rsidRPr="00F15D13" w:rsidRDefault="0039261C">
            <w:r w:rsidRPr="00F15D13">
              <w:t>8    </w:t>
            </w:r>
          </w:p>
        </w:tc>
        <w:tc>
          <w:tcPr>
            <w:tcW w:w="1181" w:type="dxa"/>
          </w:tcPr>
          <w:p w:rsidR="0039261C" w:rsidRPr="00F15D13" w:rsidRDefault="0039261C">
            <w:r w:rsidRPr="00F15D13">
              <w:t>9 </w:t>
            </w:r>
          </w:p>
        </w:tc>
      </w:tr>
      <w:tr w:rsidR="0039261C" w:rsidRPr="00F15D13">
        <w:tc>
          <w:tcPr>
            <w:tcW w:w="301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1108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1142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833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1246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869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1529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1145" w:type="dxa"/>
          </w:tcPr>
          <w:p w:rsidR="0039261C" w:rsidRPr="00F15D13" w:rsidRDefault="0039261C">
            <w:r w:rsidRPr="00F15D13">
              <w:t> </w:t>
            </w:r>
          </w:p>
        </w:tc>
        <w:tc>
          <w:tcPr>
            <w:tcW w:w="1181" w:type="dxa"/>
          </w:tcPr>
          <w:p w:rsidR="0039261C" w:rsidRPr="00F15D13" w:rsidRDefault="0039261C">
            <w:r w:rsidRPr="00F15D13">
              <w:t> </w:t>
            </w:r>
          </w:p>
        </w:tc>
      </w:tr>
    </w:tbl>
    <w:p w:rsidR="0039261C" w:rsidRPr="00F15D13" w:rsidRDefault="0039261C">
      <w:r w:rsidRPr="00F15D13">
        <w:t>Исполнитель ____________________________________________________________________</w:t>
      </w:r>
    </w:p>
    <w:p w:rsidR="0039261C" w:rsidRPr="00F15D13" w:rsidRDefault="0039261C">
      <w:r w:rsidRPr="00F15D13">
        <w:t xml:space="preserve">                                                                                                                (должность, ф.и.о. дата)</w:t>
      </w:r>
    </w:p>
    <w:p w:rsidR="0039261C" w:rsidRPr="00F15D13" w:rsidRDefault="0039261C">
      <w:r w:rsidRPr="00F15D13">
        <w:t>    М.П.         Комиссия: ____________________________________________________________</w:t>
      </w:r>
    </w:p>
    <w:p w:rsidR="0039261C" w:rsidRPr="00F15D13" w:rsidRDefault="0039261C">
      <w:r w:rsidRPr="00F15D13">
        <w:t>                                                                                                           (должность, подпись, ф.и.о., дата)</w:t>
      </w:r>
    </w:p>
    <w:p w:rsidR="0039261C" w:rsidRPr="00F15D13" w:rsidRDefault="0039261C">
      <w:r w:rsidRPr="00F15D13">
        <w:t>                                         ___________________________________________________________</w:t>
      </w:r>
    </w:p>
    <w:p w:rsidR="0039261C" w:rsidRPr="00F15D13" w:rsidRDefault="0039261C">
      <w:r w:rsidRPr="00F15D13">
        <w:t>                                                                                                            (должность, подпись, ф.и.о., дата)</w:t>
      </w:r>
    </w:p>
    <w:p w:rsidR="0039261C" w:rsidRPr="00F15D13" w:rsidRDefault="0039261C"/>
    <w:p w:rsidR="0039261C" w:rsidRPr="00F15D13" w:rsidRDefault="0039261C"/>
    <w:p w:rsidR="0039261C" w:rsidRPr="00F15D13" w:rsidRDefault="0039261C">
      <w:pPr>
        <w:jc w:val="right"/>
      </w:pPr>
      <w:r w:rsidRPr="00F15D13">
        <w:t>Приложение № 5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к Порядку выдачи порубочного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билета на вырубку (снос) и/или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пересадку зеленых насаждений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    на территории «Шилко-Заводское» сельского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 поселения муниципального района</w:t>
      </w:r>
    </w:p>
    <w:p w:rsidR="0039261C" w:rsidRPr="00F15D13" w:rsidRDefault="0039261C" w:rsidP="000D16E3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 xml:space="preserve">«Сретенский Район» Забайкальского края, </w:t>
      </w:r>
    </w:p>
    <w:p w:rsidR="0039261C" w:rsidRPr="00F15D13" w:rsidRDefault="0039261C">
      <w:pPr>
        <w:pStyle w:val="NoSpacing"/>
        <w:jc w:val="right"/>
        <w:rPr>
          <w:rFonts w:ascii="Times New Roman" w:hAnsi="Times New Roman" w:cs="Times New Roman"/>
        </w:rPr>
      </w:pPr>
      <w:r w:rsidRPr="00F15D13">
        <w:rPr>
          <w:rFonts w:ascii="Times New Roman" w:hAnsi="Times New Roman" w:cs="Times New Roman"/>
        </w:rPr>
        <w:t>утвержденному решением</w:t>
      </w:r>
    </w:p>
    <w:p w:rsidR="0039261C" w:rsidRPr="00F15D13" w:rsidRDefault="0039261C">
      <w:pPr>
        <w:jc w:val="right"/>
      </w:pPr>
      <w:r w:rsidRPr="00F15D13">
        <w:t>Совета от «23» августа 2017 г. № 63</w:t>
      </w:r>
    </w:p>
    <w:p w:rsidR="0039261C" w:rsidRPr="00F15D13" w:rsidRDefault="0039261C">
      <w:pPr>
        <w:jc w:val="right"/>
      </w:pPr>
    </w:p>
    <w:p w:rsidR="0039261C" w:rsidRPr="00F15D13" w:rsidRDefault="0039261C">
      <w:pPr>
        <w:jc w:val="right"/>
      </w:pPr>
    </w:p>
    <w:p w:rsidR="0039261C" w:rsidRPr="00F15D13" w:rsidRDefault="0039261C">
      <w:pPr>
        <w:jc w:val="right"/>
      </w:pPr>
    </w:p>
    <w:p w:rsidR="0039261C" w:rsidRPr="00F15D13" w:rsidRDefault="0039261C">
      <w:r w:rsidRPr="00F15D13">
        <w:t>УТВЕРЖДАЮ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Председатель комиссии</w:t>
      </w:r>
    </w:p>
    <w:p w:rsidR="0039261C" w:rsidRPr="00F15D13" w:rsidRDefault="0039261C">
      <w:r w:rsidRPr="00F15D13">
        <w:t>_____________________________________</w:t>
      </w:r>
    </w:p>
    <w:p w:rsidR="0039261C" w:rsidRPr="00F15D13" w:rsidRDefault="0039261C">
      <w:r w:rsidRPr="00F15D13">
        <w:t xml:space="preserve">                           (муниципальное образование)</w:t>
      </w:r>
    </w:p>
    <w:p w:rsidR="0039261C" w:rsidRPr="00F15D13" w:rsidRDefault="0039261C">
      <w:r w:rsidRPr="00F15D13">
        <w:t>м.п.    должность ________________ ф.и.о.</w:t>
      </w:r>
    </w:p>
    <w:p w:rsidR="0039261C" w:rsidRPr="00F15D13" w:rsidRDefault="0039261C">
      <w:r w:rsidRPr="00F15D13">
        <w:t>дата</w:t>
      </w:r>
    </w:p>
    <w:p w:rsidR="0039261C" w:rsidRPr="00F15D13" w:rsidRDefault="0039261C"/>
    <w:p w:rsidR="0039261C" w:rsidRPr="00F15D13" w:rsidRDefault="0039261C">
      <w:pPr>
        <w:jc w:val="center"/>
        <w:rPr>
          <w:b/>
          <w:bCs/>
        </w:rPr>
      </w:pPr>
      <w:r w:rsidRPr="00F15D13">
        <w:rPr>
          <w:b/>
          <w:bCs/>
        </w:rPr>
        <w:t>Акт проведения работ</w:t>
      </w:r>
    </w:p>
    <w:p w:rsidR="0039261C" w:rsidRPr="00F15D13" w:rsidRDefault="0039261C">
      <w:pPr>
        <w:jc w:val="center"/>
        <w:rPr>
          <w:b/>
          <w:bCs/>
        </w:rPr>
      </w:pPr>
      <w:r w:rsidRPr="00F15D13">
        <w:rPr>
          <w:b/>
          <w:bCs/>
        </w:rPr>
        <w:t>по обрезке веток</w:t>
      </w:r>
    </w:p>
    <w:p w:rsidR="0039261C" w:rsidRPr="00F15D13" w:rsidRDefault="0039261C">
      <w:pPr>
        <w:jc w:val="center"/>
      </w:pPr>
      <w:r w:rsidRPr="00F15D13">
        <w:t>№ ____от  «____» _________ 20__ года</w:t>
      </w:r>
    </w:p>
    <w:p w:rsidR="0039261C" w:rsidRPr="00F15D13" w:rsidRDefault="0039261C">
      <w:pPr>
        <w:jc w:val="center"/>
      </w:pPr>
    </w:p>
    <w:p w:rsidR="0039261C" w:rsidRPr="00F15D13" w:rsidRDefault="0039261C">
      <w:pPr>
        <w:jc w:val="both"/>
      </w:pPr>
      <w:r w:rsidRPr="00F15D13">
        <w:t>     Комиссией  по оценке состояния и согласованию сноса зеленых насаждений на территории «Шилко-Заводское»  сельского поселения</w:t>
      </w:r>
    </w:p>
    <w:p w:rsidR="0039261C" w:rsidRPr="00F15D13" w:rsidRDefault="0039261C">
      <w:r w:rsidRPr="00F15D13">
        <w:t>в составе:</w:t>
      </w:r>
    </w:p>
    <w:p w:rsidR="0039261C" w:rsidRPr="00F15D13" w:rsidRDefault="0039261C">
      <w:r w:rsidRPr="00F15D13">
        <w:t>председателя __________________________________________________________________</w:t>
      </w:r>
    </w:p>
    <w:p w:rsidR="0039261C" w:rsidRPr="00F15D13" w:rsidRDefault="0039261C">
      <w:r w:rsidRPr="00F15D13">
        <w:t>членов комиссии _________________________________________________________________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по заявлениям № ___ от « ______» ______________ 20__ года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(наименование заявителя, почтовый адрес)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(адрес, месторасположение)</w:t>
      </w:r>
    </w:p>
    <w:p w:rsidR="0039261C" w:rsidRPr="00F15D13" w:rsidRDefault="0039261C">
      <w:r w:rsidRPr="00F15D13">
        <w:t>__________________________________________________________________</w:t>
      </w:r>
    </w:p>
    <w:p w:rsidR="0039261C" w:rsidRPr="00F15D13" w:rsidRDefault="0039261C">
      <w:pPr>
        <w:jc w:val="center"/>
      </w:pPr>
      <w:r w:rsidRPr="00F15D13">
        <w:t>(место вывоза валежника и порубочных остатков)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Разрешается производить работы по обрезке веток ____________________________________</w:t>
      </w:r>
    </w:p>
    <w:p w:rsidR="0039261C" w:rsidRPr="00F15D13" w:rsidRDefault="0039261C">
      <w:r w:rsidRPr="00F15D13">
        <w:t> </w:t>
      </w:r>
    </w:p>
    <w:p w:rsidR="0039261C" w:rsidRPr="00F15D13" w:rsidRDefault="0039261C">
      <w:r w:rsidRPr="00F15D13">
        <w:t>Члены комиссии:</w:t>
      </w:r>
    </w:p>
    <w:sectPr w:rsidR="0039261C" w:rsidRPr="00F15D13" w:rsidSect="007D5E1B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1C7"/>
    <w:multiLevelType w:val="multilevel"/>
    <w:tmpl w:val="FFFFFFFF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>
    <w:nsid w:val="32470E30"/>
    <w:multiLevelType w:val="multilevel"/>
    <w:tmpl w:val="FFFFFFFF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5E1B"/>
    <w:rsid w:val="00043769"/>
    <w:rsid w:val="000D16E3"/>
    <w:rsid w:val="001E3CD1"/>
    <w:rsid w:val="0039261C"/>
    <w:rsid w:val="007D5E1B"/>
    <w:rsid w:val="00850072"/>
    <w:rsid w:val="008859EB"/>
    <w:rsid w:val="00D06E52"/>
    <w:rsid w:val="00DF1452"/>
    <w:rsid w:val="00E17836"/>
    <w:rsid w:val="00F15D13"/>
    <w:rsid w:val="00F51D05"/>
    <w:rsid w:val="00F6651B"/>
    <w:rsid w:val="00F734E4"/>
    <w:rsid w:val="00FC2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45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rsid w:val="00DF145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DF1452"/>
  </w:style>
  <w:style w:type="paragraph" w:customStyle="1" w:styleId="a">
    <w:name w:val="Заголовок"/>
    <w:basedOn w:val="Normal"/>
    <w:next w:val="BodyText"/>
    <w:uiPriority w:val="99"/>
    <w:rsid w:val="007D5E1B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D5E1B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43769"/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BodyText"/>
    <w:uiPriority w:val="99"/>
    <w:rsid w:val="007D5E1B"/>
  </w:style>
  <w:style w:type="paragraph" w:styleId="Caption">
    <w:name w:val="caption"/>
    <w:basedOn w:val="Normal"/>
    <w:uiPriority w:val="99"/>
    <w:qFormat/>
    <w:rsid w:val="007D5E1B"/>
    <w:pPr>
      <w:suppressLineNumbers/>
      <w:spacing w:before="120" w:after="120"/>
    </w:pPr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DF1452"/>
    <w:pPr>
      <w:ind w:left="240" w:hanging="240"/>
    </w:pPr>
  </w:style>
  <w:style w:type="paragraph" w:styleId="IndexHeading">
    <w:name w:val="index heading"/>
    <w:basedOn w:val="Normal"/>
    <w:uiPriority w:val="99"/>
    <w:semiHidden/>
    <w:rsid w:val="007D5E1B"/>
    <w:pPr>
      <w:suppressLineNumbers/>
    </w:pPr>
  </w:style>
  <w:style w:type="paragraph" w:styleId="NormalWeb">
    <w:name w:val="Normal (Web)"/>
    <w:basedOn w:val="Normal"/>
    <w:uiPriority w:val="99"/>
    <w:rsid w:val="00DF1452"/>
    <w:pPr>
      <w:spacing w:beforeAutospacing="1" w:afterAutospacing="1"/>
    </w:pPr>
  </w:style>
  <w:style w:type="paragraph" w:customStyle="1" w:styleId="consplusnonformat">
    <w:name w:val="consplusnonformat"/>
    <w:basedOn w:val="Normal"/>
    <w:uiPriority w:val="99"/>
    <w:rsid w:val="00DF1452"/>
    <w:pPr>
      <w:spacing w:beforeAutospacing="1" w:afterAutospacing="1"/>
    </w:pPr>
  </w:style>
  <w:style w:type="paragraph" w:styleId="NoSpacing">
    <w:name w:val="No Spacing"/>
    <w:uiPriority w:val="99"/>
    <w:qFormat/>
    <w:rsid w:val="00DF1452"/>
    <w:rPr>
      <w:rFonts w:eastAsia="Times New Roman"/>
      <w:sz w:val="24"/>
      <w:szCs w:val="24"/>
    </w:rPr>
  </w:style>
  <w:style w:type="paragraph" w:customStyle="1" w:styleId="headertext">
    <w:name w:val="headertext"/>
    <w:basedOn w:val="Normal"/>
    <w:uiPriority w:val="99"/>
    <w:rsid w:val="00DF1452"/>
    <w:pPr>
      <w:spacing w:beforeAutospacing="1" w:afterAutospacing="1"/>
    </w:pPr>
  </w:style>
  <w:style w:type="paragraph" w:customStyle="1" w:styleId="formattext">
    <w:name w:val="formattext"/>
    <w:basedOn w:val="Normal"/>
    <w:uiPriority w:val="99"/>
    <w:rsid w:val="00DF1452"/>
    <w:pPr>
      <w:spacing w:beforeAutospacing="1" w:afterAutospacing="1"/>
    </w:pPr>
  </w:style>
  <w:style w:type="paragraph" w:styleId="ListParagraph">
    <w:name w:val="List Paragraph"/>
    <w:basedOn w:val="Normal"/>
    <w:uiPriority w:val="99"/>
    <w:qFormat/>
    <w:rsid w:val="00DF1452"/>
    <w:pPr>
      <w:ind w:left="720"/>
    </w:pPr>
  </w:style>
  <w:style w:type="table" w:styleId="TableGrid">
    <w:name w:val="Table Grid"/>
    <w:basedOn w:val="TableNormal"/>
    <w:uiPriority w:val="99"/>
    <w:rsid w:val="00DF145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</TotalTime>
  <Pages>15</Pages>
  <Words>4202</Words>
  <Characters>23954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dc:description/>
  <cp:lastModifiedBy>User</cp:lastModifiedBy>
  <cp:revision>6</cp:revision>
  <cp:lastPrinted>2017-08-23T06:50:00Z</cp:lastPrinted>
  <dcterms:created xsi:type="dcterms:W3CDTF">2017-05-04T02:27:00Z</dcterms:created>
  <dcterms:modified xsi:type="dcterms:W3CDTF">2017-08-23T06:52:00Z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