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ADB" w:rsidRDefault="00F55ADB" w:rsidP="00317286">
      <w:pPr>
        <w:tabs>
          <w:tab w:val="center" w:pos="5013"/>
          <w:tab w:val="left" w:pos="8790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  <w:t>АДМИНИСТРАЦИЯ СЕЛЬСКОГО ПОСЕЛЕНИЯ</w:t>
      </w:r>
      <w:r>
        <w:rPr>
          <w:b/>
          <w:bCs/>
          <w:color w:val="000000"/>
          <w:sz w:val="28"/>
          <w:szCs w:val="28"/>
        </w:rPr>
        <w:tab/>
      </w:r>
    </w:p>
    <w:p w:rsidR="00F55ADB" w:rsidRPr="004654A1" w:rsidRDefault="00F55ADB" w:rsidP="00494DD5">
      <w:pPr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«ШИЛКО-ЗАВОДСКОЕ»</w:t>
      </w:r>
    </w:p>
    <w:p w:rsidR="00F55ADB" w:rsidRDefault="00F55ADB" w:rsidP="00494DD5">
      <w:pPr>
        <w:jc w:val="center"/>
        <w:rPr>
          <w:b/>
          <w:bCs/>
          <w:color w:val="000000"/>
          <w:sz w:val="28"/>
          <w:szCs w:val="28"/>
        </w:rPr>
      </w:pPr>
    </w:p>
    <w:p w:rsidR="00F55ADB" w:rsidRDefault="00F55ADB" w:rsidP="00494DD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F55ADB" w:rsidRDefault="00F55ADB" w:rsidP="00494DD5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04 февраля 2022 г.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№ 4</w:t>
      </w:r>
    </w:p>
    <w:p w:rsidR="00F55ADB" w:rsidRDefault="00F55ADB" w:rsidP="00494DD5">
      <w:pPr>
        <w:rPr>
          <w:b/>
          <w:bCs/>
          <w:color w:val="000000"/>
          <w:sz w:val="28"/>
          <w:szCs w:val="28"/>
        </w:rPr>
      </w:pPr>
    </w:p>
    <w:p w:rsidR="00F55ADB" w:rsidRDefault="00F55ADB" w:rsidP="009D619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с. Шилкинский Завод</w:t>
      </w:r>
    </w:p>
    <w:p w:rsidR="00F55ADB" w:rsidRDefault="00F55ADB" w:rsidP="009D6193">
      <w:pPr>
        <w:jc w:val="center"/>
        <w:rPr>
          <w:b/>
          <w:bCs/>
          <w:color w:val="000000"/>
          <w:sz w:val="28"/>
          <w:szCs w:val="28"/>
        </w:rPr>
      </w:pPr>
    </w:p>
    <w:p w:rsidR="00F55ADB" w:rsidRPr="002C4679" w:rsidRDefault="00F55ADB" w:rsidP="00D84120">
      <w:pPr>
        <w:ind w:left="360" w:right="666"/>
        <w:jc w:val="center"/>
        <w:rPr>
          <w:b/>
          <w:bCs/>
          <w:color w:val="000000"/>
        </w:rPr>
      </w:pPr>
      <w:r w:rsidRPr="002C4679">
        <w:rPr>
          <w:b/>
          <w:bCs/>
          <w:color w:val="000000"/>
          <w:sz w:val="28"/>
          <w:szCs w:val="28"/>
        </w:rPr>
        <w:t>Об утверждении П</w:t>
      </w:r>
      <w:r w:rsidRPr="002C4679">
        <w:rPr>
          <w:b/>
          <w:bCs/>
          <w:color w:val="000000"/>
          <w:sz w:val="28"/>
          <w:szCs w:val="28"/>
          <w:shd w:val="clear" w:color="auto" w:fill="FFFFFF"/>
        </w:rPr>
        <w:t xml:space="preserve">рограммы профилактики 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нарушений обязательных требований </w:t>
      </w:r>
      <w:r w:rsidRPr="002C4679">
        <w:rPr>
          <w:b/>
          <w:bCs/>
          <w:color w:val="000000"/>
          <w:sz w:val="28"/>
          <w:szCs w:val="28"/>
        </w:rPr>
        <w:t>в сфере благоустройства на территории</w:t>
      </w:r>
      <w:r w:rsidRPr="002C4679">
        <w:rPr>
          <w:b/>
          <w:bCs/>
          <w:color w:val="000000"/>
        </w:rPr>
        <w:t xml:space="preserve"> </w:t>
      </w:r>
      <w:r w:rsidRPr="002C4679">
        <w:rPr>
          <w:b/>
          <w:bCs/>
          <w:color w:val="000000"/>
          <w:sz w:val="28"/>
          <w:szCs w:val="28"/>
        </w:rPr>
        <w:t>сельского поселения «Шилко-Заводское»</w:t>
      </w:r>
      <w:r w:rsidRPr="002C4679">
        <w:rPr>
          <w:b/>
          <w:bCs/>
          <w:color w:val="000000"/>
        </w:rPr>
        <w:t xml:space="preserve"> </w:t>
      </w:r>
      <w:r w:rsidRPr="002C4679">
        <w:rPr>
          <w:b/>
          <w:bCs/>
          <w:color w:val="000000"/>
          <w:sz w:val="28"/>
          <w:szCs w:val="28"/>
        </w:rPr>
        <w:t>на 2022 год</w:t>
      </w:r>
    </w:p>
    <w:p w:rsidR="00F55ADB" w:rsidRDefault="00F55ADB" w:rsidP="00494DD5">
      <w:pPr>
        <w:rPr>
          <w:color w:val="000000"/>
          <w:sz w:val="28"/>
          <w:szCs w:val="28"/>
        </w:rPr>
      </w:pPr>
    </w:p>
    <w:p w:rsidR="00F55ADB" w:rsidRPr="001C237A" w:rsidRDefault="00F55ADB" w:rsidP="004654A1">
      <w:pPr>
        <w:jc w:val="both"/>
        <w:rPr>
          <w:color w:val="000000"/>
          <w:sz w:val="28"/>
          <w:szCs w:val="28"/>
        </w:rPr>
      </w:pPr>
      <w:r w:rsidRPr="001C237A">
        <w:rPr>
          <w:color w:val="000000"/>
          <w:sz w:val="28"/>
          <w:szCs w:val="28"/>
        </w:rPr>
        <w:t>В соответствии со статьей 44 Федерального закона от 31</w:t>
      </w:r>
      <w:r>
        <w:rPr>
          <w:color w:val="000000"/>
          <w:sz w:val="28"/>
          <w:szCs w:val="28"/>
        </w:rPr>
        <w:t xml:space="preserve"> июля </w:t>
      </w:r>
      <w:r w:rsidRPr="001C237A">
        <w:rPr>
          <w:color w:val="000000"/>
          <w:sz w:val="28"/>
          <w:szCs w:val="28"/>
        </w:rPr>
        <w:t>2020</w:t>
      </w:r>
      <w:r>
        <w:rPr>
          <w:color w:val="000000"/>
          <w:sz w:val="28"/>
          <w:szCs w:val="28"/>
        </w:rPr>
        <w:t xml:space="preserve"> года        №</w:t>
      </w:r>
      <w:r w:rsidRPr="001C237A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Федерации»,</w:t>
      </w:r>
      <w:r w:rsidRPr="001C237A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</w:t>
      </w: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Pr="001C237A">
        <w:rPr>
          <w:color w:val="000000"/>
          <w:sz w:val="28"/>
          <w:szCs w:val="28"/>
          <w:shd w:val="clear" w:color="auto" w:fill="FFFFFF"/>
        </w:rPr>
        <w:t>от 25.06.2021 № 990</w:t>
      </w:r>
      <w:r w:rsidRPr="001C237A">
        <w:rPr>
          <w:color w:val="000000"/>
          <w:sz w:val="28"/>
          <w:szCs w:val="28"/>
        </w:rPr>
        <w:t xml:space="preserve"> </w:t>
      </w:r>
      <w:r w:rsidRPr="001C237A">
        <w:rPr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1C237A">
        <w:rPr>
          <w:color w:val="000000"/>
          <w:sz w:val="28"/>
          <w:szCs w:val="28"/>
        </w:rPr>
        <w:t xml:space="preserve"> Администрация </w:t>
      </w:r>
      <w:r>
        <w:rPr>
          <w:color w:val="000000"/>
          <w:sz w:val="28"/>
          <w:szCs w:val="28"/>
        </w:rPr>
        <w:t xml:space="preserve">     </w:t>
      </w:r>
      <w:r w:rsidRPr="00D84120">
        <w:rPr>
          <w:color w:val="000000"/>
          <w:sz w:val="28"/>
          <w:szCs w:val="28"/>
        </w:rPr>
        <w:t>сельского поселения «Шилко-Заводское»</w:t>
      </w:r>
    </w:p>
    <w:p w:rsidR="00F55ADB" w:rsidRPr="004654A1" w:rsidRDefault="00F55ADB" w:rsidP="001C237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F55ADB" w:rsidRPr="004654A1" w:rsidRDefault="00F55ADB" w:rsidP="001C237A">
      <w:pPr>
        <w:ind w:firstLine="709"/>
        <w:jc w:val="both"/>
        <w:rPr>
          <w:b/>
          <w:bCs/>
          <w:color w:val="000000"/>
          <w:sz w:val="28"/>
          <w:szCs w:val="28"/>
        </w:rPr>
      </w:pPr>
      <w:r w:rsidRPr="004654A1">
        <w:rPr>
          <w:b/>
          <w:bCs/>
          <w:color w:val="000000"/>
          <w:sz w:val="28"/>
          <w:szCs w:val="28"/>
        </w:rPr>
        <w:t>ПОСТАНОВЛЯЕТ:</w:t>
      </w:r>
    </w:p>
    <w:p w:rsidR="00F55ADB" w:rsidRPr="001C237A" w:rsidRDefault="00F55ADB" w:rsidP="001C237A">
      <w:pPr>
        <w:ind w:firstLine="709"/>
        <w:jc w:val="both"/>
        <w:rPr>
          <w:color w:val="000000"/>
          <w:sz w:val="28"/>
          <w:szCs w:val="28"/>
        </w:rPr>
      </w:pPr>
    </w:p>
    <w:p w:rsidR="00F55ADB" w:rsidRPr="007076BC" w:rsidRDefault="00F55ADB" w:rsidP="009D6193">
      <w:pPr>
        <w:ind w:right="126"/>
        <w:rPr>
          <w:color w:val="000000"/>
        </w:rPr>
      </w:pPr>
      <w:r w:rsidRPr="001C237A">
        <w:rPr>
          <w:color w:val="000000"/>
          <w:sz w:val="28"/>
          <w:szCs w:val="28"/>
        </w:rPr>
        <w:t>1. Утвердить П</w:t>
      </w:r>
      <w:r w:rsidRPr="001C237A">
        <w:rPr>
          <w:color w:val="000000"/>
          <w:sz w:val="28"/>
          <w:szCs w:val="28"/>
          <w:shd w:val="clear" w:color="auto" w:fill="FFFFFF"/>
        </w:rPr>
        <w:t xml:space="preserve">рограмму </w:t>
      </w:r>
      <w:r w:rsidRPr="007076BC">
        <w:rPr>
          <w:color w:val="000000"/>
          <w:sz w:val="28"/>
          <w:szCs w:val="28"/>
          <w:shd w:val="clear" w:color="auto" w:fill="FFFFFF"/>
        </w:rPr>
        <w:t xml:space="preserve">профилактики нарушений обязательных требований </w:t>
      </w:r>
      <w:r w:rsidRPr="007076BC">
        <w:rPr>
          <w:color w:val="000000"/>
          <w:sz w:val="28"/>
          <w:szCs w:val="28"/>
        </w:rPr>
        <w:t>в сфере благоустройства на территории</w:t>
      </w:r>
      <w:r w:rsidRPr="007076BC">
        <w:rPr>
          <w:color w:val="000000"/>
        </w:rPr>
        <w:t xml:space="preserve"> </w:t>
      </w:r>
      <w:r w:rsidRPr="007076BC">
        <w:rPr>
          <w:color w:val="000000"/>
          <w:sz w:val="28"/>
          <w:szCs w:val="28"/>
        </w:rPr>
        <w:t>сельского поселен</w:t>
      </w:r>
      <w:r>
        <w:rPr>
          <w:color w:val="000000"/>
          <w:sz w:val="28"/>
          <w:szCs w:val="28"/>
        </w:rPr>
        <w:t>ия «Шилко-</w:t>
      </w:r>
      <w:r w:rsidRPr="007076BC">
        <w:rPr>
          <w:color w:val="000000"/>
          <w:sz w:val="28"/>
          <w:szCs w:val="28"/>
        </w:rPr>
        <w:t>Заводское»</w:t>
      </w:r>
      <w:r w:rsidRPr="007076BC">
        <w:rPr>
          <w:color w:val="000000"/>
        </w:rPr>
        <w:t xml:space="preserve"> </w:t>
      </w:r>
      <w:r w:rsidRPr="007076BC">
        <w:rPr>
          <w:color w:val="000000"/>
          <w:sz w:val="28"/>
          <w:szCs w:val="28"/>
        </w:rPr>
        <w:t>на 2022 год</w:t>
      </w:r>
      <w:r>
        <w:rPr>
          <w:color w:val="000000"/>
        </w:rPr>
        <w:t xml:space="preserve"> </w:t>
      </w:r>
      <w:r w:rsidRPr="001C237A">
        <w:rPr>
          <w:color w:val="000000"/>
          <w:sz w:val="28"/>
          <w:szCs w:val="28"/>
        </w:rPr>
        <w:t>согласно</w:t>
      </w:r>
      <w:r>
        <w:rPr>
          <w:color w:val="000000"/>
          <w:sz w:val="28"/>
          <w:szCs w:val="28"/>
        </w:rPr>
        <w:t xml:space="preserve"> </w:t>
      </w:r>
      <w:r w:rsidRPr="001C237A">
        <w:rPr>
          <w:color w:val="000000"/>
          <w:sz w:val="28"/>
          <w:szCs w:val="28"/>
        </w:rPr>
        <w:t>приложению.</w:t>
      </w:r>
    </w:p>
    <w:p w:rsidR="00F55ADB" w:rsidRPr="009D6193" w:rsidRDefault="00F55ADB" w:rsidP="009D6193">
      <w:pPr>
        <w:pStyle w:val="BodyText2"/>
        <w:tabs>
          <w:tab w:val="left" w:pos="1200"/>
        </w:tabs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9D6193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9D6193">
        <w:rPr>
          <w:rFonts w:ascii="Times New Roman" w:hAnsi="Times New Roman" w:cs="Times New Roman"/>
          <w:sz w:val="28"/>
          <w:szCs w:val="28"/>
        </w:rPr>
        <w:t xml:space="preserve">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Pr="009D619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5ADB" w:rsidRDefault="00F55ADB" w:rsidP="00D84120">
      <w:pPr>
        <w:jc w:val="both"/>
        <w:rPr>
          <w:color w:val="000000"/>
          <w:sz w:val="28"/>
          <w:szCs w:val="28"/>
        </w:rPr>
      </w:pPr>
      <w:r w:rsidRPr="001C237A"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Р</w:t>
      </w:r>
      <w:r w:rsidRPr="001C237A">
        <w:rPr>
          <w:color w:val="000000"/>
          <w:sz w:val="28"/>
          <w:szCs w:val="28"/>
        </w:rPr>
        <w:t>азме</w:t>
      </w:r>
      <w:r>
        <w:rPr>
          <w:color w:val="000000"/>
          <w:sz w:val="28"/>
          <w:szCs w:val="28"/>
        </w:rPr>
        <w:t>стить</w:t>
      </w:r>
      <w:r w:rsidRPr="001C237A">
        <w:rPr>
          <w:color w:val="000000"/>
          <w:sz w:val="28"/>
          <w:szCs w:val="28"/>
        </w:rPr>
        <w:t xml:space="preserve"> настояще</w:t>
      </w:r>
      <w:r>
        <w:rPr>
          <w:color w:val="000000"/>
          <w:sz w:val="28"/>
          <w:szCs w:val="28"/>
        </w:rPr>
        <w:t>е Постановление</w:t>
      </w:r>
      <w:r w:rsidRPr="001C237A">
        <w:rPr>
          <w:color w:val="000000"/>
          <w:sz w:val="28"/>
          <w:szCs w:val="28"/>
        </w:rPr>
        <w:t xml:space="preserve"> на официальном сайте Администрации</w:t>
      </w:r>
      <w:r w:rsidRPr="00D84120">
        <w:rPr>
          <w:color w:val="000000"/>
          <w:sz w:val="28"/>
          <w:szCs w:val="28"/>
        </w:rPr>
        <w:t xml:space="preserve"> сельского поселения «Шилко-Заводское»</w:t>
      </w:r>
      <w:r>
        <w:rPr>
          <w:color w:val="000000"/>
          <w:sz w:val="28"/>
          <w:szCs w:val="28"/>
        </w:rPr>
        <w:t xml:space="preserve"> </w:t>
      </w:r>
      <w:r w:rsidRPr="001C237A">
        <w:rPr>
          <w:color w:val="000000"/>
          <w:sz w:val="28"/>
          <w:szCs w:val="28"/>
        </w:rPr>
        <w:t>в информационно</w:t>
      </w:r>
      <w:r>
        <w:rPr>
          <w:color w:val="000000"/>
          <w:sz w:val="28"/>
          <w:szCs w:val="28"/>
        </w:rPr>
        <w:t xml:space="preserve"> –</w:t>
      </w:r>
      <w:r w:rsidRPr="0034284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теле</w:t>
      </w:r>
      <w:r w:rsidRPr="001C237A">
        <w:rPr>
          <w:color w:val="000000"/>
          <w:sz w:val="28"/>
          <w:szCs w:val="28"/>
        </w:rPr>
        <w:t>коммуникационной</w:t>
      </w:r>
      <w:r>
        <w:rPr>
          <w:color w:val="000000"/>
          <w:sz w:val="28"/>
          <w:szCs w:val="28"/>
        </w:rPr>
        <w:t xml:space="preserve"> </w:t>
      </w:r>
      <w:r w:rsidRPr="001C237A">
        <w:rPr>
          <w:color w:val="000000"/>
          <w:sz w:val="28"/>
          <w:szCs w:val="28"/>
        </w:rPr>
        <w:t>сети «Интернет».</w:t>
      </w:r>
    </w:p>
    <w:p w:rsidR="00F55ADB" w:rsidRDefault="00F55ADB" w:rsidP="00494DD5">
      <w:pPr>
        <w:rPr>
          <w:color w:val="000000"/>
          <w:sz w:val="28"/>
          <w:szCs w:val="28"/>
        </w:rPr>
      </w:pPr>
    </w:p>
    <w:p w:rsidR="00F55ADB" w:rsidRDefault="00F55ADB" w:rsidP="00494DD5">
      <w:pPr>
        <w:rPr>
          <w:color w:val="000000"/>
          <w:sz w:val="28"/>
          <w:szCs w:val="28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  <w:r w:rsidRPr="0034284A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 xml:space="preserve">лава </w:t>
      </w:r>
      <w:r w:rsidRPr="00D84120">
        <w:rPr>
          <w:color w:val="000000"/>
          <w:sz w:val="28"/>
          <w:szCs w:val="28"/>
        </w:rPr>
        <w:t>сельского поселения «Шилко-Заводское»</w:t>
      </w:r>
      <w:r>
        <w:rPr>
          <w:color w:val="000000"/>
          <w:sz w:val="28"/>
          <w:szCs w:val="28"/>
        </w:rPr>
        <w:tab/>
        <w:t xml:space="preserve">    Н.А.Успи</w:t>
      </w:r>
      <w:r w:rsidRPr="009D6193">
        <w:rPr>
          <w:color w:val="000000"/>
          <w:sz w:val="28"/>
          <w:szCs w:val="28"/>
        </w:rPr>
        <w:t>н</w:t>
      </w: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Default="00F55ADB" w:rsidP="00D84120">
      <w:pPr>
        <w:tabs>
          <w:tab w:val="left" w:pos="7665"/>
        </w:tabs>
        <w:jc w:val="both"/>
        <w:rPr>
          <w:color w:val="000000"/>
        </w:rPr>
      </w:pPr>
    </w:p>
    <w:p w:rsidR="00F55ADB" w:rsidRPr="00D84120" w:rsidRDefault="00F55ADB" w:rsidP="00D84120">
      <w:pPr>
        <w:tabs>
          <w:tab w:val="left" w:pos="7665"/>
        </w:tabs>
        <w:jc w:val="both"/>
        <w:rPr>
          <w:color w:val="000000"/>
          <w:sz w:val="28"/>
          <w:szCs w:val="28"/>
        </w:rPr>
      </w:pPr>
    </w:p>
    <w:p w:rsidR="00F55ADB" w:rsidRDefault="00F55ADB" w:rsidP="00494DD5">
      <w:pPr>
        <w:rPr>
          <w:color w:val="000000"/>
        </w:rPr>
      </w:pPr>
    </w:p>
    <w:p w:rsidR="00F55ADB" w:rsidRDefault="00F55ADB" w:rsidP="00D84120">
      <w:pPr>
        <w:tabs>
          <w:tab w:val="num" w:pos="200"/>
        </w:tabs>
        <w:ind w:left="4536"/>
        <w:jc w:val="right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 w:rsidR="00F55ADB" w:rsidRDefault="00F55ADB" w:rsidP="00D84120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</w:p>
    <w:p w:rsidR="00F55ADB" w:rsidRPr="001C237A" w:rsidRDefault="00F55ADB" w:rsidP="00D84120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D84120">
        <w:rPr>
          <w:color w:val="000000"/>
          <w:sz w:val="28"/>
          <w:szCs w:val="28"/>
        </w:rPr>
        <w:t>сельского поселения «Шилко-Заводское»</w:t>
      </w:r>
    </w:p>
    <w:p w:rsidR="00F55ADB" w:rsidRDefault="00F55ADB" w:rsidP="00D84120">
      <w:pPr>
        <w:tabs>
          <w:tab w:val="num" w:pos="200"/>
        </w:tabs>
        <w:jc w:val="right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27 февраля 2022 № 4</w:t>
      </w:r>
    </w:p>
    <w:p w:rsidR="00F55ADB" w:rsidRDefault="00F55ADB" w:rsidP="00494DD5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55ADB" w:rsidRDefault="00F55ADB" w:rsidP="00494DD5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55ADB" w:rsidRPr="002C4679" w:rsidRDefault="00F55ADB" w:rsidP="00172D34">
      <w:pPr>
        <w:ind w:left="360" w:right="666"/>
        <w:jc w:val="center"/>
        <w:rPr>
          <w:b/>
          <w:bCs/>
          <w:color w:val="000000"/>
        </w:rPr>
      </w:pPr>
      <w:r w:rsidRPr="002C4679">
        <w:rPr>
          <w:b/>
          <w:bCs/>
          <w:color w:val="000000"/>
          <w:sz w:val="28"/>
          <w:szCs w:val="28"/>
        </w:rPr>
        <w:t>П</w:t>
      </w:r>
      <w:r>
        <w:rPr>
          <w:b/>
          <w:bCs/>
          <w:color w:val="000000"/>
          <w:sz w:val="28"/>
          <w:szCs w:val="28"/>
          <w:shd w:val="clear" w:color="auto" w:fill="FFFFFF"/>
        </w:rPr>
        <w:t>рограмма</w:t>
      </w:r>
      <w:r w:rsidRPr="002C4679">
        <w:rPr>
          <w:b/>
          <w:bCs/>
          <w:color w:val="000000"/>
          <w:sz w:val="28"/>
          <w:szCs w:val="28"/>
          <w:shd w:val="clear" w:color="auto" w:fill="FFFFFF"/>
        </w:rPr>
        <w:t xml:space="preserve"> профилактики 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нарушений обязательных требований </w:t>
      </w:r>
      <w:r w:rsidRPr="002C4679">
        <w:rPr>
          <w:b/>
          <w:bCs/>
          <w:color w:val="000000"/>
          <w:sz w:val="28"/>
          <w:szCs w:val="28"/>
        </w:rPr>
        <w:t>в сфере благоустройства на территории</w:t>
      </w:r>
      <w:r w:rsidRPr="002C4679">
        <w:rPr>
          <w:b/>
          <w:bCs/>
          <w:color w:val="000000"/>
        </w:rPr>
        <w:t xml:space="preserve"> </w:t>
      </w:r>
      <w:r w:rsidRPr="002C4679">
        <w:rPr>
          <w:b/>
          <w:bCs/>
          <w:color w:val="000000"/>
          <w:sz w:val="28"/>
          <w:szCs w:val="28"/>
        </w:rPr>
        <w:t>сельского поселения «Шилко-Заводское»</w:t>
      </w:r>
      <w:r w:rsidRPr="002C4679">
        <w:rPr>
          <w:b/>
          <w:bCs/>
          <w:color w:val="000000"/>
        </w:rPr>
        <w:t xml:space="preserve"> </w:t>
      </w:r>
      <w:r w:rsidRPr="002C4679">
        <w:rPr>
          <w:b/>
          <w:bCs/>
          <w:color w:val="000000"/>
          <w:sz w:val="28"/>
          <w:szCs w:val="28"/>
        </w:rPr>
        <w:t>на 2022 год</w:t>
      </w:r>
    </w:p>
    <w:p w:rsidR="00F55ADB" w:rsidRDefault="00F55ADB" w:rsidP="00EC1AE9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55ADB" w:rsidRDefault="00F55ADB" w:rsidP="004800CE">
      <w:pPr>
        <w:shd w:val="clear" w:color="auto" w:fill="FFFFFF"/>
        <w:rPr>
          <w:color w:val="000000"/>
          <w:sz w:val="28"/>
          <w:szCs w:val="28"/>
        </w:rPr>
      </w:pPr>
    </w:p>
    <w:p w:rsidR="00F55ADB" w:rsidRPr="00A3172F" w:rsidRDefault="00F55ADB" w:rsidP="00A3172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3172F">
        <w:rPr>
          <w:b/>
          <w:bCs/>
          <w:color w:val="000000"/>
          <w:sz w:val="28"/>
          <w:szCs w:val="28"/>
        </w:rPr>
        <w:t>1. Анализ текущего состояния осуществления муниципального контроля в сфере благоустройства.</w:t>
      </w:r>
    </w:p>
    <w:p w:rsidR="00F55ADB" w:rsidRPr="00D84120" w:rsidRDefault="00F55ADB" w:rsidP="00A3172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Муниципальный контроль за соблюдением Правил благоустройства территории муниципального образования сельского поселения «Шилко-Заводское» осуществляется на основании пункта 19 части 1 статьи 14 Федерального закона 06.10.2003 № 131 – ФЗ «Об общих принципах организации местного самоуправления в Российской Федерации» и положением о муниципальном контроле в сфере благоустройства на территории сельского поселения «Шилко-Заводское», утвержденным Решением Совета сельского поселения «Шилко-Заводское» от 21.12.2021г. №46.</w:t>
      </w:r>
    </w:p>
    <w:p w:rsidR="00F55ADB" w:rsidRDefault="00F55ADB" w:rsidP="007A051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Предметом муниципального контроля является соблюдение правил благоустройства территории сельского поселения «Шилко-Заводское», в том числе требований к обеспечению доступности для инвалидов объектов социальной, инженерной и транспортной инфраструктур, организация благоустройств территории сельского поселения «Шилко-Заводское» в соответствии с указанными правилами. </w:t>
      </w:r>
    </w:p>
    <w:p w:rsidR="00F55ADB" w:rsidRPr="00367CAC" w:rsidRDefault="00F55ADB" w:rsidP="00367CA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Профилактическая деятельность в соответствии с </w:t>
      </w:r>
      <w:r>
        <w:rPr>
          <w:color w:val="000000"/>
          <w:sz w:val="28"/>
          <w:szCs w:val="28"/>
          <w:shd w:val="clear" w:color="auto" w:fill="FFFFFF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>
        <w:rPr>
          <w:color w:val="000000"/>
          <w:sz w:val="28"/>
          <w:szCs w:val="28"/>
        </w:rPr>
        <w:t xml:space="preserve">Администрацией </w:t>
      </w:r>
      <w:r w:rsidRPr="00D84120">
        <w:rPr>
          <w:color w:val="000000"/>
          <w:sz w:val="28"/>
          <w:szCs w:val="28"/>
        </w:rPr>
        <w:t>сельского поселения «Шилко-Заводское»</w:t>
      </w:r>
      <w:r>
        <w:rPr>
          <w:color w:val="000000"/>
          <w:sz w:val="28"/>
          <w:szCs w:val="28"/>
        </w:rPr>
        <w:t xml:space="preserve"> (далее также – Администрация или контрольный орган) на системной основе</w:t>
      </w:r>
      <w:r>
        <w:rPr>
          <w:color w:val="000000"/>
          <w:sz w:val="28"/>
          <w:szCs w:val="28"/>
          <w:shd w:val="clear" w:color="auto" w:fill="FFFFFF"/>
        </w:rPr>
        <w:t xml:space="preserve"> не осуществлялась</w:t>
      </w:r>
      <w:r>
        <w:rPr>
          <w:color w:val="000000"/>
          <w:sz w:val="28"/>
          <w:szCs w:val="28"/>
        </w:rPr>
        <w:t>.</w:t>
      </w:r>
    </w:p>
    <w:p w:rsidR="00F55ADB" w:rsidRDefault="00F55ADB" w:rsidP="0097623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К проблемам, на решение которых направлена Программа профилактики, относятся случаи:</w:t>
      </w:r>
    </w:p>
    <w:p w:rsidR="00F55ADB" w:rsidRPr="007A0519" w:rsidRDefault="00F55ADB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F55ADB" w:rsidRPr="007A0519" w:rsidRDefault="00F55ADB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7A05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:rsidR="00F55ADB" w:rsidRPr="007A0519" w:rsidRDefault="00F55ADB" w:rsidP="007A0519">
      <w:pPr>
        <w:pStyle w:val="BodyText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>) складирования твердых коммунальных отходов вне выделенных для такого складирования мест;</w:t>
      </w:r>
    </w:p>
    <w:p w:rsidR="00F55ADB" w:rsidRPr="007A0519" w:rsidRDefault="00F55ADB" w:rsidP="007A0519">
      <w:pPr>
        <w:pStyle w:val="BodyText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) выгула животных и </w:t>
      </w:r>
      <w:r w:rsidRPr="007A0519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F55ADB" w:rsidRPr="007A0519" w:rsidRDefault="00F55ADB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F55ADB" w:rsidRPr="007A0519" w:rsidRDefault="00F55ADB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F55ADB" w:rsidRPr="007A0519" w:rsidRDefault="00F55ADB" w:rsidP="00F12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519">
        <w:rPr>
          <w:rFonts w:ascii="Times New Roman" w:hAnsi="Times New Roman" w:cs="Times New Roman"/>
          <w:sz w:val="28"/>
          <w:szCs w:val="28"/>
        </w:rPr>
        <w:t>Мероприятия Программы профилактики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актами. </w:t>
      </w:r>
    </w:p>
    <w:p w:rsidR="00F55ADB" w:rsidRDefault="00F55ADB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55ADB" w:rsidRDefault="00F55ADB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Цели и задачи реализации Программы профилактики</w:t>
      </w:r>
    </w:p>
    <w:p w:rsidR="00F55ADB" w:rsidRDefault="00F55ADB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55ADB" w:rsidRDefault="00F55ADB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F55ADB" w:rsidRDefault="00F55ADB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F55ADB" w:rsidRDefault="00F55ADB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55ADB" w:rsidRDefault="00F55ADB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55ADB" w:rsidRDefault="00F55ADB" w:rsidP="0041684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F55ADB" w:rsidRDefault="00F55ADB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анализ выявленных в результате проведения муниципального контроля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 нарушений обязательных требований</w:t>
      </w:r>
      <w:r>
        <w:rPr>
          <w:sz w:val="28"/>
          <w:szCs w:val="28"/>
        </w:rPr>
        <w:t>;</w:t>
      </w:r>
    </w:p>
    <w:p w:rsidR="00F55ADB" w:rsidRDefault="00F55ADB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F55ADB" w:rsidRDefault="00F55ADB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>
        <w:rPr>
          <w:color w:val="000000"/>
          <w:sz w:val="28"/>
          <w:szCs w:val="28"/>
        </w:rPr>
        <w:t xml:space="preserve"> и анализа выявленных в результате проведения муниципального контроля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 нарушений обязательных требований</w:t>
      </w:r>
      <w:r>
        <w:rPr>
          <w:sz w:val="28"/>
          <w:szCs w:val="28"/>
        </w:rPr>
        <w:t>.</w:t>
      </w:r>
    </w:p>
    <w:p w:rsidR="00F55ADB" w:rsidRPr="002300FB" w:rsidRDefault="00F55ADB" w:rsidP="00BC08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0FB">
        <w:rPr>
          <w:rFonts w:ascii="Times New Roman" w:hAnsi="Times New Roman" w:cs="Times New Roman"/>
          <w:color w:val="22272F"/>
          <w:sz w:val="28"/>
          <w:szCs w:val="28"/>
        </w:rPr>
        <w:t xml:space="preserve">2.3. </w:t>
      </w:r>
      <w:r w:rsidRPr="002300FB"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>
        <w:rPr>
          <w:rFonts w:ascii="Times New Roman" w:hAnsi="Times New Roman" w:cs="Times New Roman"/>
          <w:sz w:val="28"/>
          <w:szCs w:val="28"/>
        </w:rPr>
        <w:t>осуществляет</w:t>
      </w:r>
      <w:r w:rsidRPr="002300FB">
        <w:rPr>
          <w:rFonts w:ascii="Times New Roman" w:hAnsi="Times New Roman" w:cs="Times New Roman"/>
          <w:sz w:val="28"/>
          <w:szCs w:val="28"/>
        </w:rPr>
        <w:t>ся инспектором контрольного органа по телефону, посредством видео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300FB">
        <w:rPr>
          <w:rFonts w:ascii="Times New Roman" w:hAnsi="Times New Roman" w:cs="Times New Roman"/>
          <w:sz w:val="28"/>
          <w:szCs w:val="28"/>
        </w:rPr>
        <w:t>конференц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300FB">
        <w:rPr>
          <w:rFonts w:ascii="Times New Roman" w:hAnsi="Times New Roman" w:cs="Times New Roman"/>
          <w:sz w:val="28"/>
          <w:szCs w:val="28"/>
        </w:rPr>
        <w:t>связи, на личном приеме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300FB">
        <w:rPr>
          <w:rFonts w:ascii="Times New Roman" w:hAnsi="Times New Roman" w:cs="Times New Roman"/>
          <w:sz w:val="28"/>
          <w:szCs w:val="28"/>
        </w:rPr>
        <w:t xml:space="preserve"> либо в ходе проведения профилактического мероприятия, контрольного мероприятия.</w:t>
      </w:r>
    </w:p>
    <w:p w:rsidR="00F55ADB" w:rsidRPr="002300FB" w:rsidRDefault="00F55ADB" w:rsidP="002300F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300FB">
        <w:rPr>
          <w:rFonts w:ascii="Times New Roman" w:hAnsi="Times New Roman" w:cs="Times New Roman"/>
          <w:sz w:val="28"/>
          <w:szCs w:val="28"/>
        </w:rPr>
        <w:t xml:space="preserve"> Консультирование осуществляется по следующим вопросам:</w:t>
      </w:r>
    </w:p>
    <w:p w:rsidR="00F55ADB" w:rsidRPr="002300FB" w:rsidRDefault="00F55ADB" w:rsidP="0023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0FB">
        <w:rPr>
          <w:rFonts w:ascii="Times New Roman" w:hAnsi="Times New Roman" w:cs="Times New Roman"/>
          <w:sz w:val="28"/>
          <w:szCs w:val="28"/>
        </w:rPr>
        <w:t>1) компетенция контрольного органа;</w:t>
      </w:r>
    </w:p>
    <w:p w:rsidR="00F55ADB" w:rsidRPr="002300FB" w:rsidRDefault="00F55ADB" w:rsidP="0023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0FB">
        <w:rPr>
          <w:rFonts w:ascii="Times New Roman" w:hAnsi="Times New Roman" w:cs="Times New Roman"/>
          <w:sz w:val="28"/>
          <w:szCs w:val="28"/>
        </w:rPr>
        <w:t>2) организация и осуществление муниципального контроля;</w:t>
      </w:r>
    </w:p>
    <w:p w:rsidR="00F55ADB" w:rsidRPr="002300FB" w:rsidRDefault="00F55ADB" w:rsidP="0023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0FB">
        <w:rPr>
          <w:rFonts w:ascii="Times New Roman" w:hAnsi="Times New Roman" w:cs="Times New Roman"/>
          <w:sz w:val="28"/>
          <w:szCs w:val="28"/>
        </w:rPr>
        <w:t>3) порядок осуществления профилактических, контрольных мер;</w:t>
      </w:r>
    </w:p>
    <w:p w:rsidR="00F55ADB" w:rsidRPr="002300FB" w:rsidRDefault="00F55ADB" w:rsidP="002300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0FB">
        <w:rPr>
          <w:rFonts w:ascii="Times New Roman" w:hAnsi="Times New Roman" w:cs="Times New Roman"/>
          <w:sz w:val="28"/>
          <w:szCs w:val="28"/>
        </w:rPr>
        <w:t>4) применение мер ответственности за нарушение обязательных требований в сфере благоустройства.</w:t>
      </w:r>
    </w:p>
    <w:p w:rsidR="00F55ADB" w:rsidRPr="002300FB" w:rsidRDefault="00F55ADB" w:rsidP="002300FB">
      <w:pPr>
        <w:pStyle w:val="s1"/>
        <w:shd w:val="clear" w:color="auto" w:fill="FFFFFF"/>
        <w:tabs>
          <w:tab w:val="left" w:pos="765"/>
        </w:tabs>
        <w:spacing w:before="0" w:beforeAutospacing="0" w:after="0" w:afterAutospacing="0"/>
        <w:rPr>
          <w:color w:val="22272F"/>
          <w:sz w:val="28"/>
          <w:szCs w:val="28"/>
        </w:rPr>
      </w:pPr>
    </w:p>
    <w:p w:rsidR="00F55ADB" w:rsidRDefault="00F55ADB" w:rsidP="00BC089D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</w:p>
    <w:p w:rsidR="00F55ADB" w:rsidRPr="00F12F25" w:rsidRDefault="00F55ADB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2F25">
        <w:rPr>
          <w:color w:val="000000"/>
          <w:sz w:val="28"/>
          <w:szCs w:val="28"/>
        </w:rPr>
        <w:t xml:space="preserve">3. Перечень профилактических мероприятий, </w:t>
      </w:r>
    </w:p>
    <w:p w:rsidR="00F55ADB" w:rsidRDefault="00F55ADB" w:rsidP="00821698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2F25">
        <w:rPr>
          <w:color w:val="000000"/>
          <w:sz w:val="28"/>
          <w:szCs w:val="28"/>
        </w:rPr>
        <w:t>сроки (периодичность) их проведения</w:t>
      </w:r>
    </w:p>
    <w:p w:rsidR="00F55ADB" w:rsidRDefault="00F55ADB" w:rsidP="00821698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9648" w:type="dxa"/>
        <w:tblInd w:w="-106" w:type="dxa"/>
        <w:tblLayout w:type="fixed"/>
        <w:tblLook w:val="00A0"/>
      </w:tblPr>
      <w:tblGrid>
        <w:gridCol w:w="490"/>
        <w:gridCol w:w="3938"/>
        <w:gridCol w:w="1980"/>
        <w:gridCol w:w="3240"/>
      </w:tblGrid>
      <w:tr w:rsidR="00F55ADB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5ADB" w:rsidRDefault="00F55A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 п/п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5ADB" w:rsidRDefault="00F55A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формы мероприятия</w:t>
            </w:r>
          </w:p>
          <w:p w:rsidR="00F55ADB" w:rsidRDefault="00F55ADB" w:rsidP="00D279AB">
            <w:pPr>
              <w:rPr>
                <w:lang w:eastAsia="en-US"/>
              </w:rPr>
            </w:pPr>
          </w:p>
          <w:p w:rsidR="00F55ADB" w:rsidRPr="00D279AB" w:rsidRDefault="00F55ADB" w:rsidP="00D279AB">
            <w:pPr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5ADB" w:rsidRDefault="00F55A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Срок (периодичность) проведения мероприятия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5ADB" w:rsidRDefault="00F55A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</w:t>
            </w:r>
          </w:p>
        </w:tc>
      </w:tr>
      <w:tr w:rsidR="00F55ADB">
        <w:trPr>
          <w:trHeight w:val="303"/>
        </w:trPr>
        <w:tc>
          <w:tcPr>
            <w:tcW w:w="964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D279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1. Информирование </w:t>
            </w:r>
          </w:p>
          <w:p w:rsidR="00F55ADB" w:rsidRPr="00280669" w:rsidRDefault="00F55ADB" w:rsidP="00367CAC">
            <w:pPr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F55ADB">
        <w:trPr>
          <w:trHeight w:val="1885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D279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93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Актуализация и размещение в сети «Интернет» на официальном сайте </w:t>
            </w:r>
          </w:p>
          <w:p w:rsidR="00F55ADB" w:rsidRDefault="00F55ADB" w:rsidP="00D279AB">
            <w:pPr>
              <w:shd w:val="clear" w:color="auto" w:fill="FFFFFF"/>
              <w:ind w:firstLine="187"/>
              <w:rPr>
                <w:color w:val="000000"/>
                <w:lang w:eastAsia="en-US"/>
              </w:rPr>
            </w:pPr>
          </w:p>
          <w:p w:rsidR="00F55ADB" w:rsidRDefault="00F55ADB" w:rsidP="00D279AB">
            <w:pPr>
              <w:rPr>
                <w:lang w:eastAsia="en-US"/>
              </w:rPr>
            </w:pPr>
            <w:r>
              <w:rPr>
                <w:lang w:eastAsia="en-US"/>
              </w:rPr>
              <w:t>1)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благоустройства;</w:t>
            </w:r>
          </w:p>
          <w:p w:rsidR="00F55ADB" w:rsidRDefault="00F55ADB" w:rsidP="00D279AB">
            <w:pPr>
              <w:rPr>
                <w:lang w:eastAsia="en-US"/>
              </w:rPr>
            </w:pPr>
          </w:p>
          <w:p w:rsidR="00F55ADB" w:rsidRDefault="00F55ADB" w:rsidP="00D279AB">
            <w:pPr>
              <w:rPr>
                <w:lang w:eastAsia="en-US"/>
              </w:rPr>
            </w:pPr>
            <w:r>
              <w:rPr>
                <w:lang w:eastAsia="en-US"/>
              </w:rPr>
              <w:t>2) материалов, информационных писем, руководств по соблюдению обязательных требований;</w:t>
            </w:r>
          </w:p>
          <w:p w:rsidR="00F55ADB" w:rsidRDefault="00F55ADB" w:rsidP="002E2C91">
            <w:pPr>
              <w:rPr>
                <w:lang w:eastAsia="en-US"/>
              </w:rPr>
            </w:pPr>
          </w:p>
          <w:p w:rsidR="00F55ADB" w:rsidRPr="002E2C91" w:rsidRDefault="00F55ADB" w:rsidP="002E2C91">
            <w:pPr>
              <w:rPr>
                <w:lang w:eastAsia="en-US"/>
              </w:rPr>
            </w:pPr>
            <w:r>
              <w:rPr>
                <w:lang w:eastAsia="en-US"/>
              </w:rPr>
              <w:t>3) программы профилактики рисков причинения вреда (ущерба) охраняемых законом ценностям;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B84DDF">
            <w:pPr>
              <w:jc w:val="center"/>
              <w:rPr>
                <w:color w:val="000000"/>
                <w:lang w:eastAsia="en-US"/>
              </w:rPr>
            </w:pPr>
          </w:p>
          <w:p w:rsidR="00F55ADB" w:rsidRPr="004C2F8C" w:rsidRDefault="00F55ADB" w:rsidP="004C2F8C">
            <w:pPr>
              <w:rPr>
                <w:lang w:eastAsia="en-US"/>
              </w:rPr>
            </w:pPr>
          </w:p>
          <w:p w:rsidR="00F55ADB" w:rsidRDefault="00F55ADB" w:rsidP="004C2F8C">
            <w:pPr>
              <w:rPr>
                <w:lang w:eastAsia="en-US"/>
              </w:rPr>
            </w:pPr>
          </w:p>
          <w:p w:rsidR="00F55ADB" w:rsidRPr="004C2F8C" w:rsidRDefault="00F55ADB" w:rsidP="004C2F8C">
            <w:pPr>
              <w:rPr>
                <w:lang w:eastAsia="en-US"/>
              </w:rPr>
            </w:pPr>
            <w:r>
              <w:rPr>
                <w:lang w:eastAsia="en-US"/>
              </w:rPr>
              <w:t>Не позднее  рабочих дней с момента изменения действующего законодательства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Pr="001C237A" w:rsidRDefault="00F55ADB" w:rsidP="00367CAC">
            <w:pPr>
              <w:jc w:val="both"/>
              <w:rPr>
                <w:color w:val="000000"/>
                <w:sz w:val="28"/>
                <w:szCs w:val="28"/>
              </w:rPr>
            </w:pPr>
            <w:r w:rsidRPr="00367CAC">
              <w:rPr>
                <w:color w:val="000000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Администрация </w:t>
            </w:r>
            <w:r w:rsidRPr="00367CAC">
              <w:rPr>
                <w:color w:val="000000"/>
              </w:rPr>
              <w:t>сельского поселения «Шилко-Заводское»</w:t>
            </w:r>
          </w:p>
          <w:p w:rsidR="00F55ADB" w:rsidRPr="00280669" w:rsidRDefault="00F55ADB">
            <w:pPr>
              <w:rPr>
                <w:color w:val="000000"/>
                <w:sz w:val="20"/>
                <w:szCs w:val="20"/>
                <w:lang w:eastAsia="en-US"/>
              </w:rPr>
            </w:pPr>
          </w:p>
          <w:p w:rsidR="00F55ADB" w:rsidRPr="00280669" w:rsidRDefault="00F55ADB" w:rsidP="004C2F8C">
            <w:pPr>
              <w:rPr>
                <w:color w:val="000000"/>
                <w:lang w:eastAsia="en-US"/>
              </w:rPr>
            </w:pPr>
          </w:p>
        </w:tc>
      </w:tr>
      <w:tr w:rsidR="00F55ADB">
        <w:trPr>
          <w:trHeight w:val="2706"/>
        </w:trPr>
        <w:tc>
          <w:tcPr>
            <w:tcW w:w="4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55ADB" w:rsidRDefault="00F55ADB">
            <w:pPr>
              <w:rPr>
                <w:color w:val="000000"/>
                <w:lang w:eastAsia="en-US"/>
              </w:rPr>
            </w:pPr>
          </w:p>
        </w:tc>
        <w:tc>
          <w:tcPr>
            <w:tcW w:w="393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55ADB" w:rsidRDefault="00F55ADB">
            <w:pPr>
              <w:rPr>
                <w:color w:val="000000"/>
                <w:lang w:eastAsia="en-US"/>
              </w:rPr>
            </w:pPr>
          </w:p>
        </w:tc>
        <w:tc>
          <w:tcPr>
            <w:tcW w:w="198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jc w:val="center"/>
              <w:rPr>
                <w:color w:val="000000"/>
                <w:lang w:eastAsia="en-US"/>
              </w:rPr>
            </w:pPr>
          </w:p>
          <w:p w:rsidR="00F55ADB" w:rsidRDefault="00F55ADB" w:rsidP="004C2F8C">
            <w:pPr>
              <w:rPr>
                <w:lang w:eastAsia="en-US"/>
              </w:rPr>
            </w:pPr>
            <w:r>
              <w:rPr>
                <w:lang w:eastAsia="en-US"/>
              </w:rPr>
              <w:t>Не реже 2 раза в год</w:t>
            </w:r>
          </w:p>
          <w:p w:rsidR="00F55ADB" w:rsidRPr="004C2F8C" w:rsidRDefault="00F55ADB" w:rsidP="004C2F8C">
            <w:pPr>
              <w:rPr>
                <w:lang w:eastAsia="en-US"/>
              </w:rPr>
            </w:pPr>
          </w:p>
          <w:p w:rsidR="00F55ADB" w:rsidRDefault="00F55ADB" w:rsidP="004C2F8C">
            <w:pPr>
              <w:rPr>
                <w:lang w:eastAsia="en-US"/>
              </w:rPr>
            </w:pPr>
          </w:p>
          <w:p w:rsidR="00F55ADB" w:rsidRPr="004C2F8C" w:rsidRDefault="00F55ADB" w:rsidP="004C2F8C">
            <w:pPr>
              <w:rPr>
                <w:lang w:eastAsia="en-US"/>
              </w:rPr>
            </w:pPr>
            <w:r>
              <w:rPr>
                <w:lang w:eastAsia="en-US"/>
              </w:rPr>
              <w:t>Не позднее 25 декабря предшествующего года</w:t>
            </w:r>
          </w:p>
        </w:tc>
        <w:tc>
          <w:tcPr>
            <w:tcW w:w="324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rPr>
                <w:color w:val="000000"/>
                <w:lang w:eastAsia="en-US"/>
              </w:rPr>
            </w:pPr>
          </w:p>
        </w:tc>
      </w:tr>
      <w:tr w:rsidR="00F55ADB">
        <w:trPr>
          <w:trHeight w:val="390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5ADB" w:rsidRDefault="00F55ADB" w:rsidP="00B76D9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 Консультирование</w:t>
            </w:r>
          </w:p>
        </w:tc>
      </w:tr>
      <w:tr w:rsidR="00F55ADB">
        <w:trPr>
          <w:trHeight w:val="4050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</w:t>
            </w:r>
          </w:p>
          <w:p w:rsidR="00F55ADB" w:rsidRDefault="00F55ADB">
            <w:pPr>
              <w:rPr>
                <w:color w:val="000000"/>
                <w:lang w:eastAsia="en-US"/>
              </w:rPr>
            </w:pPr>
          </w:p>
          <w:p w:rsidR="00F55ADB" w:rsidRDefault="00F55AD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1) порядок проведения контрольных мероприятий;</w:t>
            </w:r>
          </w:p>
          <w:p w:rsidR="00F55ADB" w:rsidRDefault="00F55AD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2) порядок осуществления профилактических мероприятий;</w:t>
            </w:r>
          </w:p>
          <w:p w:rsidR="00F55ADB" w:rsidRDefault="00F55AD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3) порядок принятия решений по итогам контрольных мероприятий;</w:t>
            </w:r>
          </w:p>
          <w:p w:rsidR="00F55ADB" w:rsidRDefault="00F55AD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4)порядок обжалования решений контрольного органа.</w:t>
            </w:r>
          </w:p>
          <w:p w:rsidR="00F55ADB" w:rsidRDefault="00F55ADB">
            <w:pPr>
              <w:rPr>
                <w:color w:val="000000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B76D94">
            <w:pPr>
              <w:tabs>
                <w:tab w:val="left" w:pos="195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ab/>
              <w:t>По запросу</w:t>
            </w:r>
          </w:p>
          <w:p w:rsidR="00F55ADB" w:rsidRDefault="00F55ADB" w:rsidP="00B76D94">
            <w:pPr>
              <w:tabs>
                <w:tab w:val="left" w:pos="195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форме устных и письменных разъяснений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rPr>
                <w:i/>
                <w:i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Администрация </w:t>
            </w:r>
            <w:r w:rsidRPr="00367CAC">
              <w:rPr>
                <w:color w:val="000000"/>
              </w:rPr>
              <w:t>сельского поселения «Шилко-Заводское»</w:t>
            </w:r>
          </w:p>
        </w:tc>
      </w:tr>
      <w:tr w:rsidR="00F55ADB">
        <w:trPr>
          <w:trHeight w:val="375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821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 Объявление предостережения</w:t>
            </w:r>
          </w:p>
        </w:tc>
      </w:tr>
      <w:tr w:rsidR="00F55ADB">
        <w:trPr>
          <w:trHeight w:val="50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  <w:p w:rsidR="00F55ADB" w:rsidRDefault="00F55ADB">
            <w:pPr>
              <w:rPr>
                <w:color w:val="000000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При принятии решения должностными лицами</w:t>
            </w:r>
          </w:p>
          <w:p w:rsidR="00F55ADB" w:rsidRDefault="00F55ADB">
            <w:pPr>
              <w:rPr>
                <w:color w:val="000000"/>
                <w:lang w:eastAsia="en-US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Администрация </w:t>
            </w:r>
            <w:r w:rsidRPr="00367CAC">
              <w:rPr>
                <w:color w:val="000000"/>
              </w:rPr>
              <w:t>сельского поселения «Шилко-Заводское»</w:t>
            </w:r>
          </w:p>
        </w:tc>
      </w:tr>
      <w:tr w:rsidR="00F55ADB">
        <w:trPr>
          <w:trHeight w:val="345"/>
        </w:trPr>
        <w:tc>
          <w:tcPr>
            <w:tcW w:w="964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FD671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 Обращение правоприменительной практики</w:t>
            </w:r>
          </w:p>
        </w:tc>
      </w:tr>
      <w:tr w:rsidR="00F55ADB">
        <w:trPr>
          <w:trHeight w:val="4960"/>
        </w:trPr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82169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Обобщение и размещение на официальном сайте Сретенского района в сети Интернет практики осуществления муниципального контроля в сфере благоустройства с указанием наиболее часто встречающихся случаев нарушений, требований законодательства в сфере благоустройства с рекомендациями в отношении мер, которые должны приниматься юридическими лицами, индивидуальными предпринимателями, гражданами, органами государственной власти и органами местного самоуправления, в целях недопущения таких разрушений.</w:t>
            </w:r>
          </w:p>
          <w:p w:rsidR="00F55ADB" w:rsidRDefault="00F55ADB" w:rsidP="00821698">
            <w:pPr>
              <w:rPr>
                <w:color w:val="000000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rPr>
                <w:color w:val="000000"/>
                <w:lang w:eastAsia="en-US"/>
              </w:rPr>
            </w:pPr>
          </w:p>
          <w:p w:rsidR="00F55ADB" w:rsidRDefault="00F55ADB" w:rsidP="00C152B3">
            <w:pPr>
              <w:jc w:val="center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lang w:eastAsia="en-US"/>
              </w:rPr>
              <w:t>1 квартал</w:t>
            </w:r>
          </w:p>
          <w:p w:rsidR="00F55ADB" w:rsidRDefault="00F55ADB">
            <w:pPr>
              <w:rPr>
                <w:color w:val="000000"/>
                <w:lang w:eastAsia="en-US"/>
              </w:rPr>
            </w:pPr>
          </w:p>
          <w:p w:rsidR="00F55ADB" w:rsidRDefault="00F55ADB" w:rsidP="00C152B3">
            <w:pPr>
              <w:jc w:val="center"/>
              <w:rPr>
                <w:color w:val="000000"/>
                <w:lang w:eastAsia="en-US"/>
              </w:rPr>
            </w:pPr>
          </w:p>
          <w:p w:rsidR="00F55ADB" w:rsidRDefault="00F55ADB" w:rsidP="00C152B3">
            <w:pPr>
              <w:jc w:val="center"/>
              <w:rPr>
                <w:color w:val="000000"/>
                <w:lang w:eastAsia="en-US"/>
              </w:rPr>
            </w:pPr>
          </w:p>
          <w:p w:rsidR="00F55ADB" w:rsidRDefault="00F55ADB" w:rsidP="00B84DDF">
            <w:pPr>
              <w:rPr>
                <w:color w:val="000000"/>
                <w:lang w:eastAsia="en-US"/>
              </w:rPr>
            </w:pP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B84DD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Администрация, </w:t>
            </w:r>
            <w:r w:rsidRPr="00367CAC">
              <w:rPr>
                <w:color w:val="000000"/>
              </w:rPr>
              <w:t>сельского поселения «Шилко-Заводское»</w:t>
            </w:r>
          </w:p>
          <w:p w:rsidR="00F55ADB" w:rsidRDefault="00F55ADB" w:rsidP="00C152B3">
            <w:pPr>
              <w:rPr>
                <w:color w:val="000000"/>
                <w:lang w:eastAsia="en-US"/>
              </w:rPr>
            </w:pPr>
          </w:p>
        </w:tc>
      </w:tr>
      <w:tr w:rsidR="00F55ADB">
        <w:trPr>
          <w:trHeight w:val="65"/>
        </w:trPr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>
            <w:pPr>
              <w:rPr>
                <w:color w:val="000000"/>
                <w:lang w:eastAsia="en-US"/>
              </w:rPr>
            </w:pPr>
          </w:p>
        </w:tc>
        <w:tc>
          <w:tcPr>
            <w:tcW w:w="393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B84DDF">
            <w:pPr>
              <w:rPr>
                <w:color w:val="000000"/>
                <w:lang w:eastAsia="en-US"/>
              </w:rPr>
            </w:pPr>
          </w:p>
        </w:tc>
        <w:tc>
          <w:tcPr>
            <w:tcW w:w="198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B84DDF">
            <w:pPr>
              <w:rPr>
                <w:color w:val="000000"/>
                <w:lang w:eastAsia="en-US"/>
              </w:rPr>
            </w:pPr>
          </w:p>
        </w:tc>
        <w:tc>
          <w:tcPr>
            <w:tcW w:w="324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5ADB" w:rsidRDefault="00F55ADB" w:rsidP="00C152B3">
            <w:pPr>
              <w:rPr>
                <w:color w:val="000000"/>
                <w:lang w:eastAsia="en-US"/>
              </w:rPr>
            </w:pPr>
          </w:p>
        </w:tc>
      </w:tr>
    </w:tbl>
    <w:p w:rsidR="00F55ADB" w:rsidRPr="00976235" w:rsidRDefault="00F55ADB" w:rsidP="007076BC">
      <w:pPr>
        <w:pStyle w:val="s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F55ADB" w:rsidRPr="00CF4AAE" w:rsidRDefault="00F55ADB" w:rsidP="00C152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F4AAE">
        <w:rPr>
          <w:color w:val="000000"/>
          <w:sz w:val="28"/>
          <w:szCs w:val="28"/>
        </w:rPr>
        <w:t>4. Показатели результативности и эффективности Программы профилактики</w:t>
      </w:r>
    </w:p>
    <w:p w:rsidR="00F55ADB" w:rsidRDefault="00F55ADB" w:rsidP="00416846">
      <w:pPr>
        <w:jc w:val="both"/>
        <w:rPr>
          <w:i/>
          <w:iCs/>
          <w:sz w:val="28"/>
          <w:szCs w:val="28"/>
        </w:rPr>
      </w:pPr>
    </w:p>
    <w:p w:rsidR="00F55ADB" w:rsidRDefault="00F55ADB" w:rsidP="007076BC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F55ADB" w:rsidRDefault="00F55ADB" w:rsidP="007076BC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эффективности Программы производится по итогам года методом сравнения показателей качества профилактической деятельности с предыдущим годом.</w:t>
      </w:r>
    </w:p>
    <w:p w:rsidR="00F55ADB" w:rsidRDefault="00F55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показателям качества профилактической деятельности относятся следующие: </w:t>
      </w:r>
    </w:p>
    <w:p w:rsidR="00F55ADB" w:rsidRDefault="00F55ADB" w:rsidP="007076BC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Количество проведенных профилактических мероприятий (публикации в СМИ, в интернет-изданиях, участие в совещаниях с поднадзорными субъектами, консультации и др.).</w:t>
      </w:r>
    </w:p>
    <w:p w:rsidR="00F55ADB" w:rsidRDefault="00F55ADB" w:rsidP="007076BC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Количество выданных предписаний.</w:t>
      </w:r>
    </w:p>
    <w:p w:rsidR="00F55ADB" w:rsidRDefault="00F55ADB" w:rsidP="007076BC">
      <w:pPr>
        <w:ind w:firstLine="708"/>
      </w:pPr>
      <w:r>
        <w:rPr>
          <w:color w:val="000000"/>
          <w:sz w:val="28"/>
          <w:szCs w:val="28"/>
        </w:rPr>
        <w:t>3. Количество субъектов, которым выданы предписания.</w:t>
      </w:r>
    </w:p>
    <w:p w:rsidR="00F55ADB" w:rsidRDefault="00F55ADB" w:rsidP="007014F4"/>
    <w:p w:rsidR="00F55ADB" w:rsidRDefault="00F55ADB" w:rsidP="007076BC">
      <w:pPr>
        <w:ind w:firstLine="708"/>
        <w:rPr>
          <w:sz w:val="28"/>
          <w:szCs w:val="28"/>
        </w:rPr>
      </w:pPr>
      <w:r w:rsidRPr="007014F4">
        <w:rPr>
          <w:sz w:val="28"/>
          <w:szCs w:val="28"/>
        </w:rPr>
        <w:t>Ожидаемые конечные результаты:</w:t>
      </w:r>
    </w:p>
    <w:p w:rsidR="00F55ADB" w:rsidRDefault="00F55ADB" w:rsidP="007076BC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Снижение количества выявленных нарушений обязательных требований в сфере благоустройства территорий муниципального образования сельского поселения «Шилко-Заводское» при увеличении количества и качества проводимых профилактических мероприятий.</w:t>
      </w:r>
    </w:p>
    <w:p w:rsidR="00F55ADB" w:rsidRPr="007014F4" w:rsidRDefault="00F55ADB" w:rsidP="007076BC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Повышение правосознания и правовой культуры контролируемых лиц.</w:t>
      </w:r>
    </w:p>
    <w:sectPr w:rsidR="00F55ADB" w:rsidRPr="007014F4" w:rsidSect="007076BC">
      <w:headerReference w:type="default" r:id="rId6"/>
      <w:pgSz w:w="11906" w:h="16838"/>
      <w:pgMar w:top="1134" w:right="74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ADB" w:rsidRDefault="00F55ADB" w:rsidP="00494DD5">
      <w:r>
        <w:separator/>
      </w:r>
    </w:p>
  </w:endnote>
  <w:endnote w:type="continuationSeparator" w:id="0">
    <w:p w:rsidR="00F55ADB" w:rsidRDefault="00F55ADB" w:rsidP="00494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ADB" w:rsidRDefault="00F55ADB" w:rsidP="00494DD5">
      <w:r>
        <w:separator/>
      </w:r>
    </w:p>
  </w:footnote>
  <w:footnote w:type="continuationSeparator" w:id="0">
    <w:p w:rsidR="00F55ADB" w:rsidRDefault="00F55ADB" w:rsidP="00494D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ADB" w:rsidRDefault="00F55ADB">
    <w:pPr>
      <w:pStyle w:val="Header"/>
      <w:jc w:val="center"/>
    </w:pPr>
    <w:fldSimple w:instr="PAGE   \* MERGEFORMAT">
      <w:r>
        <w:rPr>
          <w:noProof/>
        </w:rPr>
        <w:t>5</w:t>
      </w:r>
    </w:fldSimple>
  </w:p>
  <w:p w:rsidR="00F55ADB" w:rsidRDefault="00F55AD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4DD5"/>
    <w:rsid w:val="00017E76"/>
    <w:rsid w:val="00037C67"/>
    <w:rsid w:val="00042839"/>
    <w:rsid w:val="00172D34"/>
    <w:rsid w:val="001776F2"/>
    <w:rsid w:val="001C237A"/>
    <w:rsid w:val="001D5FEA"/>
    <w:rsid w:val="002116A5"/>
    <w:rsid w:val="002300FB"/>
    <w:rsid w:val="00280669"/>
    <w:rsid w:val="002860FB"/>
    <w:rsid w:val="002B2001"/>
    <w:rsid w:val="002C4679"/>
    <w:rsid w:val="002E2C91"/>
    <w:rsid w:val="002E6E21"/>
    <w:rsid w:val="003075EA"/>
    <w:rsid w:val="00317286"/>
    <w:rsid w:val="0034284A"/>
    <w:rsid w:val="00367CAC"/>
    <w:rsid w:val="0037548B"/>
    <w:rsid w:val="00397C9B"/>
    <w:rsid w:val="003F5E41"/>
    <w:rsid w:val="004155DD"/>
    <w:rsid w:val="00416846"/>
    <w:rsid w:val="0044063C"/>
    <w:rsid w:val="004654A1"/>
    <w:rsid w:val="00473DF3"/>
    <w:rsid w:val="004800CE"/>
    <w:rsid w:val="00494DD5"/>
    <w:rsid w:val="004B0669"/>
    <w:rsid w:val="004C2F8C"/>
    <w:rsid w:val="004D2ADD"/>
    <w:rsid w:val="004D7344"/>
    <w:rsid w:val="00582B73"/>
    <w:rsid w:val="005B0538"/>
    <w:rsid w:val="005E3E16"/>
    <w:rsid w:val="0065668C"/>
    <w:rsid w:val="006A3562"/>
    <w:rsid w:val="006A3E2A"/>
    <w:rsid w:val="006C34AB"/>
    <w:rsid w:val="006D55AF"/>
    <w:rsid w:val="007014F4"/>
    <w:rsid w:val="007076BC"/>
    <w:rsid w:val="007754AF"/>
    <w:rsid w:val="007A0519"/>
    <w:rsid w:val="007A5CA8"/>
    <w:rsid w:val="00821698"/>
    <w:rsid w:val="00846126"/>
    <w:rsid w:val="00885205"/>
    <w:rsid w:val="00892A47"/>
    <w:rsid w:val="008F347F"/>
    <w:rsid w:val="008F4B09"/>
    <w:rsid w:val="00976235"/>
    <w:rsid w:val="009D6193"/>
    <w:rsid w:val="00A3172F"/>
    <w:rsid w:val="00AB45D0"/>
    <w:rsid w:val="00B37C86"/>
    <w:rsid w:val="00B76D94"/>
    <w:rsid w:val="00B84DDF"/>
    <w:rsid w:val="00B85B0D"/>
    <w:rsid w:val="00BC089D"/>
    <w:rsid w:val="00BE673B"/>
    <w:rsid w:val="00C152B3"/>
    <w:rsid w:val="00C646E2"/>
    <w:rsid w:val="00C97687"/>
    <w:rsid w:val="00CC6753"/>
    <w:rsid w:val="00CE2B60"/>
    <w:rsid w:val="00CF4AAE"/>
    <w:rsid w:val="00D17087"/>
    <w:rsid w:val="00D279AB"/>
    <w:rsid w:val="00D53E14"/>
    <w:rsid w:val="00D84120"/>
    <w:rsid w:val="00D96BF0"/>
    <w:rsid w:val="00DE47CA"/>
    <w:rsid w:val="00EC1AE9"/>
    <w:rsid w:val="00EE3C52"/>
    <w:rsid w:val="00F12F25"/>
    <w:rsid w:val="00F55ADB"/>
    <w:rsid w:val="00F936CF"/>
    <w:rsid w:val="00F9704C"/>
    <w:rsid w:val="00F97351"/>
    <w:rsid w:val="00FD6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DD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94DD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94DD5"/>
    <w:rPr>
      <w:rFonts w:ascii="Times New Roman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semiHidden/>
    <w:rsid w:val="00494DD5"/>
    <w:pPr>
      <w:autoSpaceDE w:val="0"/>
      <w:autoSpaceDN w:val="0"/>
      <w:ind w:firstLine="709"/>
      <w:jc w:val="both"/>
    </w:pPr>
    <w:rPr>
      <w:rFonts w:ascii="Calibri" w:eastAsia="Calibri" w:hAnsi="Calibri" w:cs="Calibri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94DD5"/>
    <w:rPr>
      <w:sz w:val="24"/>
      <w:szCs w:val="24"/>
      <w:lang w:eastAsia="ru-RU"/>
    </w:rPr>
  </w:style>
  <w:style w:type="paragraph" w:customStyle="1" w:styleId="s1">
    <w:name w:val="s_1"/>
    <w:basedOn w:val="Normal"/>
    <w:uiPriority w:val="99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rsid w:val="00494DD5"/>
    <w:rPr>
      <w:vertAlign w:val="superscript"/>
    </w:rPr>
  </w:style>
  <w:style w:type="paragraph" w:styleId="ListParagraph">
    <w:name w:val="List Paragraph"/>
    <w:basedOn w:val="Normal"/>
    <w:uiPriority w:val="99"/>
    <w:qFormat/>
    <w:rsid w:val="004654A1"/>
    <w:pPr>
      <w:ind w:left="720"/>
    </w:pPr>
  </w:style>
  <w:style w:type="paragraph" w:styleId="Header">
    <w:name w:val="header"/>
    <w:basedOn w:val="Normal"/>
    <w:link w:val="HeaderChar"/>
    <w:uiPriority w:val="99"/>
    <w:rsid w:val="00F12F2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12F25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F12F2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12F25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49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165</TotalTime>
  <Pages>5</Pages>
  <Words>1393</Words>
  <Characters>7943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kfrzb</dc:creator>
  <cp:keywords/>
  <dc:description/>
  <cp:lastModifiedBy>User</cp:lastModifiedBy>
  <cp:revision>5</cp:revision>
  <cp:lastPrinted>2022-02-04T00:51:00Z</cp:lastPrinted>
  <dcterms:created xsi:type="dcterms:W3CDTF">2022-02-01T00:40:00Z</dcterms:created>
  <dcterms:modified xsi:type="dcterms:W3CDTF">2022-02-04T04:54:00Z</dcterms:modified>
</cp:coreProperties>
</file>