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58F" w:rsidRDefault="006D058F" w:rsidP="00831978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9509F">
        <w:rPr>
          <w:rFonts w:ascii="Times New Roman" w:hAnsi="Times New Roman" w:cs="Times New Roman"/>
          <w:b/>
          <w:bCs/>
          <w:sz w:val="28"/>
          <w:szCs w:val="28"/>
        </w:rPr>
        <w:t>СОВЕТ СЕЛЬСКОГО ПОСЕЛЕНИЯ «</w:t>
      </w:r>
      <w:r>
        <w:rPr>
          <w:rFonts w:ascii="Times New Roman" w:hAnsi="Times New Roman" w:cs="Times New Roman"/>
          <w:b/>
          <w:bCs/>
          <w:sz w:val="28"/>
          <w:szCs w:val="28"/>
        </w:rPr>
        <w:t>ШИЛКО-ЗАВОДСКОЕ</w:t>
      </w:r>
      <w:r w:rsidRPr="0069509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6D058F" w:rsidRPr="0069509F" w:rsidRDefault="006D058F" w:rsidP="00831978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D058F" w:rsidRPr="0069509F" w:rsidRDefault="006D058F" w:rsidP="00831978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:rsidR="006D058F" w:rsidRPr="0069509F" w:rsidRDefault="006D058F" w:rsidP="008319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9509F">
        <w:rPr>
          <w:rFonts w:ascii="Times New Roman" w:hAnsi="Times New Roman" w:cs="Times New Roman"/>
          <w:b/>
          <w:bCs/>
          <w:sz w:val="32"/>
          <w:szCs w:val="32"/>
        </w:rPr>
        <w:t>РЕШЕНИЕ</w:t>
      </w:r>
    </w:p>
    <w:p w:rsidR="006D058F" w:rsidRPr="0069509F" w:rsidRDefault="006D058F" w:rsidP="008319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6D058F" w:rsidRDefault="006D058F" w:rsidP="0083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058F" w:rsidRDefault="006D058F" w:rsidP="0083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19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марта 2020</w:t>
      </w:r>
      <w:r w:rsidRPr="00521ECD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№ 19а</w:t>
      </w:r>
    </w:p>
    <w:p w:rsidR="006D058F" w:rsidRPr="00521ECD" w:rsidRDefault="006D058F" w:rsidP="0083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058F" w:rsidRDefault="006D058F" w:rsidP="008319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1ECD">
        <w:rPr>
          <w:rFonts w:ascii="Times New Roman" w:hAnsi="Times New Roman" w:cs="Times New Roman"/>
          <w:sz w:val="28"/>
          <w:szCs w:val="28"/>
        </w:rPr>
        <w:t xml:space="preserve">село </w:t>
      </w:r>
      <w:r>
        <w:rPr>
          <w:rFonts w:ascii="Times New Roman" w:hAnsi="Times New Roman" w:cs="Times New Roman"/>
          <w:sz w:val="28"/>
          <w:szCs w:val="28"/>
        </w:rPr>
        <w:t>Шилкинский Завод</w:t>
      </w:r>
    </w:p>
    <w:p w:rsidR="006D058F" w:rsidRPr="00521ECD" w:rsidRDefault="006D058F" w:rsidP="008319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058F" w:rsidRPr="00263FBF" w:rsidRDefault="006D058F" w:rsidP="008319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Правила землепользования и застройки сельского поселения «Шилко-Заводское» муниципального района «Сретенский район» Забайкальского края. </w:t>
      </w:r>
      <w:r w:rsidRPr="00AA22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Общая часть.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D058F" w:rsidRPr="00263FBF" w:rsidRDefault="006D058F" w:rsidP="00263FBF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D058F" w:rsidRPr="00831978" w:rsidRDefault="006D058F" w:rsidP="005E4D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Руководствуясь статьей 14 федерального закона «Об общих принципах организации местного самоуправления в Российской Федерации, в соответствии со статьями 30-40 Градостроительного кодекса Российской Федерации и Федерального закона «О введении в действие Градостроительного кодекса Российской Федерации», в целях обеспечения градостроительного регулирования на территории </w:t>
      </w:r>
      <w:r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 «Шилко-Заводское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>» муниципального района «Сретенский район</w:t>
      </w:r>
      <w:r>
        <w:rPr>
          <w:rFonts w:ascii="Times New Roman" w:hAnsi="Times New Roman" w:cs="Times New Roman"/>
          <w:sz w:val="28"/>
          <w:szCs w:val="28"/>
          <w:lang w:eastAsia="ru-RU"/>
        </w:rPr>
        <w:t>»,  Совет сельского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«Шилко-Заводское»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решил:</w:t>
      </w:r>
    </w:p>
    <w:p w:rsidR="006D058F" w:rsidRPr="00263FBF" w:rsidRDefault="006D058F" w:rsidP="0083197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Внести изменения в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 Правила землепользования и застройки </w:t>
      </w:r>
      <w:r>
        <w:rPr>
          <w:rFonts w:ascii="Times New Roman" w:hAnsi="Times New Roman" w:cs="Times New Roman"/>
          <w:sz w:val="28"/>
          <w:szCs w:val="28"/>
          <w:lang w:eastAsia="ru-RU"/>
        </w:rPr>
        <w:t>сельского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>» муниципального района «Сретенский район» Забайкальского края. Общая часть, согласно приложению №1.</w:t>
      </w:r>
    </w:p>
    <w:p w:rsidR="006D058F" w:rsidRPr="00263FBF" w:rsidRDefault="006D058F" w:rsidP="0083197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Обнародовать настоящее решение на официальном сайте в порядке, установленном Уставом </w:t>
      </w:r>
      <w:r>
        <w:rPr>
          <w:rFonts w:ascii="Times New Roman" w:hAnsi="Times New Roman" w:cs="Times New Roman"/>
          <w:sz w:val="28"/>
          <w:szCs w:val="28"/>
          <w:lang w:eastAsia="ru-RU"/>
        </w:rPr>
        <w:t>сельского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».  </w:t>
      </w:r>
    </w:p>
    <w:p w:rsidR="006D058F" w:rsidRPr="00365BC3" w:rsidRDefault="006D058F" w:rsidP="0083197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Контроль над исполнением настоящего решения возложить на главу </w:t>
      </w:r>
      <w:r>
        <w:rPr>
          <w:rFonts w:ascii="Times New Roman" w:hAnsi="Times New Roman" w:cs="Times New Roman"/>
          <w:sz w:val="28"/>
          <w:szCs w:val="28"/>
          <w:lang w:eastAsia="ru-RU"/>
        </w:rPr>
        <w:t>сельского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Шилко-Заводское»</w:t>
      </w:r>
      <w:r w:rsidRPr="00365BC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D058F" w:rsidRPr="00263FBF" w:rsidRDefault="006D058F" w:rsidP="0083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D058F" w:rsidRPr="00263FBF" w:rsidRDefault="006D058F" w:rsidP="0083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D058F" w:rsidRPr="00263FBF" w:rsidRDefault="006D058F" w:rsidP="00263FBF">
      <w:pPr>
        <w:tabs>
          <w:tab w:val="left" w:pos="705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D058F" w:rsidRDefault="006D058F" w:rsidP="0083197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:rsidR="006D058F" w:rsidRPr="00831978" w:rsidRDefault="006D058F" w:rsidP="0083197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«Шилко-Заводское»                                                    Н.А.Успин</w:t>
      </w:r>
    </w:p>
    <w:p w:rsidR="006D058F" w:rsidRPr="00263FBF" w:rsidRDefault="006D058F" w:rsidP="00831978">
      <w:pPr>
        <w:spacing w:after="0" w:line="240" w:lineRule="auto"/>
        <w:rPr>
          <w:lang w:eastAsia="ru-RU"/>
        </w:rPr>
      </w:pPr>
    </w:p>
    <w:p w:rsidR="006D058F" w:rsidRDefault="006D058F"/>
    <w:sectPr w:rsidR="006D058F" w:rsidSect="00552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6F89"/>
    <w:multiLevelType w:val="hybridMultilevel"/>
    <w:tmpl w:val="8A069C78"/>
    <w:lvl w:ilvl="0" w:tplc="11F2D41C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1F82"/>
    <w:rsid w:val="00067117"/>
    <w:rsid w:val="000D2FC5"/>
    <w:rsid w:val="000F6DA6"/>
    <w:rsid w:val="00185538"/>
    <w:rsid w:val="00216113"/>
    <w:rsid w:val="00250581"/>
    <w:rsid w:val="00263FBF"/>
    <w:rsid w:val="003154D1"/>
    <w:rsid w:val="003258C3"/>
    <w:rsid w:val="00330B49"/>
    <w:rsid w:val="00365BC3"/>
    <w:rsid w:val="003A3B57"/>
    <w:rsid w:val="003E0D5B"/>
    <w:rsid w:val="00462BAE"/>
    <w:rsid w:val="004B5C37"/>
    <w:rsid w:val="00521ECD"/>
    <w:rsid w:val="005454D2"/>
    <w:rsid w:val="00552D68"/>
    <w:rsid w:val="005D5CA2"/>
    <w:rsid w:val="005E4D93"/>
    <w:rsid w:val="00641B70"/>
    <w:rsid w:val="00671FD3"/>
    <w:rsid w:val="0069509F"/>
    <w:rsid w:val="006D058F"/>
    <w:rsid w:val="006D5332"/>
    <w:rsid w:val="006E4B59"/>
    <w:rsid w:val="00803387"/>
    <w:rsid w:val="00831978"/>
    <w:rsid w:val="00832336"/>
    <w:rsid w:val="00851F82"/>
    <w:rsid w:val="00856BC4"/>
    <w:rsid w:val="00A47FCD"/>
    <w:rsid w:val="00AA2242"/>
    <w:rsid w:val="00AA5387"/>
    <w:rsid w:val="00AB71D4"/>
    <w:rsid w:val="00AF0AB0"/>
    <w:rsid w:val="00B90F2F"/>
    <w:rsid w:val="00BE141E"/>
    <w:rsid w:val="00C031A7"/>
    <w:rsid w:val="00D41364"/>
    <w:rsid w:val="00D600A9"/>
    <w:rsid w:val="00EF601C"/>
    <w:rsid w:val="00FD1555"/>
    <w:rsid w:val="00FE7B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D68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79</TotalTime>
  <Pages>1</Pages>
  <Words>209</Words>
  <Characters>1192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Бубнова</dc:creator>
  <cp:keywords/>
  <dc:description/>
  <cp:lastModifiedBy>User</cp:lastModifiedBy>
  <cp:revision>26</cp:revision>
  <cp:lastPrinted>2019-03-20T00:03:00Z</cp:lastPrinted>
  <dcterms:created xsi:type="dcterms:W3CDTF">2017-06-01T05:19:00Z</dcterms:created>
  <dcterms:modified xsi:type="dcterms:W3CDTF">2020-08-07T06:13:00Z</dcterms:modified>
</cp:coreProperties>
</file>