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C5" w:rsidRPr="002B66B6" w:rsidRDefault="00BA30C5" w:rsidP="00095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0C5" w:rsidRPr="00957625" w:rsidRDefault="00BA30C5" w:rsidP="00957625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62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957625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</w:t>
      </w:r>
      <w:r w:rsidRPr="00957625">
        <w:rPr>
          <w:rFonts w:ascii="Times New Roman" w:hAnsi="Times New Roman" w:cs="Times New Roman"/>
          <w:b/>
          <w:bCs/>
          <w:sz w:val="28"/>
          <w:szCs w:val="28"/>
        </w:rPr>
        <w:t>СКОЕ»</w:t>
      </w:r>
    </w:p>
    <w:p w:rsidR="00BA30C5" w:rsidRPr="00ED2A48" w:rsidRDefault="00BA30C5" w:rsidP="00A6277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30C5" w:rsidRPr="00D15C6E" w:rsidRDefault="00BA30C5" w:rsidP="00A627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BA30C5" w:rsidRPr="00D15C6E" w:rsidRDefault="00BA30C5" w:rsidP="00A6277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A30C5" w:rsidRPr="00D15C6E" w:rsidRDefault="00BA30C5" w:rsidP="00A627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30C5" w:rsidRPr="00ED2A48" w:rsidRDefault="00BA30C5" w:rsidP="00A627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сентября 2026</w:t>
      </w:r>
      <w:r w:rsidRPr="00ED2A48">
        <w:rPr>
          <w:rFonts w:ascii="Times New Roman" w:hAnsi="Times New Roman" w:cs="Times New Roman"/>
          <w:sz w:val="28"/>
          <w:szCs w:val="28"/>
        </w:rPr>
        <w:t xml:space="preserve"> года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9</w:t>
      </w:r>
    </w:p>
    <w:p w:rsidR="00BA30C5" w:rsidRPr="00ED2A48" w:rsidRDefault="00BA30C5" w:rsidP="00A627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Шилкинский Завод</w:t>
      </w:r>
    </w:p>
    <w:p w:rsidR="00BA30C5" w:rsidRPr="00ED2A48" w:rsidRDefault="00BA30C5" w:rsidP="00A627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0C5" w:rsidRPr="00ED2A48" w:rsidRDefault="00BA30C5" w:rsidP="00A6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A48">
        <w:rPr>
          <w:rFonts w:ascii="Times New Roman" w:hAnsi="Times New Roman" w:cs="Times New Roman"/>
          <w:b/>
          <w:bCs/>
          <w:sz w:val="28"/>
          <w:szCs w:val="28"/>
        </w:rPr>
        <w:t>Об организации и проведении публичных слушаний по проекту о внесении изменений в генеральный п</w:t>
      </w:r>
      <w:r>
        <w:rPr>
          <w:rFonts w:ascii="Times New Roman" w:hAnsi="Times New Roman" w:cs="Times New Roman"/>
          <w:b/>
          <w:bCs/>
          <w:sz w:val="28"/>
          <w:szCs w:val="28"/>
        </w:rPr>
        <w:t>лан  сельского поселения           «Шилко-Завод</w:t>
      </w:r>
      <w:r w:rsidRPr="00ED2A48">
        <w:rPr>
          <w:rFonts w:ascii="Times New Roman" w:hAnsi="Times New Roman" w:cs="Times New Roman"/>
          <w:b/>
          <w:bCs/>
          <w:sz w:val="28"/>
          <w:szCs w:val="28"/>
        </w:rPr>
        <w:t>ское» муниципального района «Сретенский район» Забайкальского края</w:t>
      </w:r>
    </w:p>
    <w:p w:rsidR="00BA30C5" w:rsidRPr="00ED2A48" w:rsidRDefault="00BA30C5" w:rsidP="00A6277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BA30C5" w:rsidRPr="00ED2A48" w:rsidRDefault="00BA30C5" w:rsidP="00A6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A48">
        <w:rPr>
          <w:rFonts w:ascii="Times New Roman" w:hAnsi="Times New Roman" w:cs="Times New Roman"/>
          <w:sz w:val="28"/>
          <w:szCs w:val="28"/>
        </w:rPr>
        <w:t xml:space="preserve">      В соответствии со статьёй 28 Градостроительного кодекса Российской Федерации, пунктом 20 статьи 14 Федерального закона «Об общих принципах организации местного самоуправления в Российской Федерации» от 06.10.2003 № 131-ФЗ, Уставом сельское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z w:val="28"/>
          <w:szCs w:val="28"/>
        </w:rPr>
        <w:t xml:space="preserve">», постановлением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«Шилко-Заводское» от </w:t>
      </w:r>
      <w:r w:rsidRPr="00ED2A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ED2A48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.201</w:t>
      </w:r>
      <w:r w:rsidRPr="00ED2A4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ED2A48">
        <w:rPr>
          <w:rFonts w:ascii="Times New Roman" w:hAnsi="Times New Roman" w:cs="Times New Roman"/>
          <w:sz w:val="28"/>
          <w:szCs w:val="28"/>
        </w:rPr>
        <w:t>15 «О подготовке предложений по внесению изменений и подготовке проекта о внесении изменений в генеральный план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z w:val="28"/>
          <w:szCs w:val="28"/>
        </w:rPr>
        <w:t>» муниципального района «Сретенский район» Забайкальского края»,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обеспечения всем заинтересованным лицам равных возможностей для участия в публичных слушаниях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сельского поселения </w:t>
      </w:r>
      <w:r w:rsidRPr="00ED2A4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ED2A48">
        <w:rPr>
          <w:rFonts w:ascii="Times New Roman" w:hAnsi="Times New Roman" w:cs="Times New Roman"/>
          <w:sz w:val="28"/>
          <w:szCs w:val="28"/>
        </w:rPr>
        <w:t>:</w:t>
      </w:r>
    </w:p>
    <w:p w:rsidR="00BA30C5" w:rsidRPr="00ED2A48" w:rsidRDefault="00BA30C5" w:rsidP="00A62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2A48">
        <w:rPr>
          <w:rFonts w:ascii="Times New Roman" w:hAnsi="Times New Roman" w:cs="Times New Roman"/>
          <w:sz w:val="28"/>
          <w:szCs w:val="28"/>
        </w:rPr>
        <w:t>1. Назначить публичные слушания по проекту о внесении изменений в генеральный план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z w:val="28"/>
          <w:szCs w:val="28"/>
        </w:rPr>
        <w:t>» муниципального района «Сретенский район» Забайкальского края</w:t>
      </w:r>
      <w:r w:rsidRPr="00ED2A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A48">
        <w:rPr>
          <w:rFonts w:ascii="Times New Roman" w:hAnsi="Times New Roman" w:cs="Times New Roman"/>
          <w:sz w:val="28"/>
          <w:szCs w:val="28"/>
        </w:rPr>
        <w:t xml:space="preserve">(далее – Генеральный план). Проект прилагается. </w:t>
      </w:r>
    </w:p>
    <w:p w:rsidR="00BA30C5" w:rsidRPr="00291633" w:rsidRDefault="00BA30C5" w:rsidP="00291633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</w:rPr>
      </w:pPr>
      <w:r w:rsidRPr="00ED2A48">
        <w:rPr>
          <w:rFonts w:ascii="Times New Roman" w:hAnsi="Times New Roman" w:cs="Times New Roman"/>
          <w:sz w:val="28"/>
          <w:szCs w:val="28"/>
        </w:rPr>
        <w:t>2. Организовать и провести на территории 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z w:val="28"/>
          <w:szCs w:val="28"/>
        </w:rPr>
        <w:t xml:space="preserve">» публичные слушания по проекту о внесении изменений в Генеральный план. Определить срок проведения публичных слушаний один месяц со дня опубликования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D2A48">
        <w:rPr>
          <w:rFonts w:ascii="Times New Roman" w:hAnsi="Times New Roman" w:cs="Times New Roman"/>
          <w:sz w:val="28"/>
          <w:szCs w:val="28"/>
        </w:rPr>
        <w:t>.</w:t>
      </w:r>
    </w:p>
    <w:p w:rsidR="00BA30C5" w:rsidRPr="00ED2A48" w:rsidRDefault="00BA30C5" w:rsidP="00A6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2A48">
        <w:rPr>
          <w:rFonts w:ascii="Times New Roman" w:hAnsi="Times New Roman" w:cs="Times New Roman"/>
          <w:sz w:val="28"/>
          <w:szCs w:val="28"/>
        </w:rPr>
        <w:t>2.1. В целях доведения до населения информации о содержании проекта о внесении изменений в Генеральный план:</w:t>
      </w:r>
    </w:p>
    <w:p w:rsidR="00BA30C5" w:rsidRPr="00ED2A48" w:rsidRDefault="00BA30C5" w:rsidP="00A62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A48">
        <w:rPr>
          <w:rFonts w:ascii="Times New Roman" w:hAnsi="Times New Roman" w:cs="Times New Roman"/>
          <w:sz w:val="28"/>
          <w:szCs w:val="28"/>
        </w:rPr>
        <w:t xml:space="preserve">- организовать ознакомление с демонстрационными материалами проекта  Генерального плана в здании администрации сельского поселения по адресу: Забайкальский край, Сретенский район, с. </w:t>
      </w:r>
      <w:r>
        <w:rPr>
          <w:rFonts w:ascii="Times New Roman" w:hAnsi="Times New Roman" w:cs="Times New Roman"/>
          <w:sz w:val="28"/>
          <w:szCs w:val="28"/>
        </w:rPr>
        <w:t xml:space="preserve">Шилкинский Завод, ул. Центральная, дом </w:t>
      </w:r>
      <w:r w:rsidRPr="00ED2A48">
        <w:rPr>
          <w:rFonts w:ascii="Times New Roman" w:hAnsi="Times New Roman" w:cs="Times New Roman"/>
          <w:sz w:val="28"/>
          <w:szCs w:val="28"/>
        </w:rPr>
        <w:t xml:space="preserve">7. </w:t>
      </w:r>
    </w:p>
    <w:p w:rsidR="00BA30C5" w:rsidRPr="00ED2A48" w:rsidRDefault="00BA30C5" w:rsidP="00A627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2A48">
        <w:rPr>
          <w:rFonts w:ascii="Times New Roman" w:hAnsi="Times New Roman" w:cs="Times New Roman"/>
          <w:sz w:val="28"/>
          <w:szCs w:val="28"/>
        </w:rPr>
        <w:t>-  предложить жителям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z w:val="28"/>
          <w:szCs w:val="28"/>
        </w:rPr>
        <w:t xml:space="preserve">» письменно направлять свои мнения и рекомендации по проекту Генерального плана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</w:rPr>
        <w:t>«Шилко-Заводское» до 16.10.2026</w:t>
      </w:r>
      <w:r w:rsidRPr="00ED2A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A30C5" w:rsidRPr="00ED2A48" w:rsidRDefault="00BA30C5" w:rsidP="00A6277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16.10.2026 года с 13-3</w:t>
      </w:r>
      <w:r w:rsidRPr="00ED2A48">
        <w:rPr>
          <w:rFonts w:ascii="Times New Roman" w:hAnsi="Times New Roman" w:cs="Times New Roman"/>
          <w:sz w:val="28"/>
          <w:szCs w:val="28"/>
        </w:rPr>
        <w:t xml:space="preserve">0 собрание с населением и заинтересованными лицами по проекту Генерального плана в здании Дома культуры с.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  <w:r w:rsidRPr="00ED2A48">
        <w:rPr>
          <w:rFonts w:ascii="Times New Roman" w:hAnsi="Times New Roman" w:cs="Times New Roman"/>
          <w:sz w:val="28"/>
          <w:szCs w:val="28"/>
        </w:rPr>
        <w:t xml:space="preserve"> по адресу: Забайкальский край, Сретенский район, с. </w:t>
      </w:r>
      <w:r>
        <w:rPr>
          <w:rFonts w:ascii="Times New Roman" w:hAnsi="Times New Roman" w:cs="Times New Roman"/>
          <w:sz w:val="28"/>
          <w:szCs w:val="28"/>
        </w:rPr>
        <w:t>Шилкинский Завод, ул. Центральная, дом 7</w:t>
      </w:r>
      <w:r w:rsidRPr="00ED2A48">
        <w:rPr>
          <w:rFonts w:ascii="Times New Roman" w:hAnsi="Times New Roman" w:cs="Times New Roman"/>
          <w:sz w:val="28"/>
          <w:szCs w:val="28"/>
        </w:rPr>
        <w:t>.</w:t>
      </w:r>
    </w:p>
    <w:p w:rsidR="00BA30C5" w:rsidRPr="00ED2A48" w:rsidRDefault="00BA30C5" w:rsidP="00A6277C">
      <w:pPr>
        <w:pStyle w:val="ConsPlusTitle"/>
        <w:widowControl/>
        <w:ind w:firstLine="720"/>
        <w:jc w:val="both"/>
        <w:outlineLvl w:val="0"/>
        <w:rPr>
          <w:sz w:val="28"/>
          <w:szCs w:val="28"/>
        </w:rPr>
      </w:pPr>
      <w:r w:rsidRPr="00ED2A48">
        <w:rPr>
          <w:b w:val="0"/>
          <w:bCs w:val="0"/>
          <w:sz w:val="28"/>
          <w:szCs w:val="28"/>
        </w:rPr>
        <w:t>-   утвердить план мероприятий по проведению публичных слушаний. Прилагается.</w:t>
      </w:r>
    </w:p>
    <w:p w:rsidR="00BA30C5" w:rsidRPr="001D4600" w:rsidRDefault="00BA30C5" w:rsidP="00957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2A4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Pr="001D4600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в порядке, установленном Уставом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1D4600">
        <w:rPr>
          <w:rFonts w:ascii="Times New Roman" w:hAnsi="Times New Roman" w:cs="Times New Roman"/>
          <w:sz w:val="28"/>
          <w:szCs w:val="28"/>
        </w:rPr>
        <w:t>».</w:t>
      </w:r>
    </w:p>
    <w:p w:rsidR="00BA30C5" w:rsidRPr="001D4600" w:rsidRDefault="00BA30C5" w:rsidP="00957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 Настоящее постановление </w:t>
      </w:r>
      <w:r w:rsidRPr="001D4600">
        <w:rPr>
          <w:rFonts w:ascii="Times New Roman" w:hAnsi="Times New Roman" w:cs="Times New Roman"/>
          <w:sz w:val="28"/>
          <w:szCs w:val="28"/>
        </w:rPr>
        <w:t xml:space="preserve">вступает в силу после официального опубликования (обнародования).                                                                                                                                                                               </w:t>
      </w:r>
    </w:p>
    <w:p w:rsidR="00BA30C5" w:rsidRPr="00ED2A48" w:rsidRDefault="00BA30C5" w:rsidP="00957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D4600">
        <w:rPr>
          <w:rFonts w:ascii="Times New Roman" w:hAnsi="Times New Roman" w:cs="Times New Roman"/>
          <w:sz w:val="28"/>
          <w:szCs w:val="28"/>
        </w:rPr>
        <w:t xml:space="preserve">5. </w:t>
      </w:r>
      <w:r w:rsidRPr="00ED2A48">
        <w:rPr>
          <w:rFonts w:ascii="Times New Roman" w:hAnsi="Times New Roman" w:cs="Times New Roman"/>
          <w:sz w:val="28"/>
          <w:szCs w:val="28"/>
        </w:rPr>
        <w:t xml:space="preserve">  Ответственный за проведение публичных слушаний: </w:t>
      </w:r>
      <w:r>
        <w:rPr>
          <w:rFonts w:ascii="Times New Roman" w:hAnsi="Times New Roman" w:cs="Times New Roman"/>
          <w:sz w:val="28"/>
          <w:szCs w:val="28"/>
        </w:rPr>
        <w:t>И.А.Дутова</w:t>
      </w:r>
      <w:r w:rsidRPr="00ED2A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2A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ED2A48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 поселения «Шилко-Заводс</w:t>
      </w:r>
      <w:r w:rsidRPr="00ED2A48">
        <w:rPr>
          <w:rFonts w:ascii="Times New Roman" w:hAnsi="Times New Roman" w:cs="Times New Roman"/>
          <w:sz w:val="28"/>
          <w:szCs w:val="28"/>
        </w:rPr>
        <w:t>кое».</w:t>
      </w:r>
    </w:p>
    <w:p w:rsidR="00BA30C5" w:rsidRPr="00ED2A48" w:rsidRDefault="00BA30C5" w:rsidP="00A62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0C5" w:rsidRPr="00ED2A48" w:rsidRDefault="00BA30C5" w:rsidP="00A62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0C5" w:rsidRPr="00ED2A48" w:rsidRDefault="00BA30C5" w:rsidP="00A62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0C5" w:rsidRPr="00ED2A48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ВРИО главы</w:t>
      </w:r>
      <w:r w:rsidRPr="00ED2A4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сельского</w:t>
      </w: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  <w:r w:rsidRPr="00ED2A48">
        <w:rPr>
          <w:rFonts w:ascii="Times New Roman" w:hAnsi="Times New Roman" w:cs="Times New Roman"/>
          <w:spacing w:val="-1"/>
          <w:sz w:val="28"/>
          <w:szCs w:val="28"/>
        </w:rPr>
        <w:t>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ED2A48">
        <w:rPr>
          <w:rFonts w:ascii="Times New Roman" w:hAnsi="Times New Roman" w:cs="Times New Roman"/>
          <w:spacing w:val="-1"/>
          <w:sz w:val="28"/>
          <w:szCs w:val="28"/>
        </w:rPr>
        <w:t xml:space="preserve">»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</w:t>
      </w:r>
      <w:r w:rsidRPr="00ED2A48">
        <w:rPr>
          <w:rFonts w:ascii="Times New Roman" w:hAnsi="Times New Roman" w:cs="Times New Roman"/>
          <w:spacing w:val="-1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И.А.Дутова              </w:t>
      </w: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4755"/>
        <w:gridCol w:w="4816"/>
      </w:tblGrid>
      <w:tr w:rsidR="00BA30C5" w:rsidRPr="0046271D">
        <w:tc>
          <w:tcPr>
            <w:tcW w:w="4926" w:type="dxa"/>
          </w:tcPr>
          <w:p w:rsidR="00BA30C5" w:rsidRPr="0046271D" w:rsidRDefault="00BA30C5" w:rsidP="0046271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27" w:type="dxa"/>
          </w:tcPr>
          <w:p w:rsidR="00BA30C5" w:rsidRPr="0046271D" w:rsidRDefault="00BA30C5" w:rsidP="0046271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71D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BA30C5" w:rsidRPr="0046271D" w:rsidRDefault="00BA30C5" w:rsidP="0046271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 w:rsidRPr="0046271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  <w:p w:rsidR="00BA30C5" w:rsidRPr="0046271D" w:rsidRDefault="00BA30C5" w:rsidP="0046271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«Шилко-Завод</w:t>
            </w:r>
            <w:r w:rsidRPr="0046271D"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</w:p>
          <w:p w:rsidR="00BA30C5" w:rsidRPr="0046271D" w:rsidRDefault="00BA30C5" w:rsidP="0046271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10.09</w:t>
            </w:r>
            <w:r w:rsidRPr="0046271D">
              <w:rPr>
                <w:rFonts w:ascii="Times New Roman" w:hAnsi="Times New Roman" w:cs="Times New Roman"/>
                <w:sz w:val="24"/>
                <w:szCs w:val="24"/>
              </w:rPr>
              <w:t>.2026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</w:tr>
    </w:tbl>
    <w:p w:rsidR="00BA30C5" w:rsidRPr="00ED2A48" w:rsidRDefault="00BA30C5" w:rsidP="00A6277C">
      <w:pPr>
        <w:autoSpaceDE w:val="0"/>
        <w:autoSpaceDN w:val="0"/>
        <w:adjustRightInd w:val="0"/>
        <w:ind w:firstLine="540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A30C5" w:rsidRDefault="00BA30C5" w:rsidP="00A6277C">
      <w:pPr>
        <w:pStyle w:val="ConsPlusTitle"/>
        <w:widowControl/>
        <w:jc w:val="center"/>
        <w:outlineLvl w:val="0"/>
      </w:pPr>
      <w:r>
        <w:t>ПЛАН</w:t>
      </w:r>
    </w:p>
    <w:p w:rsidR="00BA30C5" w:rsidRDefault="00BA30C5" w:rsidP="00A6277C">
      <w:pPr>
        <w:pStyle w:val="ConsPlusTitle"/>
        <w:widowControl/>
        <w:jc w:val="center"/>
        <w:outlineLvl w:val="0"/>
      </w:pPr>
      <w:r>
        <w:t>МЕРОПРИЯТИЙ ПО ПРОВЕДЕНИЮ ПУБЛИЧНЫХ СЛУШАНИЙ</w:t>
      </w:r>
    </w:p>
    <w:p w:rsidR="00BA30C5" w:rsidRDefault="00BA30C5" w:rsidP="00A6277C">
      <w:pPr>
        <w:pStyle w:val="ConsPlusTitle"/>
        <w:widowControl/>
        <w:jc w:val="center"/>
        <w:outlineLvl w:val="0"/>
      </w:pPr>
      <w:r>
        <w:t>ПО ПРОЕКТУ ГЕНЕРАЛЬНОГО ПЛАНА</w:t>
      </w:r>
    </w:p>
    <w:p w:rsidR="00BA30C5" w:rsidRDefault="00BA30C5" w:rsidP="00A6277C">
      <w:pPr>
        <w:pStyle w:val="ConsPlusTitle"/>
        <w:widowControl/>
        <w:jc w:val="center"/>
        <w:outlineLvl w:val="0"/>
      </w:pPr>
      <w:r>
        <w:t xml:space="preserve">  СЕЛЬСКОГО ПОСЕЛЕНИЯ «ШИЛКО-ЗАВОДСКОЕ»</w:t>
      </w:r>
    </w:p>
    <w:p w:rsidR="00BA30C5" w:rsidRDefault="00BA30C5" w:rsidP="00844E94">
      <w:pPr>
        <w:pStyle w:val="ConsPlusTitle"/>
        <w:widowControl/>
        <w:outlineLvl w:val="0"/>
      </w:pPr>
    </w:p>
    <w:p w:rsidR="00BA30C5" w:rsidRDefault="00BA30C5" w:rsidP="00A6277C">
      <w:pPr>
        <w:pStyle w:val="ConsPlusNonformat"/>
        <w:widowControl/>
        <w:jc w:val="both"/>
        <w:rPr>
          <w:rFonts w:cs="Times New Roman"/>
        </w:rPr>
      </w:pPr>
    </w:p>
    <w:p w:rsidR="00BA30C5" w:rsidRDefault="00BA30C5" w:rsidP="00A6277C">
      <w:pPr>
        <w:pStyle w:val="ConsPlusNonformat"/>
        <w:widowControl/>
        <w:jc w:val="both"/>
        <w:rPr>
          <w:rFonts w:cs="Times New Roman"/>
        </w:rPr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1662"/>
        <w:gridCol w:w="2478"/>
      </w:tblGrid>
      <w:tr w:rsidR="00BA30C5" w:rsidRPr="0046271D">
        <w:tc>
          <w:tcPr>
            <w:tcW w:w="648" w:type="dxa"/>
          </w:tcPr>
          <w:p w:rsidR="00BA30C5" w:rsidRPr="008821E9" w:rsidRDefault="00BA30C5" w:rsidP="008B19D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4860" w:type="dxa"/>
          </w:tcPr>
          <w:p w:rsidR="00BA30C5" w:rsidRPr="008821E9" w:rsidRDefault="00BA30C5" w:rsidP="008B19D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Перечень мероприятий</w:t>
            </w:r>
          </w:p>
        </w:tc>
        <w:tc>
          <w:tcPr>
            <w:tcW w:w="1662" w:type="dxa"/>
          </w:tcPr>
          <w:p w:rsidR="00BA30C5" w:rsidRPr="008821E9" w:rsidRDefault="00BA30C5" w:rsidP="008B19D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Дата мероприятия</w:t>
            </w:r>
          </w:p>
        </w:tc>
        <w:tc>
          <w:tcPr>
            <w:tcW w:w="2478" w:type="dxa"/>
          </w:tcPr>
          <w:p w:rsidR="00BA30C5" w:rsidRPr="008821E9" w:rsidRDefault="00BA30C5" w:rsidP="008B19D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</w:p>
        </w:tc>
      </w:tr>
      <w:tr w:rsidR="00BA30C5" w:rsidRPr="0046271D">
        <w:tc>
          <w:tcPr>
            <w:tcW w:w="648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60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Ознакомление с демонстрационными материалами проекта генерального плана</w:t>
            </w:r>
          </w:p>
        </w:tc>
        <w:tc>
          <w:tcPr>
            <w:tcW w:w="1662" w:type="dxa"/>
          </w:tcPr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14.09</w:t>
            </w:r>
            <w:r w:rsidRPr="00F2211B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478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ВРИО главы </w:t>
            </w: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И.А.Дутова</w:t>
            </w:r>
          </w:p>
        </w:tc>
      </w:tr>
      <w:tr w:rsidR="00BA30C5" w:rsidRPr="0046271D">
        <w:tc>
          <w:tcPr>
            <w:tcW w:w="648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860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Собрание для жителей:</w:t>
            </w:r>
          </w:p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- регистрация участников публичных слушаний</w:t>
            </w:r>
          </w:p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 xml:space="preserve">- выступление представителей органа местного самоуправления, разработчиков проекта </w:t>
            </w:r>
          </w:p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- выступление участников публичных слушаний, вопросы, замечания, подведение итогов</w:t>
            </w:r>
          </w:p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- ведение протокола слушаний</w:t>
            </w:r>
          </w:p>
        </w:tc>
        <w:tc>
          <w:tcPr>
            <w:tcW w:w="1662" w:type="dxa"/>
          </w:tcPr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15.10.2026</w:t>
            </w: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14.00 до 14</w:t>
            </w:r>
            <w:r w:rsidRPr="00F2211B">
              <w:rPr>
                <w:rFonts w:ascii="Times New Roman" w:hAnsi="Times New Roman" w:cs="Times New Roman"/>
                <w:sz w:val="22"/>
                <w:szCs w:val="22"/>
              </w:rPr>
              <w:t>.10</w:t>
            </w: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14</w:t>
            </w:r>
            <w:r w:rsidRPr="00F2211B">
              <w:rPr>
                <w:rFonts w:ascii="Times New Roman" w:hAnsi="Times New Roman" w:cs="Times New Roman"/>
                <w:sz w:val="22"/>
                <w:szCs w:val="22"/>
              </w:rPr>
              <w:t>.10</w:t>
            </w: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14</w:t>
            </w:r>
            <w:r w:rsidRPr="00F2211B">
              <w:rPr>
                <w:rFonts w:ascii="Times New Roman" w:hAnsi="Times New Roman" w:cs="Times New Roman"/>
                <w:sz w:val="22"/>
                <w:szCs w:val="22"/>
              </w:rPr>
              <w:t>.30</w:t>
            </w: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14</w:t>
            </w:r>
            <w:r w:rsidRPr="00F2211B">
              <w:rPr>
                <w:rFonts w:ascii="Times New Roman" w:hAnsi="Times New Roman" w:cs="Times New Roman"/>
                <w:sz w:val="22"/>
                <w:szCs w:val="22"/>
              </w:rPr>
              <w:t>.10</w:t>
            </w:r>
          </w:p>
        </w:tc>
        <w:tc>
          <w:tcPr>
            <w:tcW w:w="2478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ВРИО главы </w:t>
            </w: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И.А.Дутова</w:t>
            </w:r>
          </w:p>
        </w:tc>
      </w:tr>
      <w:tr w:rsidR="00BA30C5" w:rsidRPr="0046271D">
        <w:tc>
          <w:tcPr>
            <w:tcW w:w="648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860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Прием письменных предложений и замечаний по проекту генерального плана для включения их в протокол публичных слушаний</w:t>
            </w:r>
          </w:p>
        </w:tc>
        <w:tc>
          <w:tcPr>
            <w:tcW w:w="1662" w:type="dxa"/>
          </w:tcPr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14.09.2026</w:t>
            </w:r>
          </w:p>
          <w:p w:rsidR="00BA30C5" w:rsidRPr="00F2211B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15.10</w:t>
            </w:r>
            <w:r w:rsidRPr="00F2211B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478" w:type="dxa"/>
          </w:tcPr>
          <w:p w:rsidR="00BA30C5" w:rsidRPr="008821E9" w:rsidRDefault="00BA30C5" w:rsidP="008B19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21E9">
              <w:rPr>
                <w:rFonts w:ascii="Times New Roman" w:hAnsi="Times New Roman" w:cs="Times New Roman"/>
                <w:sz w:val="22"/>
                <w:szCs w:val="22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«Шилко-Заводское»</w:t>
            </w:r>
          </w:p>
        </w:tc>
      </w:tr>
    </w:tbl>
    <w:p w:rsidR="00BA30C5" w:rsidRDefault="00BA30C5" w:rsidP="00A6277C">
      <w:pPr>
        <w:pStyle w:val="ConsPlusNonformat"/>
        <w:widowControl/>
        <w:jc w:val="both"/>
        <w:rPr>
          <w:rFonts w:cs="Times New Roman"/>
        </w:rPr>
      </w:pPr>
    </w:p>
    <w:p w:rsidR="00BA30C5" w:rsidRPr="009B309E" w:rsidRDefault="00BA30C5" w:rsidP="00A6277C">
      <w:pPr>
        <w:shd w:val="clear" w:color="auto" w:fill="FFFFFF"/>
        <w:tabs>
          <w:tab w:val="left" w:pos="1311"/>
          <w:tab w:val="left" w:pos="9918"/>
        </w:tabs>
        <w:spacing w:line="274" w:lineRule="exact"/>
        <w:ind w:right="-82" w:firstLine="570"/>
        <w:rPr>
          <w:rFonts w:cs="Times New Roman"/>
          <w:b/>
          <w:bCs/>
          <w:color w:val="FF0000"/>
          <w:spacing w:val="-1"/>
          <w:sz w:val="32"/>
          <w:szCs w:val="32"/>
        </w:rPr>
      </w:pPr>
    </w:p>
    <w:p w:rsidR="00BA30C5" w:rsidRDefault="00BA30C5" w:rsidP="00A6277C">
      <w:pPr>
        <w:rPr>
          <w:rFonts w:cs="Times New Roman"/>
        </w:rPr>
      </w:pPr>
    </w:p>
    <w:p w:rsidR="00BA30C5" w:rsidRPr="00ED2A48" w:rsidRDefault="00BA30C5" w:rsidP="00A6277C">
      <w:pPr>
        <w:shd w:val="clear" w:color="auto" w:fill="FFFFFF"/>
        <w:tabs>
          <w:tab w:val="left" w:pos="1311"/>
          <w:tab w:val="left" w:pos="9918"/>
        </w:tabs>
        <w:spacing w:after="0" w:line="240" w:lineRule="auto"/>
        <w:ind w:right="-79"/>
        <w:rPr>
          <w:rFonts w:ascii="Times New Roman" w:hAnsi="Times New Roman" w:cs="Times New Roman"/>
          <w:spacing w:val="-1"/>
          <w:sz w:val="28"/>
          <w:szCs w:val="28"/>
        </w:rPr>
      </w:pPr>
    </w:p>
    <w:p w:rsidR="00BA30C5" w:rsidRPr="00D11970" w:rsidRDefault="00BA30C5" w:rsidP="00A6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0C5" w:rsidRDefault="00BA30C5" w:rsidP="00A6277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</w:p>
    <w:sectPr w:rsidR="00BA30C5" w:rsidSect="003251A9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52D8"/>
    <w:rsid w:val="000700C1"/>
    <w:rsid w:val="000952D8"/>
    <w:rsid w:val="001C2F5A"/>
    <w:rsid w:val="001D4600"/>
    <w:rsid w:val="00291633"/>
    <w:rsid w:val="002B66B6"/>
    <w:rsid w:val="003251A9"/>
    <w:rsid w:val="00335296"/>
    <w:rsid w:val="0046271D"/>
    <w:rsid w:val="005C6CDF"/>
    <w:rsid w:val="006048CF"/>
    <w:rsid w:val="00684952"/>
    <w:rsid w:val="00686E62"/>
    <w:rsid w:val="006D13AA"/>
    <w:rsid w:val="00794F66"/>
    <w:rsid w:val="00844E94"/>
    <w:rsid w:val="008821E9"/>
    <w:rsid w:val="00885544"/>
    <w:rsid w:val="008B19DA"/>
    <w:rsid w:val="00957625"/>
    <w:rsid w:val="009B309E"/>
    <w:rsid w:val="00A42242"/>
    <w:rsid w:val="00A6277C"/>
    <w:rsid w:val="00BA30C5"/>
    <w:rsid w:val="00BC42D5"/>
    <w:rsid w:val="00C479B2"/>
    <w:rsid w:val="00CC69A2"/>
    <w:rsid w:val="00CE5718"/>
    <w:rsid w:val="00D006E1"/>
    <w:rsid w:val="00D11970"/>
    <w:rsid w:val="00D15C6E"/>
    <w:rsid w:val="00D344B4"/>
    <w:rsid w:val="00D82E7C"/>
    <w:rsid w:val="00E279F6"/>
    <w:rsid w:val="00ED2A48"/>
    <w:rsid w:val="00F2211B"/>
    <w:rsid w:val="00FB4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D8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952D8"/>
    <w:rPr>
      <w:color w:val="0000FF"/>
      <w:u w:val="single"/>
    </w:rPr>
  </w:style>
  <w:style w:type="paragraph" w:customStyle="1" w:styleId="ConsPlusNonformat">
    <w:name w:val="ConsPlusNonformat"/>
    <w:uiPriority w:val="99"/>
    <w:rsid w:val="000952D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6277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A6277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A6277C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A6277C"/>
    <w:rPr>
      <w:rFonts w:ascii="Arial" w:hAnsi="Arial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3</Pages>
  <Words>651</Words>
  <Characters>3715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11</cp:revision>
  <cp:lastPrinted>2026-09-16T06:43:00Z</cp:lastPrinted>
  <dcterms:created xsi:type="dcterms:W3CDTF">2019-05-16T02:26:00Z</dcterms:created>
  <dcterms:modified xsi:type="dcterms:W3CDTF">2026-09-16T06:43:00Z</dcterms:modified>
</cp:coreProperties>
</file>