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701" w:rsidRPr="004761DD" w:rsidRDefault="006E0701" w:rsidP="00261814">
      <w:pPr>
        <w:shd w:val="clear" w:color="auto" w:fill="FFFFFF"/>
        <w:spacing w:after="96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Протокол № 3</w:t>
      </w:r>
    </w:p>
    <w:p w:rsidR="006E0701" w:rsidRPr="004761DD" w:rsidRDefault="006E0701" w:rsidP="00261814">
      <w:pPr>
        <w:shd w:val="clear" w:color="auto" w:fill="FFFFFF"/>
        <w:spacing w:after="96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61DD">
        <w:rPr>
          <w:rFonts w:ascii="Times New Roman" w:hAnsi="Times New Roman" w:cs="Times New Roman"/>
          <w:b/>
          <w:bCs/>
          <w:sz w:val="28"/>
          <w:szCs w:val="28"/>
        </w:rPr>
        <w:t xml:space="preserve">Заседания комиссии по правилам землепользования и застройки муниципального образования </w:t>
      </w:r>
      <w:r>
        <w:rPr>
          <w:rFonts w:ascii="Times New Roman" w:hAnsi="Times New Roman" w:cs="Times New Roman"/>
          <w:b/>
          <w:bCs/>
          <w:sz w:val="28"/>
          <w:szCs w:val="28"/>
        </w:rPr>
        <w:t>«Шилко-Заводское»</w:t>
      </w:r>
    </w:p>
    <w:p w:rsidR="006E0701" w:rsidRPr="004761DD" w:rsidRDefault="006E0701" w:rsidP="00261814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6E0701" w:rsidRPr="004761DD" w:rsidRDefault="006E0701" w:rsidP="00450B73">
      <w:pPr>
        <w:shd w:val="clear" w:color="auto" w:fill="FFFFFF"/>
        <w:spacing w:after="96" w:line="240" w:lineRule="atLeast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Шилкинский Завод                                                                      26.02.2019</w:t>
      </w:r>
      <w:r w:rsidRPr="00A51D88">
        <w:rPr>
          <w:rFonts w:ascii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</w:p>
    <w:p w:rsidR="006E0701" w:rsidRPr="0011332E" w:rsidRDefault="006E0701" w:rsidP="00261814">
      <w:pPr>
        <w:shd w:val="clear" w:color="auto" w:fill="FFFFFF"/>
        <w:spacing w:after="96" w:line="240" w:lineRule="atLeast"/>
        <w:ind w:firstLine="567"/>
        <w:jc w:val="both"/>
        <w:rPr>
          <w:rFonts w:ascii="Times New Roman" w:hAnsi="Times New Roman" w:cs="Times New Roman"/>
        </w:rPr>
      </w:pPr>
    </w:p>
    <w:p w:rsidR="006E0701" w:rsidRPr="004761DD" w:rsidRDefault="006E0701" w:rsidP="00261814">
      <w:pPr>
        <w:shd w:val="clear" w:color="auto" w:fill="FFFFFF"/>
        <w:spacing w:after="96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26.02.2019</w:t>
      </w:r>
      <w:r w:rsidRPr="00A51D88">
        <w:rPr>
          <w:rFonts w:ascii="Times New Roman" w:hAnsi="Times New Roman" w:cs="Times New Roman"/>
          <w:sz w:val="28"/>
          <w:szCs w:val="28"/>
        </w:rPr>
        <w:t>г.</w:t>
      </w:r>
      <w:r w:rsidRPr="004761DD">
        <w:rPr>
          <w:rFonts w:ascii="Times New Roman" w:hAnsi="Times New Roman" w:cs="Times New Roman"/>
          <w:sz w:val="28"/>
          <w:szCs w:val="28"/>
        </w:rPr>
        <w:t>в 14 час. 00 мин. местного времени состоялось заседание комиссии по правилам землепользования и застройки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Шилко-Заводское</w:t>
      </w:r>
      <w:r w:rsidRPr="004761DD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по организации и проведении публичных слушаний проекта по внесению изменений в п</w:t>
      </w:r>
      <w:r w:rsidRPr="004761DD">
        <w:rPr>
          <w:rFonts w:ascii="Times New Roman" w:hAnsi="Times New Roman" w:cs="Times New Roman"/>
          <w:sz w:val="28"/>
          <w:szCs w:val="28"/>
        </w:rPr>
        <w:t>равил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761DD">
        <w:rPr>
          <w:rFonts w:ascii="Times New Roman" w:hAnsi="Times New Roman" w:cs="Times New Roman"/>
          <w:sz w:val="28"/>
          <w:szCs w:val="28"/>
        </w:rPr>
        <w:t xml:space="preserve"> землепользования и застройки. </w:t>
      </w:r>
    </w:p>
    <w:p w:rsidR="006E0701" w:rsidRPr="00D66F75" w:rsidRDefault="006E0701" w:rsidP="004F50D1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66F75">
        <w:rPr>
          <w:rFonts w:ascii="Times New Roman" w:hAnsi="Times New Roman" w:cs="Times New Roman"/>
          <w:b/>
          <w:bCs/>
          <w:sz w:val="28"/>
          <w:szCs w:val="28"/>
        </w:rPr>
        <w:t>Комиссия в составе:</w:t>
      </w:r>
    </w:p>
    <w:p w:rsidR="006E0701" w:rsidRPr="00154A91" w:rsidRDefault="006E0701" w:rsidP="00450B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154A91">
        <w:rPr>
          <w:rFonts w:ascii="Times New Roman" w:hAnsi="Times New Roman" w:cs="Times New Roman"/>
          <w:sz w:val="28"/>
          <w:szCs w:val="28"/>
          <w:u w:val="single"/>
          <w:lang w:eastAsia="ru-RU"/>
        </w:rPr>
        <w:t>Председатель комиссии:</w:t>
      </w:r>
    </w:p>
    <w:p w:rsidR="006E0701" w:rsidRPr="00D66F75" w:rsidRDefault="006E0701" w:rsidP="00450B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Астафьев Андрей Борисович </w:t>
      </w:r>
      <w:r w:rsidRPr="00D66F75">
        <w:rPr>
          <w:rFonts w:ascii="Times New Roman" w:hAnsi="Times New Roman" w:cs="Times New Roman"/>
          <w:sz w:val="28"/>
          <w:szCs w:val="28"/>
          <w:lang w:eastAsia="ru-RU"/>
        </w:rPr>
        <w:t xml:space="preserve"> – глава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66F75">
        <w:rPr>
          <w:rFonts w:ascii="Times New Roman" w:hAnsi="Times New Roman" w:cs="Times New Roman"/>
          <w:sz w:val="28"/>
          <w:szCs w:val="28"/>
          <w:lang w:eastAsia="ru-RU"/>
        </w:rPr>
        <w:t>сельского поселения «</w:t>
      </w:r>
      <w:r>
        <w:rPr>
          <w:rFonts w:ascii="Times New Roman" w:hAnsi="Times New Roman" w:cs="Times New Roman"/>
          <w:sz w:val="28"/>
          <w:szCs w:val="28"/>
          <w:lang w:eastAsia="ru-RU"/>
        </w:rPr>
        <w:t>Шилко-Заводское</w:t>
      </w:r>
      <w:r w:rsidRPr="00D66F75">
        <w:rPr>
          <w:rFonts w:ascii="Times New Roman" w:hAnsi="Times New Roman" w:cs="Times New Roman"/>
          <w:sz w:val="28"/>
          <w:szCs w:val="28"/>
          <w:lang w:eastAsia="ru-RU"/>
        </w:rPr>
        <w:t>»;</w:t>
      </w:r>
    </w:p>
    <w:p w:rsidR="006E0701" w:rsidRPr="00154A91" w:rsidRDefault="006E0701" w:rsidP="00450B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154A91">
        <w:rPr>
          <w:rFonts w:ascii="Times New Roman" w:hAnsi="Times New Roman" w:cs="Times New Roman"/>
          <w:sz w:val="28"/>
          <w:szCs w:val="28"/>
          <w:u w:val="single"/>
          <w:lang w:eastAsia="ru-RU"/>
        </w:rPr>
        <w:t>Заместитель председателя комиссии:</w:t>
      </w:r>
    </w:p>
    <w:p w:rsidR="006E0701" w:rsidRPr="00D66F75" w:rsidRDefault="006E0701" w:rsidP="00450B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Дутова Ирина Алексеевна</w:t>
      </w:r>
      <w:r w:rsidRPr="00D66F75">
        <w:rPr>
          <w:rFonts w:ascii="Times New Roman" w:hAnsi="Times New Roman" w:cs="Times New Roman"/>
          <w:sz w:val="28"/>
          <w:szCs w:val="28"/>
          <w:lang w:eastAsia="ru-RU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ведущий </w:t>
      </w:r>
      <w:r w:rsidRPr="00D66F75">
        <w:rPr>
          <w:rFonts w:ascii="Times New Roman" w:hAnsi="Times New Roman" w:cs="Times New Roman"/>
          <w:sz w:val="28"/>
          <w:szCs w:val="28"/>
          <w:lang w:eastAsia="ru-RU"/>
        </w:rPr>
        <w:t>специалист администрации сельского поселения «</w:t>
      </w:r>
      <w:r>
        <w:rPr>
          <w:rFonts w:ascii="Times New Roman" w:hAnsi="Times New Roman" w:cs="Times New Roman"/>
          <w:sz w:val="28"/>
          <w:szCs w:val="28"/>
          <w:lang w:eastAsia="ru-RU"/>
        </w:rPr>
        <w:t>Шилко-Заводское</w:t>
      </w:r>
      <w:r w:rsidRPr="00D66F75">
        <w:rPr>
          <w:rFonts w:ascii="Times New Roman" w:hAnsi="Times New Roman" w:cs="Times New Roman"/>
          <w:sz w:val="28"/>
          <w:szCs w:val="28"/>
          <w:lang w:eastAsia="ru-RU"/>
        </w:rPr>
        <w:t>»;</w:t>
      </w:r>
    </w:p>
    <w:p w:rsidR="006E0701" w:rsidRPr="00154A91" w:rsidRDefault="006E0701" w:rsidP="00450B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154A91">
        <w:rPr>
          <w:rFonts w:ascii="Times New Roman" w:hAnsi="Times New Roman" w:cs="Times New Roman"/>
          <w:sz w:val="28"/>
          <w:szCs w:val="28"/>
          <w:u w:val="single"/>
          <w:lang w:eastAsia="ru-RU"/>
        </w:rPr>
        <w:t>Секретарь комиссии:</w:t>
      </w:r>
    </w:p>
    <w:p w:rsidR="006E0701" w:rsidRPr="00D66F75" w:rsidRDefault="006E0701" w:rsidP="00450B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Кургузова Марина Витальевна </w:t>
      </w:r>
      <w:r w:rsidRPr="00D66F75">
        <w:rPr>
          <w:rFonts w:ascii="Times New Roman" w:hAnsi="Times New Roman" w:cs="Times New Roman"/>
          <w:sz w:val="28"/>
          <w:szCs w:val="28"/>
          <w:lang w:eastAsia="ru-RU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eastAsia="ru-RU"/>
        </w:rPr>
        <w:t>младший</w:t>
      </w:r>
      <w:r w:rsidRPr="00D66F75">
        <w:rPr>
          <w:rFonts w:ascii="Times New Roman" w:hAnsi="Times New Roman" w:cs="Times New Roman"/>
          <w:sz w:val="28"/>
          <w:szCs w:val="28"/>
          <w:lang w:eastAsia="ru-RU"/>
        </w:rPr>
        <w:t xml:space="preserve"> специалист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Pr="00D66F75">
        <w:rPr>
          <w:rFonts w:ascii="Times New Roman" w:hAnsi="Times New Roman" w:cs="Times New Roman"/>
          <w:sz w:val="28"/>
          <w:szCs w:val="28"/>
          <w:lang w:eastAsia="ru-RU"/>
        </w:rPr>
        <w:t>сельского поселения «</w:t>
      </w:r>
      <w:r>
        <w:rPr>
          <w:rFonts w:ascii="Times New Roman" w:hAnsi="Times New Roman" w:cs="Times New Roman"/>
          <w:sz w:val="28"/>
          <w:szCs w:val="28"/>
          <w:lang w:eastAsia="ru-RU"/>
        </w:rPr>
        <w:t>Шилко-Заводское</w:t>
      </w:r>
      <w:r w:rsidRPr="00D66F75">
        <w:rPr>
          <w:rFonts w:ascii="Times New Roman" w:hAnsi="Times New Roman" w:cs="Times New Roman"/>
          <w:sz w:val="28"/>
          <w:szCs w:val="28"/>
          <w:lang w:eastAsia="ru-RU"/>
        </w:rPr>
        <w:t>»;</w:t>
      </w:r>
    </w:p>
    <w:p w:rsidR="006E0701" w:rsidRPr="00154A91" w:rsidRDefault="006E0701" w:rsidP="00450B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154A91">
        <w:rPr>
          <w:rFonts w:ascii="Times New Roman" w:hAnsi="Times New Roman" w:cs="Times New Roman"/>
          <w:sz w:val="28"/>
          <w:szCs w:val="28"/>
          <w:u w:val="single"/>
          <w:lang w:eastAsia="ru-RU"/>
        </w:rPr>
        <w:t>Члены комиссии:</w:t>
      </w:r>
    </w:p>
    <w:p w:rsidR="006E0701" w:rsidRDefault="006E0701" w:rsidP="00450B7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Вагина Анна Ивановна – депутат сельского поселения «Шилко-Заводское»</w:t>
      </w:r>
    </w:p>
    <w:p w:rsidR="006E0701" w:rsidRPr="0011332E" w:rsidRDefault="006E0701" w:rsidP="00261814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</w:p>
    <w:p w:rsidR="006E0701" w:rsidRDefault="006E0701" w:rsidP="00261814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761DD">
        <w:rPr>
          <w:rFonts w:ascii="Times New Roman" w:hAnsi="Times New Roman" w:cs="Times New Roman"/>
          <w:sz w:val="28"/>
          <w:szCs w:val="28"/>
        </w:rPr>
        <w:t>На повестке дня рассматривается вопрос:</w:t>
      </w:r>
    </w:p>
    <w:p w:rsidR="006E0701" w:rsidRDefault="006E0701" w:rsidP="00DD33DE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распоряжения провести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публичные слушания проекта по внесению изменений в правила землепользования и застройки сельского поселения «</w:t>
      </w:r>
      <w:r>
        <w:rPr>
          <w:rFonts w:ascii="Times New Roman" w:hAnsi="Times New Roman" w:cs="Times New Roman"/>
          <w:sz w:val="28"/>
          <w:szCs w:val="28"/>
        </w:rPr>
        <w:t>Шилко-Заводское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6E0701" w:rsidRDefault="006E0701" w:rsidP="00DD33DE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61DD">
        <w:rPr>
          <w:rFonts w:ascii="Times New Roman" w:hAnsi="Times New Roman" w:cs="Times New Roman"/>
          <w:sz w:val="28"/>
          <w:szCs w:val="28"/>
          <w:lang w:eastAsia="ru-RU"/>
        </w:rPr>
        <w:t xml:space="preserve">На основании проведенного заседания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принято решение:</w:t>
      </w:r>
    </w:p>
    <w:p w:rsidR="006E0701" w:rsidRDefault="006E0701" w:rsidP="00DD33DE">
      <w:pPr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публичные слушания проекта по внесению изменений в правила землепользования и застройки сельского поселения «</w:t>
      </w:r>
      <w:r>
        <w:rPr>
          <w:rFonts w:ascii="Times New Roman" w:hAnsi="Times New Roman" w:cs="Times New Roman"/>
          <w:sz w:val="28"/>
          <w:szCs w:val="28"/>
        </w:rPr>
        <w:t>Шилко-Заводское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» назначить:</w:t>
      </w:r>
    </w:p>
    <w:p w:rsidR="006E0701" w:rsidRDefault="006E0701" w:rsidP="00DD33DE">
      <w:pPr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bookmarkStart w:id="0" w:name="_Hlk536028597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- с. Шилкинский Завод, в 14.00 часов местного времени </w:t>
      </w:r>
      <w:r>
        <w:rPr>
          <w:rFonts w:ascii="Times New Roman" w:hAnsi="Times New Roman" w:cs="Times New Roman"/>
          <w:sz w:val="28"/>
          <w:szCs w:val="28"/>
          <w:lang w:eastAsia="ru-RU"/>
        </w:rPr>
        <w:t>19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марта 2019 г. Место проведения публичных слушаний: Забайкальский край, Сретенский район, с. Шилкинский Завод, ул. Центральная, 3.</w:t>
      </w:r>
    </w:p>
    <w:bookmarkEnd w:id="0"/>
    <w:p w:rsidR="006E0701" w:rsidRDefault="006E0701" w:rsidP="00DD33D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Прием </w:t>
      </w:r>
      <w:r w:rsidRPr="00010E6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замечаний и пр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едложений заинтересованных лиц </w:t>
      </w:r>
      <w:r w:rsidRPr="00010E65">
        <w:rPr>
          <w:rFonts w:ascii="Times New Roman" w:hAnsi="Times New Roman" w:cs="Times New Roman"/>
          <w:sz w:val="28"/>
          <w:szCs w:val="28"/>
        </w:rPr>
        <w:t xml:space="preserve">по проекту изменений в Правила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010E65">
        <w:rPr>
          <w:rFonts w:ascii="Times New Roman" w:hAnsi="Times New Roman" w:cs="Times New Roman"/>
          <w:sz w:val="28"/>
          <w:szCs w:val="28"/>
        </w:rPr>
        <w:t xml:space="preserve"> поселения «</w:t>
      </w:r>
      <w:r>
        <w:rPr>
          <w:rFonts w:ascii="Times New Roman" w:hAnsi="Times New Roman" w:cs="Times New Roman"/>
          <w:sz w:val="28"/>
          <w:szCs w:val="28"/>
        </w:rPr>
        <w:t>Шилко-Заводское</w:t>
      </w:r>
      <w:r w:rsidRPr="00010E6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определить в здании администрации сельского поселения «Шилко-Заводское» по адресу: Забайкальский край, Сретенский район, с. Шилкинский Завод, </w:t>
      </w:r>
      <w:r w:rsidRPr="004F50D1">
        <w:rPr>
          <w:rFonts w:ascii="Times New Roman" w:hAnsi="Times New Roman" w:cs="Times New Roman"/>
          <w:sz w:val="28"/>
          <w:szCs w:val="28"/>
        </w:rPr>
        <w:t xml:space="preserve">ул. </w:t>
      </w:r>
      <w:r>
        <w:rPr>
          <w:rFonts w:ascii="Times New Roman" w:hAnsi="Times New Roman" w:cs="Times New Roman"/>
          <w:sz w:val="28"/>
          <w:szCs w:val="28"/>
        </w:rPr>
        <w:t>Центральная, 7 (понедельник-пятница с 08-00 до 16-00).</w:t>
      </w:r>
    </w:p>
    <w:p w:rsidR="006E0701" w:rsidRPr="00894787" w:rsidRDefault="006E0701" w:rsidP="00894787">
      <w:pPr>
        <w:jc w:val="center"/>
        <w:rPr>
          <w:b/>
          <w:bCs/>
        </w:rPr>
      </w:pPr>
      <w:bookmarkStart w:id="1" w:name="_Hlk536028657"/>
      <w:r>
        <w:rPr>
          <w:rFonts w:ascii="Times New Roman" w:hAnsi="Times New Roman" w:cs="Times New Roman"/>
          <w:sz w:val="28"/>
          <w:szCs w:val="28"/>
        </w:rPr>
        <w:t>Проект о внесении изменений в правила землепользования и застройки сельского поселения «Шилко-Заводское» размещен 26</w:t>
      </w:r>
      <w:r w:rsidRPr="003B2F9D">
        <w:rPr>
          <w:rFonts w:ascii="Times New Roman" w:hAnsi="Times New Roman" w:cs="Times New Roman"/>
          <w:sz w:val="28"/>
          <w:szCs w:val="28"/>
        </w:rPr>
        <w:t>.02.2019г</w:t>
      </w:r>
      <w:r>
        <w:rPr>
          <w:rFonts w:ascii="Times New Roman" w:hAnsi="Times New Roman" w:cs="Times New Roman"/>
          <w:sz w:val="28"/>
          <w:szCs w:val="28"/>
        </w:rPr>
        <w:t xml:space="preserve">. на официальном сайте администрации </w:t>
      </w:r>
      <w:r w:rsidRPr="00735AB9">
        <w:rPr>
          <w:rFonts w:ascii="Times New Roman" w:hAnsi="Times New Roman" w:cs="Times New Roman"/>
          <w:color w:val="000000"/>
          <w:sz w:val="32"/>
          <w:szCs w:val="32"/>
          <w:lang w:val="en-US"/>
        </w:rPr>
        <w:t>http</w:t>
      </w:r>
      <w:r w:rsidRPr="00735AB9">
        <w:rPr>
          <w:rFonts w:ascii="Times New Roman" w:hAnsi="Times New Roman" w:cs="Times New Roman"/>
          <w:color w:val="000000"/>
          <w:sz w:val="28"/>
          <w:szCs w:val="28"/>
        </w:rPr>
        <w:t>://шилкинский-завод.рф/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информационной сети «Интернет». </w:t>
      </w:r>
    </w:p>
    <w:p w:rsidR="006E0701" w:rsidRDefault="006E0701" w:rsidP="00DD33DE">
      <w:pPr>
        <w:ind w:firstLine="709"/>
        <w:jc w:val="both"/>
        <w:rPr>
          <w:rFonts w:ascii="Times New Roman" w:eastAsia="Batang" w:hAnsi="Times New Roman"/>
          <w:sz w:val="28"/>
          <w:szCs w:val="28"/>
          <w:lang w:eastAsia="ru-RU"/>
        </w:rPr>
      </w:pPr>
      <w:bookmarkStart w:id="2" w:name="_Hlk536028711"/>
      <w:bookmarkEnd w:id="1"/>
      <w:r>
        <w:rPr>
          <w:rFonts w:ascii="Times New Roman" w:hAnsi="Times New Roman" w:cs="Times New Roman"/>
          <w:sz w:val="28"/>
          <w:szCs w:val="28"/>
        </w:rPr>
        <w:t xml:space="preserve">Информация о проведении публичных слушаний (дата, место, время) по </w:t>
      </w:r>
      <w:r w:rsidRPr="00010E65">
        <w:rPr>
          <w:rFonts w:ascii="Times New Roman" w:hAnsi="Times New Roman" w:cs="Times New Roman"/>
          <w:sz w:val="28"/>
          <w:szCs w:val="28"/>
        </w:rPr>
        <w:t xml:space="preserve">проекту изменений в Правила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010E65">
        <w:rPr>
          <w:rFonts w:ascii="Times New Roman" w:hAnsi="Times New Roman" w:cs="Times New Roman"/>
          <w:sz w:val="28"/>
          <w:szCs w:val="28"/>
        </w:rPr>
        <w:t>поселения «</w:t>
      </w:r>
      <w:r>
        <w:rPr>
          <w:rFonts w:ascii="Times New Roman" w:hAnsi="Times New Roman" w:cs="Times New Roman"/>
          <w:sz w:val="28"/>
          <w:szCs w:val="28"/>
        </w:rPr>
        <w:t>Шилко-Заводское</w:t>
      </w:r>
      <w:r w:rsidRPr="00010E6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размещена </w:t>
      </w:r>
      <w:r w:rsidRPr="00010E65">
        <w:rPr>
          <w:rFonts w:ascii="Times New Roman" w:hAnsi="Times New Roman" w:cs="Times New Roman"/>
          <w:spacing w:val="7"/>
          <w:sz w:val="28"/>
          <w:szCs w:val="28"/>
        </w:rPr>
        <w:t>в газете «Советское Забайкалье», на официальном сайте администрации</w:t>
      </w:r>
      <w:r w:rsidRPr="00735AB9">
        <w:rPr>
          <w:rFonts w:ascii="Times New Roman" w:hAnsi="Times New Roman" w:cs="Times New Roman"/>
          <w:color w:val="000000"/>
          <w:sz w:val="28"/>
          <w:szCs w:val="28"/>
        </w:rPr>
        <w:t>://шилкинский-завод.рф/</w:t>
      </w:r>
      <w:r>
        <w:t xml:space="preserve"> </w:t>
      </w:r>
      <w:r w:rsidRPr="00010E65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>
        <w:t xml:space="preserve"> </w:t>
      </w:r>
      <w:r w:rsidRPr="00010E65">
        <w:rPr>
          <w:rFonts w:ascii="Times New Roman" w:eastAsia="Batang" w:hAnsi="Times New Roman" w:cs="Times New Roman"/>
          <w:sz w:val="28"/>
          <w:szCs w:val="28"/>
          <w:lang w:eastAsia="ru-RU"/>
        </w:rPr>
        <w:t>в информационной сети «Интернет».</w:t>
      </w:r>
    </w:p>
    <w:bookmarkEnd w:id="2"/>
    <w:p w:rsidR="006E0701" w:rsidRDefault="006E0701" w:rsidP="00DD33DE">
      <w:pPr>
        <w:ind w:firstLine="709"/>
        <w:jc w:val="both"/>
        <w:rPr>
          <w:rFonts w:ascii="Times New Roman" w:eastAsia="Batang" w:hAnsi="Times New Roman"/>
          <w:sz w:val="28"/>
          <w:szCs w:val="28"/>
          <w:lang w:eastAsia="ru-RU"/>
        </w:rPr>
      </w:pPr>
    </w:p>
    <w:tbl>
      <w:tblPr>
        <w:tblW w:w="0" w:type="auto"/>
        <w:tblInd w:w="-106" w:type="dxa"/>
        <w:tblLook w:val="00A0"/>
      </w:tblPr>
      <w:tblGrid>
        <w:gridCol w:w="6912"/>
        <w:gridCol w:w="2659"/>
      </w:tblGrid>
      <w:tr w:rsidR="006E0701" w:rsidRPr="00154A91">
        <w:tc>
          <w:tcPr>
            <w:tcW w:w="6912" w:type="dxa"/>
          </w:tcPr>
          <w:p w:rsidR="006E0701" w:rsidRPr="00154A91" w:rsidRDefault="006E0701" w:rsidP="002E6AC3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54A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Председатель комиссии </w:t>
            </w:r>
          </w:p>
          <w:p w:rsidR="006E0701" w:rsidRPr="00154A91" w:rsidRDefault="006E0701" w:rsidP="002E6AC3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54A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Заместитель председателя комиссии </w:t>
            </w:r>
          </w:p>
          <w:p w:rsidR="006E0701" w:rsidRPr="00154A91" w:rsidRDefault="006E0701" w:rsidP="002E6AC3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54A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Члены комиссии: </w:t>
            </w:r>
          </w:p>
          <w:p w:rsidR="006E0701" w:rsidRDefault="006E0701" w:rsidP="002E6AC3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Депутаты Совета сельского поселения</w:t>
            </w:r>
            <w:r w:rsidRPr="00154A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6E0701" w:rsidRDefault="006E0701" w:rsidP="002E6AC3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54A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Шилко-Заводское»</w:t>
            </w:r>
          </w:p>
          <w:p w:rsidR="006E0701" w:rsidRPr="007F05C6" w:rsidRDefault="006E0701" w:rsidP="002E6AC3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59" w:type="dxa"/>
          </w:tcPr>
          <w:p w:rsidR="006E0701" w:rsidRPr="002E6AC3" w:rsidRDefault="006E0701" w:rsidP="002E6AC3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6AC3">
              <w:rPr>
                <w:rFonts w:ascii="Times New Roman" w:hAnsi="Times New Roman" w:cs="Times New Roman"/>
                <w:sz w:val="28"/>
                <w:szCs w:val="28"/>
              </w:rPr>
              <w:t>А.Б.Астафьев</w:t>
            </w:r>
          </w:p>
          <w:p w:rsidR="006E0701" w:rsidRPr="002E6AC3" w:rsidRDefault="006E0701" w:rsidP="002E6AC3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6AC3">
              <w:rPr>
                <w:rFonts w:ascii="Times New Roman" w:hAnsi="Times New Roman" w:cs="Times New Roman"/>
                <w:sz w:val="28"/>
                <w:szCs w:val="28"/>
              </w:rPr>
              <w:t>И.А.Дутова</w:t>
            </w:r>
          </w:p>
          <w:p w:rsidR="006E0701" w:rsidRPr="002E6AC3" w:rsidRDefault="006E0701" w:rsidP="002E6AC3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0701" w:rsidRPr="002E6AC3" w:rsidRDefault="006E0701" w:rsidP="002E6AC3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6AC3">
              <w:rPr>
                <w:rFonts w:ascii="Times New Roman" w:hAnsi="Times New Roman" w:cs="Times New Roman"/>
                <w:sz w:val="28"/>
                <w:szCs w:val="28"/>
              </w:rPr>
              <w:t>А.И.Вагина</w:t>
            </w:r>
          </w:p>
          <w:p w:rsidR="006E0701" w:rsidRPr="002E6AC3" w:rsidRDefault="006E0701" w:rsidP="002E6AC3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0701" w:rsidRPr="00154A91" w:rsidRDefault="006E0701" w:rsidP="002E6AC3">
            <w:pPr>
              <w:spacing w:after="12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E6AC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</w:p>
        </w:tc>
      </w:tr>
      <w:tr w:rsidR="006E0701" w:rsidRPr="00154A91">
        <w:tc>
          <w:tcPr>
            <w:tcW w:w="6912" w:type="dxa"/>
          </w:tcPr>
          <w:p w:rsidR="006E0701" w:rsidRPr="007F05C6" w:rsidRDefault="006E0701" w:rsidP="00E82EBC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59" w:type="dxa"/>
          </w:tcPr>
          <w:p w:rsidR="006E0701" w:rsidRPr="00154A91" w:rsidRDefault="006E0701" w:rsidP="00FF52FD">
            <w:pPr>
              <w:spacing w:after="12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6E0701" w:rsidRPr="00154A91">
        <w:tc>
          <w:tcPr>
            <w:tcW w:w="6912" w:type="dxa"/>
          </w:tcPr>
          <w:p w:rsidR="006E0701" w:rsidRPr="00154A91" w:rsidRDefault="006E0701" w:rsidP="009E34DD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659" w:type="dxa"/>
          </w:tcPr>
          <w:p w:rsidR="006E0701" w:rsidRPr="00154A91" w:rsidRDefault="006E0701" w:rsidP="009E34DD">
            <w:pPr>
              <w:spacing w:after="12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</w:tbl>
    <w:p w:rsidR="006E0701" w:rsidRDefault="006E0701" w:rsidP="00261814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6E0701" w:rsidRDefault="006E0701" w:rsidP="00261814">
      <w:pPr>
        <w:shd w:val="clear" w:color="auto" w:fill="FFFFFF"/>
        <w:spacing w:after="96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E0701" w:rsidRDefault="006E0701" w:rsidP="00261814">
      <w:pPr>
        <w:shd w:val="clear" w:color="auto" w:fill="FFFFFF"/>
        <w:spacing w:after="96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E0701" w:rsidRDefault="006E0701" w:rsidP="00261814">
      <w:pPr>
        <w:shd w:val="clear" w:color="auto" w:fill="FFFFFF"/>
        <w:spacing w:after="96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E0701" w:rsidRDefault="006E0701" w:rsidP="00261814">
      <w:pPr>
        <w:shd w:val="clear" w:color="auto" w:fill="FFFFFF"/>
        <w:spacing w:after="96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E0701" w:rsidRDefault="006E0701" w:rsidP="00261814">
      <w:pPr>
        <w:shd w:val="clear" w:color="auto" w:fill="FFFFFF"/>
        <w:spacing w:after="96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6E0701" w:rsidSect="00DD33DE">
          <w:pgSz w:w="11906" w:h="16838"/>
          <w:pgMar w:top="993" w:right="850" w:bottom="993" w:left="1701" w:header="708" w:footer="708" w:gutter="0"/>
          <w:cols w:space="708"/>
          <w:docGrid w:linePitch="360"/>
        </w:sectPr>
      </w:pPr>
    </w:p>
    <w:p w:rsidR="006E0701" w:rsidRPr="004761DD" w:rsidRDefault="006E0701" w:rsidP="00261814">
      <w:pPr>
        <w:shd w:val="clear" w:color="auto" w:fill="FFFFFF"/>
        <w:spacing w:after="96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61DD">
        <w:rPr>
          <w:rFonts w:ascii="Times New Roman" w:hAnsi="Times New Roman" w:cs="Times New Roman"/>
          <w:b/>
          <w:bCs/>
          <w:sz w:val="28"/>
          <w:szCs w:val="28"/>
        </w:rPr>
        <w:t>Заключение №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3</w:t>
      </w:r>
    </w:p>
    <w:p w:rsidR="006E0701" w:rsidRPr="000247C9" w:rsidRDefault="006E0701" w:rsidP="00261814">
      <w:pPr>
        <w:shd w:val="clear" w:color="auto" w:fill="FFFFFF"/>
        <w:spacing w:after="96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61DD">
        <w:rPr>
          <w:rFonts w:ascii="Times New Roman" w:hAnsi="Times New Roman" w:cs="Times New Roman"/>
          <w:b/>
          <w:bCs/>
          <w:sz w:val="28"/>
          <w:szCs w:val="28"/>
        </w:rPr>
        <w:t xml:space="preserve">Заседания комиссии по правилам землепользования и застройки муниципального образования </w:t>
      </w:r>
      <w:r>
        <w:rPr>
          <w:rFonts w:ascii="Times New Roman" w:hAnsi="Times New Roman" w:cs="Times New Roman"/>
          <w:b/>
          <w:bCs/>
          <w:sz w:val="28"/>
          <w:szCs w:val="28"/>
        </w:rPr>
        <w:t>«Шилко-Заводское</w:t>
      </w:r>
      <w:r w:rsidRPr="000247C9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6E0701" w:rsidRPr="004761DD" w:rsidRDefault="006E0701" w:rsidP="00261814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6E0701" w:rsidRPr="00D9235E" w:rsidRDefault="006E0701" w:rsidP="00894787">
      <w:pPr>
        <w:shd w:val="clear" w:color="auto" w:fill="FFFFFF"/>
        <w:spacing w:after="96" w:line="240" w:lineRule="atLeast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Шилкинский Завод                                                                           26.02.2019г.                                                                         </w:t>
      </w:r>
      <w:r w:rsidRPr="00A51D8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E0701" w:rsidRPr="004761DD" w:rsidRDefault="006E0701" w:rsidP="00261814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6E0701" w:rsidRPr="004761DD" w:rsidRDefault="006E0701" w:rsidP="00261814">
      <w:pPr>
        <w:shd w:val="clear" w:color="auto" w:fill="FFFFFF"/>
        <w:spacing w:after="96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61DD">
        <w:rPr>
          <w:rFonts w:ascii="Times New Roman" w:hAnsi="Times New Roman" w:cs="Times New Roman"/>
          <w:sz w:val="28"/>
          <w:szCs w:val="28"/>
        </w:rPr>
        <w:t xml:space="preserve">По итогам проведения заседания Комиссии по землепользованию и застройке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4761DD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Pr="00010E6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Шилко-Заводское</w:t>
      </w:r>
      <w:r w:rsidRPr="00010E65">
        <w:rPr>
          <w:rFonts w:ascii="Times New Roman" w:hAnsi="Times New Roman" w:cs="Times New Roman"/>
          <w:sz w:val="28"/>
          <w:szCs w:val="28"/>
        </w:rPr>
        <w:t>»</w:t>
      </w:r>
      <w:r w:rsidRPr="004761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 учетом Протокола №3</w:t>
      </w:r>
      <w:r w:rsidRPr="004761DD">
        <w:rPr>
          <w:rFonts w:ascii="Times New Roman" w:hAnsi="Times New Roman" w:cs="Times New Roman"/>
          <w:sz w:val="28"/>
          <w:szCs w:val="28"/>
        </w:rPr>
        <w:t xml:space="preserve"> (прилагается):</w:t>
      </w:r>
    </w:p>
    <w:p w:rsidR="006E0701" w:rsidRDefault="006E0701" w:rsidP="00D9235E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 основании решения главы сельского поселения </w:t>
      </w:r>
      <w:r w:rsidRPr="00010E6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Шилко-Заводское</w:t>
      </w:r>
      <w:r w:rsidRPr="00010E6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eastAsia="ru-RU"/>
        </w:rPr>
        <w:t>, к</w:t>
      </w:r>
      <w:r w:rsidRPr="00010E65">
        <w:rPr>
          <w:rFonts w:ascii="Times New Roman" w:hAnsi="Times New Roman" w:cs="Times New Roman"/>
          <w:sz w:val="28"/>
          <w:szCs w:val="28"/>
          <w:lang w:eastAsia="ru-RU"/>
        </w:rPr>
        <w:t>омисси</w:t>
      </w:r>
      <w:r>
        <w:rPr>
          <w:rFonts w:ascii="Times New Roman" w:hAnsi="Times New Roman" w:cs="Times New Roman"/>
          <w:sz w:val="28"/>
          <w:szCs w:val="28"/>
          <w:lang w:eastAsia="ru-RU"/>
        </w:rPr>
        <w:t>я</w:t>
      </w:r>
      <w:r w:rsidRPr="00010E65">
        <w:rPr>
          <w:rFonts w:ascii="Times New Roman" w:hAnsi="Times New Roman" w:cs="Times New Roman"/>
          <w:sz w:val="28"/>
          <w:szCs w:val="28"/>
          <w:lang w:eastAsia="ru-RU"/>
        </w:rPr>
        <w:t xml:space="preserve"> по подготовке </w:t>
      </w:r>
      <w:r w:rsidRPr="00010E65">
        <w:rPr>
          <w:rFonts w:ascii="Times New Roman" w:hAnsi="Times New Roman" w:cs="Times New Roman"/>
          <w:sz w:val="28"/>
          <w:szCs w:val="28"/>
        </w:rPr>
        <w:t>предложений по внесению изменений</w:t>
      </w:r>
      <w:r w:rsidRPr="00010E65">
        <w:rPr>
          <w:rFonts w:ascii="Times New Roman" w:hAnsi="Times New Roman" w:cs="Times New Roman"/>
          <w:sz w:val="28"/>
          <w:szCs w:val="28"/>
          <w:lang w:eastAsia="ru-RU"/>
        </w:rPr>
        <w:t xml:space="preserve"> в правила землепользования и застройки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r w:rsidRPr="00010E6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поселения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10E6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Шилко-Заводское</w:t>
      </w:r>
      <w:r w:rsidRPr="00010E6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провела заседания 26.02.2019</w:t>
      </w:r>
      <w:r w:rsidRPr="00A51D8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г.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 14-00 часов по местному времени по организации и проведении публичных слушаний проекта по внесению изменений в правила землепользования и застройки сельского поселения </w:t>
      </w:r>
      <w:r w:rsidRPr="00010E6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Шилко-Заводское</w:t>
      </w:r>
      <w:r w:rsidRPr="00010E6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E0701" w:rsidRDefault="006E0701" w:rsidP="00D9235E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761DD">
        <w:rPr>
          <w:rFonts w:ascii="Times New Roman" w:hAnsi="Times New Roman" w:cs="Times New Roman"/>
          <w:b/>
          <w:bCs/>
          <w:sz w:val="28"/>
          <w:szCs w:val="28"/>
        </w:rPr>
        <w:t xml:space="preserve">Комиссией принято </w:t>
      </w:r>
      <w:r>
        <w:rPr>
          <w:rFonts w:ascii="Times New Roman" w:hAnsi="Times New Roman" w:cs="Times New Roman"/>
          <w:b/>
          <w:bCs/>
          <w:sz w:val="28"/>
          <w:szCs w:val="28"/>
        </w:rPr>
        <w:t>решение:</w:t>
      </w:r>
    </w:p>
    <w:p w:rsidR="006E0701" w:rsidRDefault="006E0701" w:rsidP="00D9235E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Публичные слушания проекта по внесению изменений в правила землепользования и застройки сельского поселения </w:t>
      </w:r>
      <w:r w:rsidRPr="00010E6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Шилко-Заводское</w:t>
      </w:r>
      <w:r w:rsidRPr="00010E6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назначить:</w:t>
      </w:r>
    </w:p>
    <w:p w:rsidR="006E0701" w:rsidRDefault="006E0701" w:rsidP="000247C9">
      <w:pPr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с. Шилкинский Завод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в 14.00 часов местного времени </w:t>
      </w:r>
      <w:r>
        <w:rPr>
          <w:rFonts w:ascii="Times New Roman" w:hAnsi="Times New Roman" w:cs="Times New Roman"/>
          <w:sz w:val="28"/>
          <w:szCs w:val="28"/>
          <w:lang w:eastAsia="ru-RU"/>
        </w:rPr>
        <w:t>1</w:t>
      </w:r>
      <w:bookmarkStart w:id="3" w:name="_GoBack"/>
      <w:bookmarkEnd w:id="3"/>
      <w:r>
        <w:rPr>
          <w:rFonts w:ascii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марта 2019 г. Место проведения публичных слушаний: Забайкальский край, Сретенский район, с. Шилкинский Завод, ул. Центральная, 7.</w:t>
      </w:r>
    </w:p>
    <w:p w:rsidR="006E0701" w:rsidRDefault="006E0701" w:rsidP="000247C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 Прием </w:t>
      </w:r>
      <w:r w:rsidRPr="00010E6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замечаний и пр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едложений заинтересованных лиц </w:t>
      </w:r>
      <w:r w:rsidRPr="00010E65">
        <w:rPr>
          <w:rFonts w:ascii="Times New Roman" w:hAnsi="Times New Roman" w:cs="Times New Roman"/>
          <w:sz w:val="28"/>
          <w:szCs w:val="28"/>
        </w:rPr>
        <w:t xml:space="preserve">по проекту изменений в Правила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010E65">
        <w:rPr>
          <w:rFonts w:ascii="Times New Roman" w:hAnsi="Times New Roman" w:cs="Times New Roman"/>
          <w:sz w:val="28"/>
          <w:szCs w:val="28"/>
        </w:rPr>
        <w:t xml:space="preserve"> поселения «</w:t>
      </w:r>
      <w:r>
        <w:rPr>
          <w:rFonts w:ascii="Times New Roman" w:hAnsi="Times New Roman" w:cs="Times New Roman"/>
          <w:sz w:val="28"/>
          <w:szCs w:val="28"/>
        </w:rPr>
        <w:t>Шилко-Заводское</w:t>
      </w:r>
      <w:r w:rsidRPr="00010E6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определить в здании администрации сельского поселения </w:t>
      </w:r>
      <w:r w:rsidRPr="00010E6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Шилко-Заводское</w:t>
      </w:r>
      <w:r w:rsidRPr="00010E6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по адресу: Забайкальский край, Сретенский район, с. Шилкинский Завод, </w:t>
      </w:r>
      <w:r w:rsidRPr="004F50D1">
        <w:rPr>
          <w:rFonts w:ascii="Times New Roman" w:hAnsi="Times New Roman" w:cs="Times New Roman"/>
          <w:sz w:val="28"/>
          <w:szCs w:val="28"/>
        </w:rPr>
        <w:t xml:space="preserve">ул. </w:t>
      </w:r>
      <w:r>
        <w:rPr>
          <w:rFonts w:ascii="Times New Roman" w:hAnsi="Times New Roman" w:cs="Times New Roman"/>
          <w:sz w:val="28"/>
          <w:szCs w:val="28"/>
        </w:rPr>
        <w:t>Центральная, 7 (понедельник-пятница с 08-00 до 16-00).</w:t>
      </w:r>
    </w:p>
    <w:p w:rsidR="006E0701" w:rsidRDefault="006E0701" w:rsidP="000247C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Проект о внесении изменений в правила землепользования и застройки сельского поселения «Шилко-Заводское» размещен 26.02.2019г. на официальном сайте администрации </w:t>
      </w:r>
      <w:r w:rsidRPr="00AF6580">
        <w:rPr>
          <w:rFonts w:ascii="Times New Roman" w:hAnsi="Times New Roman" w:cs="Times New Roman"/>
          <w:color w:val="000000"/>
          <w:sz w:val="32"/>
          <w:szCs w:val="32"/>
          <w:lang w:val="en-US"/>
        </w:rPr>
        <w:t>http</w:t>
      </w:r>
      <w:r w:rsidRPr="00AF6580">
        <w:rPr>
          <w:rFonts w:ascii="Times New Roman" w:hAnsi="Times New Roman" w:cs="Times New Roman"/>
          <w:color w:val="000000"/>
          <w:sz w:val="28"/>
          <w:szCs w:val="28"/>
        </w:rPr>
        <w:t>://шилкинский-завод.рф/</w:t>
      </w:r>
      <w:r>
        <w:rPr>
          <w:rFonts w:ascii="Times New Roman" w:hAnsi="Times New Roman" w:cs="Times New Roman"/>
          <w:sz w:val="28"/>
          <w:szCs w:val="28"/>
        </w:rPr>
        <w:t xml:space="preserve">в информационной сети «Интернет». </w:t>
      </w:r>
    </w:p>
    <w:p w:rsidR="006E0701" w:rsidRDefault="006E0701" w:rsidP="000247C9">
      <w:pPr>
        <w:ind w:firstLine="709"/>
        <w:jc w:val="both"/>
        <w:rPr>
          <w:rFonts w:ascii="Times New Roman" w:eastAsia="Batang" w:hAnsi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проведении публичных слушаний (дата, место, время) по </w:t>
      </w:r>
      <w:r w:rsidRPr="00010E65">
        <w:rPr>
          <w:rFonts w:ascii="Times New Roman" w:hAnsi="Times New Roman" w:cs="Times New Roman"/>
          <w:sz w:val="28"/>
          <w:szCs w:val="28"/>
        </w:rPr>
        <w:t xml:space="preserve">проекту изменений в Правила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010E65">
        <w:rPr>
          <w:rFonts w:ascii="Times New Roman" w:hAnsi="Times New Roman" w:cs="Times New Roman"/>
          <w:sz w:val="28"/>
          <w:szCs w:val="28"/>
        </w:rPr>
        <w:t>поселения «</w:t>
      </w:r>
      <w:r>
        <w:rPr>
          <w:rFonts w:ascii="Times New Roman" w:hAnsi="Times New Roman" w:cs="Times New Roman"/>
          <w:sz w:val="28"/>
          <w:szCs w:val="28"/>
        </w:rPr>
        <w:t>Шилко-Заводское</w:t>
      </w:r>
      <w:r w:rsidRPr="00010E6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размещена </w:t>
      </w:r>
      <w:r w:rsidRPr="00010E65">
        <w:rPr>
          <w:rFonts w:ascii="Times New Roman" w:hAnsi="Times New Roman" w:cs="Times New Roman"/>
          <w:spacing w:val="7"/>
          <w:sz w:val="28"/>
          <w:szCs w:val="28"/>
        </w:rPr>
        <w:t xml:space="preserve">в газете «Советское Забайкалье», на официальном сайте администрации </w:t>
      </w:r>
      <w:r w:rsidRPr="00AF6580">
        <w:rPr>
          <w:rFonts w:ascii="Times New Roman" w:hAnsi="Times New Roman" w:cs="Times New Roman"/>
          <w:color w:val="000000"/>
          <w:sz w:val="32"/>
          <w:szCs w:val="32"/>
          <w:lang w:val="en-US"/>
        </w:rPr>
        <w:t>http</w:t>
      </w:r>
      <w:r w:rsidRPr="00AF6580">
        <w:rPr>
          <w:rFonts w:ascii="Times New Roman" w:hAnsi="Times New Roman" w:cs="Times New Roman"/>
          <w:color w:val="000000"/>
          <w:sz w:val="28"/>
          <w:szCs w:val="28"/>
        </w:rPr>
        <w:t>://шилкинский-завод.рф/</w:t>
      </w:r>
      <w:r>
        <w:t xml:space="preserve">  </w:t>
      </w:r>
      <w:r w:rsidRPr="00010E65">
        <w:rPr>
          <w:rFonts w:ascii="Times New Roman" w:eastAsia="Batang" w:hAnsi="Times New Roman" w:cs="Times New Roman"/>
          <w:sz w:val="28"/>
          <w:szCs w:val="28"/>
          <w:lang w:eastAsia="ru-RU"/>
        </w:rPr>
        <w:t>в информационной сети «Интернет».</w:t>
      </w:r>
    </w:p>
    <w:p w:rsidR="006E0701" w:rsidRDefault="006E0701" w:rsidP="00D9235E">
      <w:pPr>
        <w:ind w:firstLine="709"/>
        <w:jc w:val="both"/>
        <w:rPr>
          <w:rFonts w:ascii="Times New Roman" w:eastAsia="Batang" w:hAnsi="Times New Roman"/>
          <w:sz w:val="28"/>
          <w:szCs w:val="28"/>
          <w:lang w:eastAsia="ru-RU"/>
        </w:rPr>
      </w:pPr>
    </w:p>
    <w:p w:rsidR="006E0701" w:rsidRDefault="006E0701" w:rsidP="00227738">
      <w:pPr>
        <w:shd w:val="clear" w:color="auto" w:fill="FFFFFF"/>
        <w:spacing w:after="96" w:line="240" w:lineRule="atLeast"/>
        <w:jc w:val="both"/>
      </w:pPr>
      <w:r w:rsidRPr="00227738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 комиссии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>А.Б.Астафьев</w:t>
      </w:r>
    </w:p>
    <w:sectPr w:rsidR="006E0701" w:rsidSect="000247C9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7C6472"/>
    <w:multiLevelType w:val="hybridMultilevel"/>
    <w:tmpl w:val="5814880C"/>
    <w:lvl w:ilvl="0" w:tplc="7C5692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13428"/>
    <w:rsid w:val="00010E65"/>
    <w:rsid w:val="000247C9"/>
    <w:rsid w:val="00025EA5"/>
    <w:rsid w:val="000633A5"/>
    <w:rsid w:val="000B38C3"/>
    <w:rsid w:val="000C5CD7"/>
    <w:rsid w:val="0011332E"/>
    <w:rsid w:val="001214FD"/>
    <w:rsid w:val="00132389"/>
    <w:rsid w:val="001366E9"/>
    <w:rsid w:val="00154A91"/>
    <w:rsid w:val="0018007B"/>
    <w:rsid w:val="001C2AD3"/>
    <w:rsid w:val="001F2BD8"/>
    <w:rsid w:val="001F30D1"/>
    <w:rsid w:val="00220429"/>
    <w:rsid w:val="00227738"/>
    <w:rsid w:val="00261814"/>
    <w:rsid w:val="002E6AC3"/>
    <w:rsid w:val="00313428"/>
    <w:rsid w:val="00350A4E"/>
    <w:rsid w:val="00380244"/>
    <w:rsid w:val="003A72D3"/>
    <w:rsid w:val="003B2F9D"/>
    <w:rsid w:val="00450B73"/>
    <w:rsid w:val="004761DD"/>
    <w:rsid w:val="004B7A19"/>
    <w:rsid w:val="004F50D1"/>
    <w:rsid w:val="005311E5"/>
    <w:rsid w:val="005830FF"/>
    <w:rsid w:val="00592357"/>
    <w:rsid w:val="005A10AA"/>
    <w:rsid w:val="005D281F"/>
    <w:rsid w:val="006000BE"/>
    <w:rsid w:val="006218D3"/>
    <w:rsid w:val="006368C1"/>
    <w:rsid w:val="0065229E"/>
    <w:rsid w:val="00660673"/>
    <w:rsid w:val="0066291B"/>
    <w:rsid w:val="006937DA"/>
    <w:rsid w:val="006E0184"/>
    <w:rsid w:val="006E0701"/>
    <w:rsid w:val="006F03A8"/>
    <w:rsid w:val="006F52DD"/>
    <w:rsid w:val="00722A43"/>
    <w:rsid w:val="00735AB9"/>
    <w:rsid w:val="007437F5"/>
    <w:rsid w:val="007469D1"/>
    <w:rsid w:val="0077171F"/>
    <w:rsid w:val="007803BC"/>
    <w:rsid w:val="007A7609"/>
    <w:rsid w:val="007F05C6"/>
    <w:rsid w:val="00804F13"/>
    <w:rsid w:val="00847D96"/>
    <w:rsid w:val="00865FA7"/>
    <w:rsid w:val="00867D36"/>
    <w:rsid w:val="00877489"/>
    <w:rsid w:val="00894787"/>
    <w:rsid w:val="0093080A"/>
    <w:rsid w:val="00980530"/>
    <w:rsid w:val="009B2A19"/>
    <w:rsid w:val="009E34DD"/>
    <w:rsid w:val="009F41E4"/>
    <w:rsid w:val="009F5837"/>
    <w:rsid w:val="00A34244"/>
    <w:rsid w:val="00A51D88"/>
    <w:rsid w:val="00A8050C"/>
    <w:rsid w:val="00A956A8"/>
    <w:rsid w:val="00A96A48"/>
    <w:rsid w:val="00AF6580"/>
    <w:rsid w:val="00B43E79"/>
    <w:rsid w:val="00B87CD2"/>
    <w:rsid w:val="00B9545A"/>
    <w:rsid w:val="00BE2DA7"/>
    <w:rsid w:val="00BE79BF"/>
    <w:rsid w:val="00C31533"/>
    <w:rsid w:val="00C5617E"/>
    <w:rsid w:val="00C64AF9"/>
    <w:rsid w:val="00CA5A8B"/>
    <w:rsid w:val="00CC1AD8"/>
    <w:rsid w:val="00D00BD0"/>
    <w:rsid w:val="00D22F1D"/>
    <w:rsid w:val="00D66F75"/>
    <w:rsid w:val="00D80897"/>
    <w:rsid w:val="00D9235E"/>
    <w:rsid w:val="00DC5C10"/>
    <w:rsid w:val="00DD33DE"/>
    <w:rsid w:val="00DF419B"/>
    <w:rsid w:val="00E211AC"/>
    <w:rsid w:val="00E21BF9"/>
    <w:rsid w:val="00E21EA7"/>
    <w:rsid w:val="00E82EBC"/>
    <w:rsid w:val="00EF4A54"/>
    <w:rsid w:val="00F21AEB"/>
    <w:rsid w:val="00F63CCF"/>
    <w:rsid w:val="00FF4C20"/>
    <w:rsid w:val="00FF52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814"/>
    <w:pPr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D9235E"/>
    <w:pPr>
      <w:spacing w:after="0" w:line="240" w:lineRule="auto"/>
    </w:pPr>
    <w:rPr>
      <w:rFonts w:ascii="Segoe UI" w:hAnsi="Segoe UI" w:cs="Segoe UI"/>
      <w:sz w:val="18"/>
      <w:szCs w:val="18"/>
      <w:lang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9235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rsid w:val="005830FF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rsid w:val="00867D36"/>
    <w:rPr>
      <w:color w:val="auto"/>
      <w:shd w:val="clear" w:color="auto" w:fil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0546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413</TotalTime>
  <Pages>3</Pages>
  <Words>728</Words>
  <Characters>4155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Бубнова</dc:creator>
  <cp:keywords/>
  <dc:description/>
  <cp:lastModifiedBy>Администрация</cp:lastModifiedBy>
  <cp:revision>35</cp:revision>
  <cp:lastPrinted>2019-03-11T06:50:00Z</cp:lastPrinted>
  <dcterms:created xsi:type="dcterms:W3CDTF">2017-03-15T04:47:00Z</dcterms:created>
  <dcterms:modified xsi:type="dcterms:W3CDTF">2019-04-24T06:42:00Z</dcterms:modified>
</cp:coreProperties>
</file>