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74D" w:rsidRPr="004761DD" w:rsidRDefault="001C674D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 № 2</w:t>
      </w:r>
    </w:p>
    <w:p w:rsidR="001C674D" w:rsidRPr="00AC300C" w:rsidRDefault="001C674D" w:rsidP="00AC300C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C674D" w:rsidRPr="00AC300C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   22.02.2019г                                                                           </w:t>
      </w:r>
      <w:r w:rsidRPr="00476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74D" w:rsidRPr="004761DD" w:rsidRDefault="001C674D" w:rsidP="00AC300C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22.02.2019</w:t>
      </w:r>
      <w:r w:rsidRPr="004761DD">
        <w:rPr>
          <w:rFonts w:ascii="Times New Roman" w:hAnsi="Times New Roman" w:cs="Times New Roman"/>
          <w:sz w:val="28"/>
          <w:szCs w:val="28"/>
        </w:rPr>
        <w:t>г. в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761DD">
        <w:rPr>
          <w:rFonts w:ascii="Times New Roman" w:hAnsi="Times New Roman" w:cs="Times New Roman"/>
          <w:sz w:val="28"/>
          <w:szCs w:val="28"/>
        </w:rPr>
        <w:t xml:space="preserve">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в связи с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рассмотрением проекта </w:t>
      </w:r>
      <w:r w:rsidRPr="004761DD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застройки. </w:t>
      </w:r>
    </w:p>
    <w:p w:rsidR="001C674D" w:rsidRPr="00D66F75" w:rsidRDefault="001C674D" w:rsidP="0026362C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1C674D" w:rsidRPr="00154A91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1C674D" w:rsidRPr="00D66F75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Астафьев Андрей Борисович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1C674D" w:rsidRPr="00154A91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1C674D" w:rsidRPr="00D66F75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1C674D" w:rsidRPr="00154A91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1C674D" w:rsidRPr="00D66F75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младший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1C674D" w:rsidRPr="00154A91" w:rsidRDefault="001C674D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1C674D" w:rsidRDefault="001C674D" w:rsidP="00D86E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Совета сельского поселения «Шилко-Заводское»</w:t>
      </w:r>
    </w:p>
    <w:p w:rsidR="001C674D" w:rsidRPr="004761DD" w:rsidRDefault="001C674D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1C674D" w:rsidRDefault="001C674D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проверка и рассмотрение Проекта Правил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 xml:space="preserve">» на соответствие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с действующей редакцией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Градостроительног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>о кодекса Российской Федерации.</w:t>
      </w:r>
    </w:p>
    <w:p w:rsidR="001C674D" w:rsidRPr="004761DD" w:rsidRDefault="001C674D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подготовить заключение и передать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Проект правил землепользования и застройки сельского поселения «Шилко-Заводское» </w:t>
      </w:r>
      <w:r w:rsidRPr="00935F5E">
        <w:rPr>
          <w:rFonts w:ascii="Times New Roman" w:hAnsi="Times New Roman" w:cs="Times New Roman"/>
          <w:sz w:val="28"/>
          <w:szCs w:val="28"/>
          <w:lang w:eastAsia="ru-RU"/>
        </w:rPr>
        <w:t xml:space="preserve">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935F5E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согласование и принятия решения о проведении публичных слушаний по проекту внесения изменений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23395" w:type="dxa"/>
        <w:tblInd w:w="-106" w:type="dxa"/>
        <w:tblLook w:val="00A0"/>
      </w:tblPr>
      <w:tblGrid>
        <w:gridCol w:w="6912"/>
        <w:gridCol w:w="6912"/>
        <w:gridCol w:w="6912"/>
        <w:gridCol w:w="2659"/>
      </w:tblGrid>
      <w:tr w:rsidR="001C674D" w:rsidRPr="00154A91">
        <w:tc>
          <w:tcPr>
            <w:tcW w:w="6912" w:type="dxa"/>
          </w:tcPr>
          <w:p w:rsidR="001C674D" w:rsidRPr="00154A91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1C674D" w:rsidRPr="00154A91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1C674D" w:rsidRPr="00154A91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1C674D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C674D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1C674D" w:rsidRPr="007F05C6" w:rsidRDefault="001C674D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2" w:type="dxa"/>
          </w:tcPr>
          <w:p w:rsidR="001C674D" w:rsidRPr="00154A91" w:rsidRDefault="001C674D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А.Б.Астафьев</w:t>
            </w:r>
          </w:p>
          <w:p w:rsidR="001C674D" w:rsidRPr="00154A91" w:rsidRDefault="001C674D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И.А.Дутова</w:t>
            </w:r>
          </w:p>
          <w:p w:rsidR="001C674D" w:rsidRPr="00154A91" w:rsidRDefault="001C674D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C674D" w:rsidRDefault="001C674D" w:rsidP="008D6C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А.И.Вагина</w:t>
            </w:r>
          </w:p>
          <w:p w:rsidR="001C674D" w:rsidRPr="00154A91" w:rsidRDefault="001C674D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C674D" w:rsidRPr="00154A91" w:rsidRDefault="001C674D" w:rsidP="00D720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12" w:type="dxa"/>
          </w:tcPr>
          <w:p w:rsidR="001C674D" w:rsidRDefault="001C674D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C674D" w:rsidRDefault="001C674D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C674D" w:rsidRDefault="001C674D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C674D" w:rsidRPr="002176DD" w:rsidRDefault="001C674D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</w:tcPr>
          <w:p w:rsidR="001C674D" w:rsidRPr="002176DD" w:rsidRDefault="001C674D" w:rsidP="00FF52F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Default="001C674D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1C674D" w:rsidRPr="004761DD" w:rsidRDefault="001C674D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C674D" w:rsidRPr="004761DD" w:rsidRDefault="001C674D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C674D" w:rsidRPr="004761DD" w:rsidRDefault="001C674D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</w:p>
    <w:p w:rsidR="001C674D" w:rsidRDefault="001C674D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с. Шилкинский Завод                                                                22.02.2019</w:t>
      </w:r>
      <w:r w:rsidRPr="004761DD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1C674D" w:rsidRPr="004761DD" w:rsidRDefault="001C674D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</w:p>
    <w:p w:rsidR="001C674D" w:rsidRPr="004761DD" w:rsidRDefault="001C674D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Шилко-Заводское» с учетом Протокола №2</w:t>
      </w:r>
      <w:r w:rsidRPr="004761DD">
        <w:rPr>
          <w:rFonts w:ascii="Times New Roman" w:hAnsi="Times New Roman" w:cs="Times New Roman"/>
          <w:sz w:val="28"/>
          <w:szCs w:val="28"/>
        </w:rPr>
        <w:t xml:space="preserve"> (прилагается):</w:t>
      </w:r>
    </w:p>
    <w:p w:rsidR="001C674D" w:rsidRPr="004761DD" w:rsidRDefault="001C674D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C674D" w:rsidRPr="004761DD" w:rsidRDefault="001C674D" w:rsidP="00F03CB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решение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направить Проект 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Правил землепользования и застройки муниципального образования </w:t>
      </w:r>
      <w:r w:rsidRPr="008D6C66"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3B12">
        <w:rPr>
          <w:rFonts w:ascii="Times New Roman" w:hAnsi="Times New Roman" w:cs="Times New Roman"/>
          <w:b/>
          <w:bCs/>
          <w:sz w:val="28"/>
          <w:szCs w:val="28"/>
        </w:rPr>
        <w:t xml:space="preserve">Главе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Pr="00FB3B12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Pr="008D6C66"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согласование и принятия решения о проведении 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публичных слушаний по следующим предложениям:</w:t>
      </w:r>
    </w:p>
    <w:p w:rsidR="001C674D" w:rsidRPr="004761DD" w:rsidRDefault="001C674D" w:rsidP="00724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674D" w:rsidRDefault="001C674D" w:rsidP="00724BD2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Проекта Правил землепользования и застройки сельского поселения «Шилко-Заводское» на соответствие с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действующей редакцией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Градос</w:t>
      </w:r>
      <w:r>
        <w:rPr>
          <w:rFonts w:ascii="Times New Roman" w:hAnsi="Times New Roman" w:cs="Times New Roman"/>
          <w:sz w:val="28"/>
          <w:szCs w:val="28"/>
          <w:lang w:eastAsia="ru-RU"/>
        </w:rPr>
        <w:t>троительного кодекса Российской.</w:t>
      </w:r>
    </w:p>
    <w:p w:rsidR="001C674D" w:rsidRPr="004761DD" w:rsidRDefault="001C674D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674D" w:rsidRPr="004761DD" w:rsidRDefault="001C674D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674D" w:rsidRPr="0026362C" w:rsidRDefault="001C674D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62C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комиссии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26362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А.Б.Астафьев</w:t>
      </w:r>
    </w:p>
    <w:p w:rsidR="001C674D" w:rsidRPr="004761DD" w:rsidRDefault="001C674D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C674D" w:rsidRDefault="001C674D"/>
    <w:sectPr w:rsidR="001C674D" w:rsidSect="00D86ED1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16F"/>
    <w:rsid w:val="00033B14"/>
    <w:rsid w:val="0007171E"/>
    <w:rsid w:val="00154A91"/>
    <w:rsid w:val="0015625C"/>
    <w:rsid w:val="00186219"/>
    <w:rsid w:val="001C674D"/>
    <w:rsid w:val="001E4AA2"/>
    <w:rsid w:val="001E5F36"/>
    <w:rsid w:val="002176DD"/>
    <w:rsid w:val="0026362C"/>
    <w:rsid w:val="002B2B6B"/>
    <w:rsid w:val="00333E7E"/>
    <w:rsid w:val="00363E7F"/>
    <w:rsid w:val="00383866"/>
    <w:rsid w:val="004761DD"/>
    <w:rsid w:val="004E7606"/>
    <w:rsid w:val="005109D4"/>
    <w:rsid w:val="005407FC"/>
    <w:rsid w:val="00581308"/>
    <w:rsid w:val="005A7315"/>
    <w:rsid w:val="006007EC"/>
    <w:rsid w:val="00724BD2"/>
    <w:rsid w:val="00775196"/>
    <w:rsid w:val="007D0E3D"/>
    <w:rsid w:val="007F05C6"/>
    <w:rsid w:val="00867348"/>
    <w:rsid w:val="008D6C66"/>
    <w:rsid w:val="00935F5E"/>
    <w:rsid w:val="009C39B7"/>
    <w:rsid w:val="009D75C1"/>
    <w:rsid w:val="00A066B2"/>
    <w:rsid w:val="00A14875"/>
    <w:rsid w:val="00AC300C"/>
    <w:rsid w:val="00B1522D"/>
    <w:rsid w:val="00B97E67"/>
    <w:rsid w:val="00BD049E"/>
    <w:rsid w:val="00CE2188"/>
    <w:rsid w:val="00D20FD1"/>
    <w:rsid w:val="00D21317"/>
    <w:rsid w:val="00D66F75"/>
    <w:rsid w:val="00D72040"/>
    <w:rsid w:val="00D86ED1"/>
    <w:rsid w:val="00DB094E"/>
    <w:rsid w:val="00E01BDD"/>
    <w:rsid w:val="00E23A7A"/>
    <w:rsid w:val="00F03CB9"/>
    <w:rsid w:val="00F428BC"/>
    <w:rsid w:val="00F6418D"/>
    <w:rsid w:val="00F7716F"/>
    <w:rsid w:val="00FB3B12"/>
    <w:rsid w:val="00FF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D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4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185</TotalTime>
  <Pages>2</Pages>
  <Words>405</Words>
  <Characters>2314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26</cp:revision>
  <cp:lastPrinted>2019-01-23T08:16:00Z</cp:lastPrinted>
  <dcterms:created xsi:type="dcterms:W3CDTF">2017-02-06T02:24:00Z</dcterms:created>
  <dcterms:modified xsi:type="dcterms:W3CDTF">2019-04-24T06:38:00Z</dcterms:modified>
</cp:coreProperties>
</file>