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B32" w:rsidRDefault="00484B32" w:rsidP="00DD10B3">
      <w:pPr>
        <w:tabs>
          <w:tab w:val="left" w:pos="3580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«ШИЛКО-ЗАВОДСКОЕ»</w:t>
      </w:r>
    </w:p>
    <w:p w:rsidR="00484B32" w:rsidRDefault="00484B32" w:rsidP="00D32292">
      <w:pPr>
        <w:jc w:val="center"/>
        <w:rPr>
          <w:b/>
          <w:bCs/>
          <w:sz w:val="28"/>
          <w:szCs w:val="28"/>
        </w:rPr>
      </w:pPr>
    </w:p>
    <w:p w:rsidR="00484B32" w:rsidRDefault="00484B32" w:rsidP="00D32292">
      <w:pPr>
        <w:jc w:val="center"/>
        <w:rPr>
          <w:b/>
          <w:bCs/>
          <w:sz w:val="28"/>
          <w:szCs w:val="28"/>
        </w:rPr>
      </w:pPr>
    </w:p>
    <w:p w:rsidR="00484B32" w:rsidRPr="00386584" w:rsidRDefault="00484B32" w:rsidP="00D32292">
      <w:pPr>
        <w:jc w:val="center"/>
        <w:rPr>
          <w:b/>
          <w:bCs/>
          <w:sz w:val="32"/>
          <w:szCs w:val="32"/>
        </w:rPr>
      </w:pPr>
      <w:r w:rsidRPr="00386584">
        <w:rPr>
          <w:b/>
          <w:bCs/>
          <w:sz w:val="32"/>
          <w:szCs w:val="32"/>
        </w:rPr>
        <w:t>РЕШЕНИЕ</w:t>
      </w:r>
    </w:p>
    <w:p w:rsidR="00484B32" w:rsidRDefault="00484B32" w:rsidP="00D32292">
      <w:pPr>
        <w:jc w:val="both"/>
        <w:rPr>
          <w:b/>
          <w:bCs/>
          <w:sz w:val="28"/>
          <w:szCs w:val="28"/>
        </w:rPr>
      </w:pPr>
    </w:p>
    <w:p w:rsidR="00484B32" w:rsidRPr="00737A8B" w:rsidRDefault="00484B32" w:rsidP="00D32292">
      <w:pPr>
        <w:jc w:val="both"/>
        <w:rPr>
          <w:b/>
          <w:bCs/>
          <w:sz w:val="28"/>
          <w:szCs w:val="28"/>
        </w:rPr>
      </w:pPr>
    </w:p>
    <w:p w:rsidR="00484B32" w:rsidRPr="00737A8B" w:rsidRDefault="00484B32" w:rsidP="00D3229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26  января 2019 </w:t>
      </w:r>
      <w:r w:rsidRPr="00737A8B">
        <w:rPr>
          <w:b/>
          <w:bCs/>
          <w:sz w:val="28"/>
          <w:szCs w:val="28"/>
        </w:rPr>
        <w:t xml:space="preserve">года                                         </w:t>
      </w:r>
      <w:r>
        <w:rPr>
          <w:b/>
          <w:bCs/>
          <w:sz w:val="28"/>
          <w:szCs w:val="28"/>
        </w:rPr>
        <w:t xml:space="preserve">                            № 85а</w:t>
      </w:r>
    </w:p>
    <w:p w:rsidR="00484B32" w:rsidRDefault="00484B32" w:rsidP="00D32292"/>
    <w:p w:rsidR="00484B32" w:rsidRPr="00737A8B" w:rsidRDefault="00484B32" w:rsidP="00D3229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село Шилкинский Завод</w:t>
      </w:r>
    </w:p>
    <w:p w:rsidR="00484B32" w:rsidRDefault="00484B32" w:rsidP="00D32292">
      <w:pPr>
        <w:jc w:val="center"/>
      </w:pPr>
    </w:p>
    <w:p w:rsidR="00484B32" w:rsidRPr="006A4612" w:rsidRDefault="00484B32" w:rsidP="006A461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Соглашения</w:t>
      </w:r>
      <w:r w:rsidRPr="000F5771">
        <w:rPr>
          <w:b/>
          <w:bCs/>
          <w:sz w:val="28"/>
          <w:szCs w:val="28"/>
        </w:rPr>
        <w:t xml:space="preserve"> между органом местного самоуправления муниципального района </w:t>
      </w:r>
      <w:r>
        <w:rPr>
          <w:b/>
          <w:bCs/>
          <w:sz w:val="28"/>
          <w:szCs w:val="28"/>
        </w:rPr>
        <w:t xml:space="preserve">«Сретенский район» </w:t>
      </w:r>
      <w:r w:rsidRPr="000F5771">
        <w:rPr>
          <w:b/>
          <w:bCs/>
          <w:sz w:val="28"/>
          <w:szCs w:val="28"/>
        </w:rPr>
        <w:t>и органом местного самоуправления сельского поселения «</w:t>
      </w:r>
      <w:r>
        <w:rPr>
          <w:b/>
          <w:bCs/>
          <w:sz w:val="28"/>
          <w:szCs w:val="28"/>
        </w:rPr>
        <w:t>Шилко-Заводское</w:t>
      </w:r>
      <w:r w:rsidRPr="000F5771">
        <w:rPr>
          <w:b/>
          <w:bCs/>
          <w:sz w:val="28"/>
          <w:szCs w:val="28"/>
        </w:rPr>
        <w:t xml:space="preserve">» о передаче осуществления части полномочий  в области </w:t>
      </w:r>
      <w:r>
        <w:rPr>
          <w:b/>
          <w:bCs/>
          <w:sz w:val="28"/>
          <w:szCs w:val="28"/>
        </w:rPr>
        <w:t>утверждения правил землепользования и застройки</w:t>
      </w:r>
    </w:p>
    <w:p w:rsidR="00484B32" w:rsidRDefault="00484B32" w:rsidP="00D32292">
      <w:pPr>
        <w:ind w:firstLine="720"/>
        <w:jc w:val="both"/>
        <w:rPr>
          <w:rStyle w:val="a"/>
          <w:sz w:val="24"/>
          <w:szCs w:val="24"/>
        </w:rPr>
      </w:pPr>
    </w:p>
    <w:p w:rsidR="00484B32" w:rsidRPr="001A3D9B" w:rsidRDefault="00484B32" w:rsidP="004207C8">
      <w:pPr>
        <w:jc w:val="both"/>
        <w:rPr>
          <w:b/>
          <w:bCs/>
          <w:sz w:val="28"/>
          <w:szCs w:val="28"/>
        </w:rPr>
      </w:pPr>
      <w:r>
        <w:rPr>
          <w:rStyle w:val="a"/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Руководствуясь </w:t>
      </w:r>
      <w:r w:rsidRPr="001A3D9B">
        <w:rPr>
          <w:sz w:val="28"/>
          <w:szCs w:val="28"/>
        </w:rPr>
        <w:t>Конституцией Российской Федерации, Федеральным законом Российской Федерации «Об общих принципах организации местного самоуправления в Российской Федерации» и Уставом сельского поселения «</w:t>
      </w:r>
      <w:r>
        <w:rPr>
          <w:sz w:val="28"/>
          <w:szCs w:val="28"/>
        </w:rPr>
        <w:t>Шилко-Заводское</w:t>
      </w:r>
      <w:r w:rsidRPr="001A3D9B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Совет сельского поселения «Шилко-Заводское» </w:t>
      </w:r>
      <w:r w:rsidRPr="001A3D9B">
        <w:rPr>
          <w:b/>
          <w:bCs/>
          <w:sz w:val="28"/>
          <w:szCs w:val="28"/>
        </w:rPr>
        <w:t>решил:</w:t>
      </w:r>
    </w:p>
    <w:p w:rsidR="00484B32" w:rsidRDefault="00484B32" w:rsidP="004207C8">
      <w:pPr>
        <w:rPr>
          <w:sz w:val="28"/>
          <w:szCs w:val="28"/>
        </w:rPr>
      </w:pPr>
    </w:p>
    <w:p w:rsidR="00484B32" w:rsidRPr="004207C8" w:rsidRDefault="00484B32" w:rsidP="004207C8">
      <w:pPr>
        <w:jc w:val="both"/>
        <w:rPr>
          <w:sz w:val="28"/>
          <w:szCs w:val="28"/>
        </w:rPr>
      </w:pPr>
      <w:r w:rsidRPr="005178FB">
        <w:rPr>
          <w:sz w:val="28"/>
          <w:szCs w:val="28"/>
        </w:rPr>
        <w:t xml:space="preserve">1. Утвердить </w:t>
      </w:r>
      <w:r w:rsidRPr="005178FB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СОГЛАШЕНИЕ</w:t>
      </w:r>
      <w:r w:rsidRPr="009951F2">
        <w:rPr>
          <w:b/>
          <w:bCs/>
          <w:caps/>
          <w:sz w:val="28"/>
          <w:szCs w:val="28"/>
        </w:rPr>
        <w:t xml:space="preserve"> </w:t>
      </w:r>
      <w:r w:rsidRPr="009951F2">
        <w:rPr>
          <w:sz w:val="28"/>
          <w:szCs w:val="28"/>
        </w:rPr>
        <w:t xml:space="preserve">между органом местного самоуправления муниципального района </w:t>
      </w:r>
      <w:r>
        <w:rPr>
          <w:sz w:val="28"/>
          <w:szCs w:val="28"/>
        </w:rPr>
        <w:t xml:space="preserve">«Сретенский район» </w:t>
      </w:r>
      <w:r w:rsidRPr="009951F2">
        <w:rPr>
          <w:sz w:val="28"/>
          <w:szCs w:val="28"/>
        </w:rPr>
        <w:t>и органом местного самоуправления сельского поселения «</w:t>
      </w:r>
      <w:r>
        <w:rPr>
          <w:sz w:val="28"/>
          <w:szCs w:val="28"/>
        </w:rPr>
        <w:t>Шилко-Заводское</w:t>
      </w:r>
      <w:r w:rsidRPr="009951F2">
        <w:rPr>
          <w:sz w:val="28"/>
          <w:szCs w:val="28"/>
        </w:rPr>
        <w:t>»</w:t>
      </w:r>
      <w:r w:rsidRPr="00C36B19">
        <w:rPr>
          <w:b/>
          <w:bCs/>
          <w:caps/>
          <w:sz w:val="28"/>
          <w:szCs w:val="28"/>
        </w:rPr>
        <w:t xml:space="preserve"> </w:t>
      </w:r>
      <w:r w:rsidRPr="000D3526">
        <w:rPr>
          <w:sz w:val="28"/>
          <w:szCs w:val="28"/>
        </w:rPr>
        <w:t xml:space="preserve">о передаче </w:t>
      </w:r>
      <w:r>
        <w:rPr>
          <w:sz w:val="28"/>
          <w:szCs w:val="28"/>
        </w:rPr>
        <w:t>осуществл</w:t>
      </w:r>
      <w:r w:rsidRPr="000D3526">
        <w:rPr>
          <w:sz w:val="28"/>
          <w:szCs w:val="28"/>
        </w:rPr>
        <w:t xml:space="preserve">ения части полномочий  </w:t>
      </w:r>
      <w:r w:rsidRPr="00E17307">
        <w:rPr>
          <w:sz w:val="28"/>
          <w:szCs w:val="28"/>
        </w:rPr>
        <w:t xml:space="preserve">в </w:t>
      </w:r>
      <w:r w:rsidRPr="004207C8">
        <w:rPr>
          <w:sz w:val="28"/>
          <w:szCs w:val="28"/>
        </w:rPr>
        <w:t>области утверждения правил землеполь</w:t>
      </w:r>
      <w:r>
        <w:rPr>
          <w:sz w:val="28"/>
          <w:szCs w:val="28"/>
        </w:rPr>
        <w:t xml:space="preserve">зования и застройки </w:t>
      </w:r>
      <w:r w:rsidRPr="005178FB">
        <w:rPr>
          <w:sz w:val="28"/>
          <w:szCs w:val="28"/>
        </w:rPr>
        <w:t>(прилагается).</w:t>
      </w:r>
    </w:p>
    <w:p w:rsidR="00484B32" w:rsidRDefault="00484B32" w:rsidP="00420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130A7">
        <w:rPr>
          <w:sz w:val="28"/>
          <w:szCs w:val="28"/>
        </w:rPr>
        <w:t xml:space="preserve">Опубликовать настоящее решение на информационном стенде </w:t>
      </w:r>
      <w:r>
        <w:rPr>
          <w:sz w:val="28"/>
          <w:szCs w:val="28"/>
        </w:rPr>
        <w:t xml:space="preserve">и официальном сайте </w:t>
      </w:r>
      <w:r w:rsidRPr="007130A7">
        <w:rPr>
          <w:sz w:val="28"/>
          <w:szCs w:val="28"/>
        </w:rPr>
        <w:t>сельского поселения «</w:t>
      </w:r>
      <w:r>
        <w:rPr>
          <w:sz w:val="28"/>
          <w:szCs w:val="28"/>
        </w:rPr>
        <w:t>Шилко-Заводское</w:t>
      </w:r>
      <w:r w:rsidRPr="007130A7">
        <w:rPr>
          <w:sz w:val="28"/>
          <w:szCs w:val="28"/>
        </w:rPr>
        <w:t>».</w:t>
      </w:r>
    </w:p>
    <w:p w:rsidR="00484B32" w:rsidRPr="001A3D9B" w:rsidRDefault="00484B32" w:rsidP="00DD10B3">
      <w:pPr>
        <w:jc w:val="both"/>
        <w:rPr>
          <w:b/>
          <w:bCs/>
          <w:sz w:val="28"/>
          <w:szCs w:val="28"/>
        </w:rPr>
      </w:pPr>
    </w:p>
    <w:p w:rsidR="00484B32" w:rsidRPr="007130A7" w:rsidRDefault="00484B32" w:rsidP="00DD10B3">
      <w:pPr>
        <w:pStyle w:val="NormalWeb"/>
        <w:ind w:left="720"/>
        <w:jc w:val="both"/>
        <w:rPr>
          <w:sz w:val="28"/>
          <w:szCs w:val="28"/>
        </w:rPr>
      </w:pPr>
    </w:p>
    <w:p w:rsidR="00484B32" w:rsidRDefault="00484B32" w:rsidP="00E823B6">
      <w:pPr>
        <w:jc w:val="both"/>
        <w:rPr>
          <w:sz w:val="28"/>
          <w:szCs w:val="28"/>
        </w:rPr>
      </w:pPr>
      <w:r w:rsidRPr="00241470">
        <w:rPr>
          <w:sz w:val="28"/>
          <w:szCs w:val="28"/>
        </w:rPr>
        <w:t>Глава</w:t>
      </w:r>
    </w:p>
    <w:p w:rsidR="00484B32" w:rsidRPr="00E823B6" w:rsidRDefault="00484B32" w:rsidP="00E823B6">
      <w:pPr>
        <w:jc w:val="both"/>
        <w:rPr>
          <w:sz w:val="28"/>
          <w:szCs w:val="28"/>
        </w:rPr>
      </w:pPr>
      <w:r w:rsidRPr="00241470">
        <w:rPr>
          <w:sz w:val="28"/>
          <w:szCs w:val="28"/>
        </w:rPr>
        <w:t>сельского поселени</w:t>
      </w:r>
      <w:r>
        <w:rPr>
          <w:sz w:val="28"/>
          <w:szCs w:val="28"/>
        </w:rPr>
        <w:t xml:space="preserve">я </w:t>
      </w:r>
      <w:r w:rsidRPr="00241470">
        <w:rPr>
          <w:sz w:val="28"/>
          <w:szCs w:val="28"/>
        </w:rPr>
        <w:t>«</w:t>
      </w:r>
      <w:r>
        <w:rPr>
          <w:sz w:val="28"/>
          <w:szCs w:val="28"/>
        </w:rPr>
        <w:t>Шилко-Заводское</w:t>
      </w:r>
      <w:r w:rsidRPr="00241470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                    А.Б.Астафьев</w:t>
      </w:r>
    </w:p>
    <w:p w:rsidR="00484B32" w:rsidRDefault="00484B32" w:rsidP="00C2203B">
      <w:pPr>
        <w:jc w:val="center"/>
        <w:rPr>
          <w:b/>
          <w:bCs/>
          <w:sz w:val="28"/>
          <w:szCs w:val="28"/>
        </w:rPr>
      </w:pPr>
    </w:p>
    <w:p w:rsidR="00484B32" w:rsidRDefault="00484B32" w:rsidP="00C2203B">
      <w:pPr>
        <w:jc w:val="center"/>
        <w:rPr>
          <w:b/>
          <w:bCs/>
          <w:sz w:val="28"/>
          <w:szCs w:val="28"/>
        </w:rPr>
      </w:pPr>
    </w:p>
    <w:p w:rsidR="00484B32" w:rsidRDefault="00484B32" w:rsidP="00C2203B">
      <w:pPr>
        <w:jc w:val="center"/>
        <w:rPr>
          <w:b/>
          <w:bCs/>
          <w:sz w:val="28"/>
          <w:szCs w:val="28"/>
        </w:rPr>
      </w:pPr>
    </w:p>
    <w:p w:rsidR="00484B32" w:rsidRDefault="00484B32" w:rsidP="00817EE7">
      <w:pPr>
        <w:rPr>
          <w:b/>
          <w:bCs/>
          <w:sz w:val="28"/>
          <w:szCs w:val="28"/>
        </w:rPr>
      </w:pPr>
    </w:p>
    <w:p w:rsidR="00484B32" w:rsidRDefault="00484B32" w:rsidP="00817EE7">
      <w:pPr>
        <w:rPr>
          <w:b/>
          <w:bCs/>
          <w:sz w:val="28"/>
          <w:szCs w:val="28"/>
        </w:rPr>
      </w:pPr>
    </w:p>
    <w:p w:rsidR="00484B32" w:rsidRDefault="00484B32" w:rsidP="00817EE7">
      <w:pPr>
        <w:rPr>
          <w:b/>
          <w:bCs/>
          <w:sz w:val="28"/>
          <w:szCs w:val="28"/>
        </w:rPr>
      </w:pPr>
    </w:p>
    <w:p w:rsidR="00484B32" w:rsidRDefault="00484B32" w:rsidP="00817EE7">
      <w:pPr>
        <w:rPr>
          <w:b/>
          <w:bCs/>
          <w:sz w:val="28"/>
          <w:szCs w:val="28"/>
        </w:rPr>
      </w:pPr>
    </w:p>
    <w:p w:rsidR="00484B32" w:rsidRDefault="00484B32" w:rsidP="006B2BBD">
      <w:pPr>
        <w:rPr>
          <w:b/>
          <w:bCs/>
          <w:sz w:val="28"/>
          <w:szCs w:val="28"/>
        </w:rPr>
      </w:pPr>
    </w:p>
    <w:p w:rsidR="00484B32" w:rsidRPr="00A44B7F" w:rsidRDefault="00484B32" w:rsidP="006B2BBD">
      <w:pPr>
        <w:rPr>
          <w:b/>
          <w:bCs/>
        </w:rPr>
      </w:pPr>
    </w:p>
    <w:p w:rsidR="00484B32" w:rsidRDefault="00484B32" w:rsidP="00876ABE">
      <w:pPr>
        <w:jc w:val="center"/>
        <w:rPr>
          <w:b/>
          <w:bCs/>
        </w:rPr>
      </w:pPr>
    </w:p>
    <w:p w:rsidR="00484B32" w:rsidRDefault="00484B32" w:rsidP="00876ABE">
      <w:pPr>
        <w:jc w:val="center"/>
        <w:rPr>
          <w:b/>
          <w:bCs/>
        </w:rPr>
      </w:pPr>
    </w:p>
    <w:p w:rsidR="00484B32" w:rsidRDefault="00484B32" w:rsidP="00876ABE">
      <w:pPr>
        <w:jc w:val="center"/>
        <w:rPr>
          <w:b/>
          <w:bCs/>
        </w:rPr>
      </w:pPr>
    </w:p>
    <w:tbl>
      <w:tblPr>
        <w:tblW w:w="0" w:type="auto"/>
        <w:tblInd w:w="-106" w:type="dxa"/>
        <w:tblLook w:val="00A0"/>
      </w:tblPr>
      <w:tblGrid>
        <w:gridCol w:w="4784"/>
        <w:gridCol w:w="4786"/>
      </w:tblGrid>
      <w:tr w:rsidR="00484B32" w:rsidRPr="00E41364">
        <w:tc>
          <w:tcPr>
            <w:tcW w:w="4785" w:type="dxa"/>
          </w:tcPr>
          <w:p w:rsidR="00484B32" w:rsidRPr="00E41364" w:rsidRDefault="00484B32" w:rsidP="00C547AF">
            <w:pPr>
              <w:jc w:val="center"/>
              <w:rPr>
                <w:b/>
                <w:bCs/>
              </w:rPr>
            </w:pPr>
          </w:p>
        </w:tc>
        <w:tc>
          <w:tcPr>
            <w:tcW w:w="4786" w:type="dxa"/>
          </w:tcPr>
          <w:p w:rsidR="00484B32" w:rsidRDefault="00484B32" w:rsidP="00C547A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84B32" w:rsidRPr="00E41364" w:rsidRDefault="00484B32" w:rsidP="00C547A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E413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«СОГЛАСОВАНО»</w:t>
            </w:r>
          </w:p>
          <w:p w:rsidR="00484B32" w:rsidRPr="00E41364" w:rsidRDefault="00484B32" w:rsidP="00C547A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364">
              <w:rPr>
                <w:rFonts w:ascii="Times New Roman" w:hAnsi="Times New Roman" w:cs="Times New Roman"/>
                <w:sz w:val="24"/>
                <w:szCs w:val="24"/>
              </w:rPr>
              <w:t xml:space="preserve">Решением Совета сельского поселения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«Шилко-Заводское»</w:t>
            </w:r>
          </w:p>
          <w:p w:rsidR="00484B32" w:rsidRPr="00E41364" w:rsidRDefault="00484B32" w:rsidP="00E76F83">
            <w:pPr>
              <w:jc w:val="center"/>
              <w:rPr>
                <w:b/>
                <w:bCs/>
              </w:rPr>
            </w:pPr>
            <w:r>
              <w:t>от 26 января  2019</w:t>
            </w:r>
            <w:r w:rsidRPr="009B1131">
              <w:t xml:space="preserve"> г.</w:t>
            </w:r>
          </w:p>
        </w:tc>
      </w:tr>
    </w:tbl>
    <w:p w:rsidR="00484B32" w:rsidRPr="009B1131" w:rsidRDefault="00484B32" w:rsidP="00876ABE">
      <w:pPr>
        <w:jc w:val="center"/>
        <w:rPr>
          <w:b/>
          <w:bCs/>
        </w:rPr>
      </w:pPr>
    </w:p>
    <w:p w:rsidR="00484B32" w:rsidRPr="009B1131" w:rsidRDefault="00484B32" w:rsidP="00876ABE">
      <w:pPr>
        <w:jc w:val="center"/>
        <w:rPr>
          <w:b/>
          <w:bCs/>
        </w:rPr>
      </w:pPr>
    </w:p>
    <w:p w:rsidR="00484B32" w:rsidRDefault="00484B32" w:rsidP="00876ABE">
      <w:pPr>
        <w:rPr>
          <w:b/>
          <w:bCs/>
        </w:rPr>
      </w:pPr>
    </w:p>
    <w:p w:rsidR="00484B32" w:rsidRPr="009B1131" w:rsidRDefault="00484B32" w:rsidP="00876ABE">
      <w:pPr>
        <w:jc w:val="center"/>
        <w:rPr>
          <w:b/>
          <w:bCs/>
        </w:rPr>
      </w:pPr>
      <w:r w:rsidRPr="009B1131">
        <w:rPr>
          <w:b/>
          <w:bCs/>
        </w:rPr>
        <w:t>СОГЛАШЕНИЕ</w:t>
      </w:r>
    </w:p>
    <w:p w:rsidR="00484B32" w:rsidRPr="009B1131" w:rsidRDefault="00484B32" w:rsidP="00876ABE">
      <w:pPr>
        <w:jc w:val="center"/>
        <w:rPr>
          <w:b/>
          <w:bCs/>
        </w:rPr>
      </w:pPr>
      <w:r w:rsidRPr="009B1131">
        <w:rPr>
          <w:b/>
          <w:bCs/>
        </w:rPr>
        <w:t>между муниципальным районом «Сретенский район» и органом местного самоуправления сельского поселения «</w:t>
      </w:r>
      <w:r>
        <w:rPr>
          <w:b/>
          <w:bCs/>
        </w:rPr>
        <w:t xml:space="preserve">Шилко-Заводское» о передаче части </w:t>
      </w:r>
      <w:r w:rsidRPr="009B1131">
        <w:rPr>
          <w:b/>
          <w:bCs/>
        </w:rPr>
        <w:t xml:space="preserve">полномочий в </w:t>
      </w:r>
      <w:r>
        <w:rPr>
          <w:b/>
          <w:bCs/>
        </w:rPr>
        <w:t>2019 г.</w:t>
      </w:r>
    </w:p>
    <w:p w:rsidR="00484B32" w:rsidRPr="00A44B7F" w:rsidRDefault="00484B32" w:rsidP="00876ABE">
      <w:pPr>
        <w:jc w:val="center"/>
      </w:pPr>
    </w:p>
    <w:p w:rsidR="00484B32" w:rsidRPr="00A44B7F" w:rsidRDefault="00484B32" w:rsidP="00876ABE">
      <w:r w:rsidRPr="00A44B7F">
        <w:t xml:space="preserve">г. Сретенск                                                        </w:t>
      </w:r>
      <w:r>
        <w:t xml:space="preserve">                             «___» ___________ 2019</w:t>
      </w:r>
      <w:r w:rsidRPr="00A44B7F">
        <w:t xml:space="preserve"> года</w:t>
      </w:r>
    </w:p>
    <w:p w:rsidR="00484B32" w:rsidRDefault="00484B32" w:rsidP="00876ABE">
      <w:pPr>
        <w:jc w:val="both"/>
      </w:pPr>
    </w:p>
    <w:p w:rsidR="00484B32" w:rsidRPr="00A44B7F" w:rsidRDefault="00484B32" w:rsidP="00876ABE">
      <w:pPr>
        <w:ind w:firstLine="708"/>
        <w:jc w:val="both"/>
      </w:pPr>
      <w:r w:rsidRPr="00A44B7F">
        <w:t>Администрация муниципального района «Сретенский район», именуемая в дальнейшем Сторона 1, в лице</w:t>
      </w:r>
      <w:r>
        <w:t xml:space="preserve"> </w:t>
      </w:r>
      <w:r w:rsidRPr="00A44B7F">
        <w:t xml:space="preserve">Главы </w:t>
      </w:r>
      <w:r>
        <w:t>администрации МР «Сретенский район» Закурдаева Алексея Сергеевича</w:t>
      </w:r>
      <w:r w:rsidRPr="00A44B7F">
        <w:t>, действующего на основании Устава муниципального района «Сретенский район», с одной стороны, и сельское поселение «</w:t>
      </w:r>
      <w:r>
        <w:t>Шилко-Заводское</w:t>
      </w:r>
      <w:r w:rsidRPr="00A44B7F">
        <w:t>», именуемое  в дальнейшем Сторона 2, в лице Главы администрации</w:t>
      </w:r>
      <w:r>
        <w:t xml:space="preserve"> Астафьева Андрея Борисовича</w:t>
      </w:r>
      <w:r w:rsidRPr="00A44B7F">
        <w:t>, действующ</w:t>
      </w:r>
      <w:r>
        <w:t>ей</w:t>
      </w:r>
      <w:r w:rsidRPr="00A44B7F">
        <w:t xml:space="preserve"> на основании Устава сельского поселения «</w:t>
      </w:r>
      <w:r>
        <w:t>Шилко-Заводское</w:t>
      </w:r>
      <w:r w:rsidRPr="00A44B7F">
        <w:t xml:space="preserve">», с другой стороны, </w:t>
      </w:r>
      <w:r w:rsidRPr="008E4957">
        <w:t xml:space="preserve">руководствуясь </w:t>
      </w:r>
      <w:r>
        <w:t>частью 1 статьи 86 БК РФ, частью 4</w:t>
      </w:r>
      <w:r w:rsidRPr="008E4957">
        <w:t xml:space="preserve"> статьи 15 Федерального закона  от  6  октября</w:t>
      </w:r>
      <w:r>
        <w:t xml:space="preserve">  </w:t>
      </w:r>
      <w:r w:rsidRPr="008E4957">
        <w:t>2003   г.   N   131-ФЗ   "Об   общих  принципах  организации  местного</w:t>
      </w:r>
      <w:r>
        <w:t xml:space="preserve"> </w:t>
      </w:r>
      <w:r w:rsidRPr="008E4957">
        <w:t>самоуправления  в  Российской   Федерации",  Уставом</w:t>
      </w:r>
      <w:r>
        <w:t xml:space="preserve"> </w:t>
      </w:r>
      <w:r w:rsidRPr="008E4957">
        <w:t xml:space="preserve">муниципального </w:t>
      </w:r>
      <w:r>
        <w:t xml:space="preserve"> района «Сретенский район»,</w:t>
      </w:r>
      <w:r w:rsidRPr="008E4957">
        <w:t xml:space="preserve"> </w:t>
      </w:r>
      <w:r>
        <w:t xml:space="preserve">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поселениям»,  </w:t>
      </w:r>
      <w:r w:rsidRPr="008E4957">
        <w:t xml:space="preserve">Уставом   </w:t>
      </w:r>
      <w:r>
        <w:t xml:space="preserve">сельского поселения «Шилко-Заводское», </w:t>
      </w:r>
      <w:r w:rsidRPr="008E4957">
        <w:t xml:space="preserve">решением   </w:t>
      </w:r>
      <w:r>
        <w:t xml:space="preserve">Совета сельского поселения «Шилко-Заводское» </w:t>
      </w:r>
      <w:r w:rsidRPr="00601431">
        <w:rPr>
          <w:color w:val="000000"/>
        </w:rPr>
        <w:t>№ 85а от 26 января 2019 года</w:t>
      </w:r>
      <w:r w:rsidRPr="00A44B7F">
        <w:t>, заключили настоящее Соглашение о нижеследующем:</w:t>
      </w:r>
    </w:p>
    <w:p w:rsidR="00484B32" w:rsidRPr="00A44B7F" w:rsidRDefault="00484B32" w:rsidP="00876ABE">
      <w:pPr>
        <w:jc w:val="both"/>
      </w:pPr>
    </w:p>
    <w:p w:rsidR="00484B32" w:rsidRDefault="00484B32" w:rsidP="00876ABE">
      <w:pPr>
        <w:jc w:val="center"/>
        <w:rPr>
          <w:b/>
          <w:bCs/>
        </w:rPr>
      </w:pPr>
      <w:r w:rsidRPr="00A44B7F">
        <w:rPr>
          <w:b/>
          <w:bCs/>
        </w:rPr>
        <w:t>1. Предмет Соглашения</w:t>
      </w:r>
    </w:p>
    <w:p w:rsidR="00484B32" w:rsidRPr="0071754C" w:rsidRDefault="00484B32" w:rsidP="00876ABE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4957">
        <w:rPr>
          <w:rFonts w:ascii="Times New Roman" w:hAnsi="Times New Roman" w:cs="Times New Roman"/>
          <w:sz w:val="24"/>
          <w:szCs w:val="24"/>
        </w:rPr>
        <w:t>1.1.   Настоящее  Соглашение  зак</w:t>
      </w:r>
      <w:r>
        <w:rPr>
          <w:rFonts w:ascii="Times New Roman" w:hAnsi="Times New Roman" w:cs="Times New Roman"/>
          <w:sz w:val="24"/>
          <w:szCs w:val="24"/>
        </w:rPr>
        <w:t>репляет  передачу  Стороной 1</w:t>
      </w:r>
      <w:r w:rsidRPr="008E4957">
        <w:rPr>
          <w:rFonts w:ascii="Times New Roman" w:hAnsi="Times New Roman" w:cs="Times New Roman"/>
          <w:sz w:val="24"/>
          <w:szCs w:val="24"/>
        </w:rPr>
        <w:t xml:space="preserve"> осуществления части полномочий</w:t>
      </w:r>
      <w:r>
        <w:rPr>
          <w:rFonts w:ascii="Times New Roman" w:hAnsi="Times New Roman" w:cs="Times New Roman"/>
          <w:sz w:val="24"/>
          <w:szCs w:val="24"/>
        </w:rPr>
        <w:t xml:space="preserve"> указанных в п. 1.2. настоящего соглашения</w:t>
      </w:r>
      <w:r w:rsidRPr="008E49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Стороне 2 за счет </w:t>
      </w:r>
      <w:r w:rsidRPr="00505602"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>
        <w:rPr>
          <w:rFonts w:ascii="Times New Roman" w:hAnsi="Times New Roman" w:cs="Times New Roman"/>
          <w:sz w:val="24"/>
          <w:szCs w:val="24"/>
        </w:rPr>
        <w:t>, предоставляемых из бюджета муниципального района «Сретенский район»</w:t>
      </w:r>
      <w:r w:rsidRPr="007C3D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бюджет сельского поселения </w:t>
      </w:r>
      <w:r w:rsidRPr="006B2BB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Шилко-Заводское</w:t>
      </w:r>
      <w:r w:rsidRPr="006B2BBD">
        <w:rPr>
          <w:rFonts w:ascii="Times New Roman" w:hAnsi="Times New Roman" w:cs="Times New Roman"/>
          <w:sz w:val="24"/>
          <w:szCs w:val="24"/>
        </w:rPr>
        <w:t>»</w:t>
      </w:r>
      <w:r w:rsidRPr="00B921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финансового обеспечения осуществления передаваемых полномочий.</w:t>
      </w:r>
    </w:p>
    <w:p w:rsidR="00484B32" w:rsidRDefault="00484B32" w:rsidP="00876ABE">
      <w:pPr>
        <w:ind w:firstLine="708"/>
        <w:jc w:val="both"/>
      </w:pPr>
      <w:r w:rsidRPr="00A44B7F">
        <w:t>1.2. Сторона 1 передает, а Сторона 2 принимает следующие полномочия:</w:t>
      </w:r>
    </w:p>
    <w:p w:rsidR="00484B32" w:rsidRDefault="00484B32" w:rsidP="00876ABE">
      <w:pPr>
        <w:ind w:firstLine="708"/>
        <w:jc w:val="both"/>
      </w:pPr>
      <w:r w:rsidRPr="001E3B6D">
        <w:rPr>
          <w:b/>
          <w:bCs/>
        </w:rPr>
        <w:t>1.2.1.</w:t>
      </w:r>
      <w:r w:rsidRPr="00A44B7F">
        <w:t xml:space="preserve"> </w:t>
      </w:r>
      <w:r w:rsidRPr="001E3B6D">
        <w:rPr>
          <w:b/>
          <w:bCs/>
          <w:color w:val="000000"/>
        </w:rPr>
        <w:t>Утверждение правил землепользования и застройки</w:t>
      </w:r>
      <w:r>
        <w:t>;</w:t>
      </w:r>
    </w:p>
    <w:p w:rsidR="00484B32" w:rsidRDefault="00484B32" w:rsidP="008A00F7">
      <w:pPr>
        <w:rPr>
          <w:b/>
          <w:bCs/>
        </w:rPr>
      </w:pPr>
    </w:p>
    <w:p w:rsidR="00484B32" w:rsidRDefault="00484B32" w:rsidP="00876ABE">
      <w:pPr>
        <w:jc w:val="center"/>
        <w:rPr>
          <w:b/>
          <w:bCs/>
        </w:rPr>
      </w:pPr>
      <w:r w:rsidRPr="00A44B7F">
        <w:rPr>
          <w:b/>
          <w:bCs/>
        </w:rPr>
        <w:t xml:space="preserve">2. Порядок определения ежегодного объема </w:t>
      </w:r>
      <w:r w:rsidRPr="00505602">
        <w:rPr>
          <w:b/>
          <w:bCs/>
        </w:rPr>
        <w:t>межбюджетных трансфертов</w:t>
      </w:r>
    </w:p>
    <w:p w:rsidR="00484B32" w:rsidRDefault="00484B32" w:rsidP="00876ABE">
      <w:pPr>
        <w:jc w:val="both"/>
      </w:pPr>
      <w:r>
        <w:t xml:space="preserve">            2.1.  Финансовое обеспечение исполнения органом местного самоуправления сельского поселения «Шилко-Заводское» полномочий в области </w:t>
      </w:r>
      <w:r>
        <w:br/>
        <w:t>градостроительной деятельности осуществляется за счёт субвенций,  представленных из бюджета муниципального района «</w:t>
      </w:r>
      <w:r>
        <w:rPr>
          <w:b/>
          <w:bCs/>
        </w:rPr>
        <w:t>Сретенский район</w:t>
      </w:r>
      <w:r>
        <w:t>»  в бюджет        сельского поселения «Шилко-Заводское».</w:t>
      </w:r>
    </w:p>
    <w:p w:rsidR="00484B32" w:rsidRDefault="00484B32" w:rsidP="00876ABE">
      <w:pPr>
        <w:ind w:firstLine="709"/>
      </w:pPr>
      <w:r>
        <w:t>2.2</w:t>
      </w:r>
      <w:r w:rsidRPr="00A44B7F">
        <w:t xml:space="preserve">. </w:t>
      </w:r>
      <w:r>
        <w:t>О</w:t>
      </w:r>
      <w:r w:rsidRPr="00A44B7F">
        <w:t xml:space="preserve">бъем </w:t>
      </w:r>
      <w:r w:rsidRPr="00505602">
        <w:t>межбюджетных трансфертов</w:t>
      </w:r>
      <w:r w:rsidRPr="00A44B7F">
        <w:t>, необходимых для осуществления передаваемых полномочий</w:t>
      </w:r>
      <w:r>
        <w:t xml:space="preserve"> определяется ежегодно. </w:t>
      </w:r>
    </w:p>
    <w:p w:rsidR="00484B32" w:rsidRDefault="00484B32" w:rsidP="00876ABE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A44B7F">
        <w:rPr>
          <w:rFonts w:ascii="Times New Roman" w:hAnsi="Times New Roman" w:cs="Times New Roman"/>
          <w:sz w:val="24"/>
          <w:szCs w:val="24"/>
        </w:rPr>
        <w:t>Формирование, перечислени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44B7F">
        <w:rPr>
          <w:rFonts w:ascii="Times New Roman" w:hAnsi="Times New Roman" w:cs="Times New Roman"/>
          <w:sz w:val="24"/>
          <w:szCs w:val="24"/>
        </w:rPr>
        <w:t xml:space="preserve"> и учет </w:t>
      </w:r>
      <w:r w:rsidRPr="0079311E"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 w:rsidRPr="00A44B7F">
        <w:rPr>
          <w:rFonts w:ascii="Times New Roman" w:hAnsi="Times New Roman" w:cs="Times New Roman"/>
          <w:sz w:val="24"/>
          <w:szCs w:val="24"/>
        </w:rPr>
        <w:t xml:space="preserve">, предоставляемых  из бюджета муниципального района  бюджету сельского поселения </w:t>
      </w:r>
      <w:r>
        <w:rPr>
          <w:rFonts w:ascii="Times New Roman" w:hAnsi="Times New Roman" w:cs="Times New Roman"/>
          <w:sz w:val="24"/>
          <w:szCs w:val="24"/>
        </w:rPr>
        <w:t>«Шилко-Заводское</w:t>
      </w:r>
      <w:r w:rsidRPr="00747500">
        <w:rPr>
          <w:rFonts w:ascii="Times New Roman" w:hAnsi="Times New Roman" w:cs="Times New Roman"/>
          <w:sz w:val="24"/>
          <w:szCs w:val="24"/>
        </w:rPr>
        <w:t>»</w:t>
      </w:r>
      <w:r w:rsidRPr="00A44B7F">
        <w:rPr>
          <w:rFonts w:ascii="Times New Roman" w:hAnsi="Times New Roman" w:cs="Times New Roman"/>
          <w:sz w:val="24"/>
          <w:szCs w:val="24"/>
        </w:rPr>
        <w:t xml:space="preserve"> на  реализацию  пол</w:t>
      </w:r>
      <w:r>
        <w:rPr>
          <w:rFonts w:ascii="Times New Roman" w:hAnsi="Times New Roman" w:cs="Times New Roman"/>
          <w:sz w:val="24"/>
          <w:szCs w:val="24"/>
        </w:rPr>
        <w:t>номочий,  указанных в пункте 1.2.</w:t>
      </w:r>
      <w:r w:rsidRPr="00A44B7F">
        <w:rPr>
          <w:rFonts w:ascii="Times New Roman" w:hAnsi="Times New Roman" w:cs="Times New Roman"/>
          <w:sz w:val="24"/>
          <w:szCs w:val="24"/>
        </w:rPr>
        <w:t xml:space="preserve"> настоящего Сог</w:t>
      </w:r>
      <w:r>
        <w:rPr>
          <w:rFonts w:ascii="Times New Roman" w:hAnsi="Times New Roman" w:cs="Times New Roman"/>
          <w:sz w:val="24"/>
          <w:szCs w:val="24"/>
        </w:rPr>
        <w:t xml:space="preserve">лашения, осуществляется в соответствии с  </w:t>
      </w:r>
      <w:r w:rsidRPr="00A44B7F">
        <w:rPr>
          <w:rFonts w:ascii="Times New Roman" w:hAnsi="Times New Roman" w:cs="Times New Roman"/>
          <w:sz w:val="24"/>
          <w:szCs w:val="24"/>
        </w:rPr>
        <w:t>бюджетным законодательством Российской Федерации.</w:t>
      </w:r>
    </w:p>
    <w:p w:rsidR="00484B32" w:rsidRDefault="00484B32" w:rsidP="00876ABE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84B32" w:rsidRPr="00A44B7F" w:rsidRDefault="00484B32" w:rsidP="00876ABE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2.4</w:t>
      </w:r>
      <w:r w:rsidRPr="00A44B7F">
        <w:rPr>
          <w:rFonts w:ascii="Times New Roman" w:hAnsi="Times New Roman" w:cs="Times New Roman"/>
          <w:sz w:val="24"/>
          <w:szCs w:val="24"/>
        </w:rPr>
        <w:t xml:space="preserve">. Неиспользованные в установленный срок денежные средства, передаваемые в бюджет поселения в виде </w:t>
      </w:r>
      <w:r w:rsidRPr="007655D4">
        <w:rPr>
          <w:rFonts w:ascii="Times New Roman" w:hAnsi="Times New Roman" w:cs="Times New Roman"/>
          <w:sz w:val="24"/>
          <w:szCs w:val="24"/>
        </w:rPr>
        <w:t>межбюджетных трансфертов</w:t>
      </w:r>
      <w:r w:rsidRPr="00A44B7F">
        <w:rPr>
          <w:rFonts w:ascii="Times New Roman" w:hAnsi="Times New Roman" w:cs="Times New Roman"/>
          <w:sz w:val="24"/>
          <w:szCs w:val="24"/>
        </w:rPr>
        <w:t xml:space="preserve"> на исполнение полномочий в соответствии с настоящим Соглашением, подлежат возврату в бюджет муниципального района.</w:t>
      </w:r>
    </w:p>
    <w:p w:rsidR="00484B32" w:rsidRPr="00A44B7F" w:rsidRDefault="00484B32" w:rsidP="00876ABE">
      <w:pPr>
        <w:jc w:val="center"/>
        <w:rPr>
          <w:b/>
          <w:bCs/>
        </w:rPr>
      </w:pPr>
    </w:p>
    <w:p w:rsidR="00484B32" w:rsidRPr="00A44B7F" w:rsidRDefault="00484B32" w:rsidP="00876ABE">
      <w:pPr>
        <w:jc w:val="center"/>
        <w:rPr>
          <w:b/>
          <w:bCs/>
        </w:rPr>
      </w:pPr>
      <w:r w:rsidRPr="00A44B7F">
        <w:rPr>
          <w:b/>
          <w:bCs/>
        </w:rPr>
        <w:t>3. Права и обязанности Сторон</w:t>
      </w:r>
    </w:p>
    <w:p w:rsidR="00484B32" w:rsidRPr="00A44B7F" w:rsidRDefault="00484B32" w:rsidP="00876ABE">
      <w:pPr>
        <w:ind w:firstLine="708"/>
        <w:jc w:val="both"/>
      </w:pPr>
      <w:r w:rsidRPr="00A44B7F">
        <w:t xml:space="preserve">3.1. Сторона 1: </w:t>
      </w:r>
    </w:p>
    <w:p w:rsidR="00484B32" w:rsidRPr="00A44B7F" w:rsidRDefault="00484B32" w:rsidP="00876ABE">
      <w:pPr>
        <w:ind w:firstLine="708"/>
        <w:jc w:val="both"/>
      </w:pPr>
      <w:r w:rsidRPr="00A44B7F">
        <w:t xml:space="preserve">3.1.1. перечисляет Стороне 2 финансовые средства в виде </w:t>
      </w:r>
      <w:r>
        <w:t>межбюджетных трансфертов</w:t>
      </w:r>
      <w:r w:rsidRPr="00A44B7F">
        <w:t>, предназначенных для исполнения переданных по настоящему Соглашению полномочий;</w:t>
      </w:r>
    </w:p>
    <w:p w:rsidR="00484B32" w:rsidRPr="00A44B7F" w:rsidRDefault="00484B32" w:rsidP="00876ABE">
      <w:pPr>
        <w:ind w:firstLine="708"/>
        <w:jc w:val="both"/>
      </w:pPr>
      <w:r w:rsidRPr="00A44B7F">
        <w:t>3.1.2 осуществляет контроль за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484B32" w:rsidRPr="00A44B7F" w:rsidRDefault="00484B32" w:rsidP="00876ABE">
      <w:pPr>
        <w:ind w:firstLine="708"/>
        <w:jc w:val="both"/>
      </w:pPr>
      <w:r w:rsidRPr="00A44B7F"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484B32" w:rsidRPr="00A44B7F" w:rsidRDefault="00484B32" w:rsidP="00876ABE">
      <w:pPr>
        <w:ind w:firstLine="708"/>
        <w:jc w:val="both"/>
      </w:pPr>
      <w:r w:rsidRPr="00A44B7F">
        <w:t xml:space="preserve">3.2. Сторона 2: </w:t>
      </w:r>
    </w:p>
    <w:p w:rsidR="00484B32" w:rsidRPr="00A44B7F" w:rsidRDefault="00484B32" w:rsidP="00876ABE">
      <w:pPr>
        <w:ind w:firstLine="708"/>
        <w:jc w:val="both"/>
      </w:pPr>
      <w:r w:rsidRPr="00A44B7F">
        <w:t xml:space="preserve">3.2.1. </w:t>
      </w:r>
      <w:r>
        <w:t>о</w:t>
      </w:r>
      <w:r w:rsidRPr="00A44B7F">
        <w:t>существляет переданные Стороной 1 полномочия в соответствии с действующим законодательством в пределах, выделенных на эти цели финансовых средств;</w:t>
      </w:r>
    </w:p>
    <w:p w:rsidR="00484B32" w:rsidRPr="00A44B7F" w:rsidRDefault="00484B32" w:rsidP="00876ABE">
      <w:pPr>
        <w:ind w:firstLine="708"/>
        <w:jc w:val="both"/>
      </w:pPr>
      <w:r w:rsidRPr="00A44B7F">
        <w:t>3.2.2. распоряжается переданными Стороной 1 финансовыми средствами по целевому назначению;</w:t>
      </w:r>
    </w:p>
    <w:p w:rsidR="00484B32" w:rsidRPr="00A44B7F" w:rsidRDefault="00484B32" w:rsidP="00876ABE">
      <w:pPr>
        <w:ind w:firstLine="708"/>
        <w:jc w:val="both"/>
      </w:pPr>
      <w:r w:rsidRPr="00A44B7F"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484B32" w:rsidRDefault="00484B32" w:rsidP="00876ABE">
      <w:pPr>
        <w:ind w:firstLine="708"/>
        <w:jc w:val="both"/>
      </w:pPr>
      <w:r w:rsidRPr="00A44B7F">
        <w:t xml:space="preserve">3.2.4. </w:t>
      </w:r>
      <w:r w:rsidRPr="008E4957">
        <w:t>Ежек</w:t>
      </w:r>
      <w:r>
        <w:t xml:space="preserve">вартально,  не  позднее  ___ </w:t>
      </w:r>
      <w:r w:rsidRPr="008E4957">
        <w:t>числа,  следующего за</w:t>
      </w:r>
      <w:r>
        <w:t xml:space="preserve"> </w:t>
      </w:r>
      <w:r w:rsidRPr="008E4957">
        <w:t xml:space="preserve">отчетным  периодом,  представляет  </w:t>
      </w:r>
      <w:r>
        <w:t>Стороне 1</w:t>
      </w:r>
      <w:r w:rsidRPr="008E4957">
        <w:t xml:space="preserve">  отчет  об</w:t>
      </w:r>
      <w:r>
        <w:t xml:space="preserve"> </w:t>
      </w:r>
      <w:r w:rsidRPr="008E4957">
        <w:t>использовании   финансовых   средств   для  исполнения  переданных  по</w:t>
      </w:r>
      <w:r>
        <w:t xml:space="preserve"> </w:t>
      </w:r>
      <w:r w:rsidRPr="008E4957">
        <w:t>настоящему Соглашению полномочий.</w:t>
      </w:r>
    </w:p>
    <w:p w:rsidR="00484B32" w:rsidRDefault="00484B32" w:rsidP="00876ABE">
      <w:pPr>
        <w:ind w:firstLine="708"/>
        <w:jc w:val="both"/>
      </w:pPr>
    </w:p>
    <w:p w:rsidR="00484B32" w:rsidRDefault="00484B32" w:rsidP="00876ABE">
      <w:pPr>
        <w:ind w:firstLine="708"/>
        <w:jc w:val="center"/>
        <w:rPr>
          <w:b/>
          <w:bCs/>
        </w:rPr>
      </w:pPr>
      <w:r w:rsidRPr="00CD7705">
        <w:rPr>
          <w:b/>
          <w:bCs/>
        </w:rPr>
        <w:t>4. Ответственность сторон</w:t>
      </w:r>
    </w:p>
    <w:p w:rsidR="00484B32" w:rsidRDefault="00484B32" w:rsidP="00876ABE">
      <w:pPr>
        <w:ind w:firstLine="708"/>
        <w:jc w:val="both"/>
      </w:pPr>
      <w:r w:rsidRPr="008E4957">
        <w:t>4.1.     Установление     факта    ненадлежащего    осуществления</w:t>
      </w:r>
      <w:r>
        <w:t xml:space="preserve"> Стороной 2</w:t>
      </w:r>
      <w:r w:rsidRPr="008E4957">
        <w:t xml:space="preserve"> переданных ей полномочий является основанием для</w:t>
      </w:r>
      <w:r>
        <w:t xml:space="preserve"> </w:t>
      </w:r>
      <w:r w:rsidRPr="008E4957">
        <w:t>одностороннего  расторжения данного соглашения. Расторжение Соглашения</w:t>
      </w:r>
      <w:r>
        <w:t xml:space="preserve"> </w:t>
      </w:r>
      <w:r w:rsidRPr="008E4957">
        <w:t xml:space="preserve">влечет   за   собой   возврат   перечисленных  </w:t>
      </w:r>
      <w:r>
        <w:t>межбюджетных трансфертов</w:t>
      </w:r>
      <w:r w:rsidRPr="008E4957">
        <w:t>,  за  вычетом</w:t>
      </w:r>
      <w:r>
        <w:t xml:space="preserve"> </w:t>
      </w:r>
      <w:r w:rsidRPr="008E4957">
        <w:t>фактических  расходов,  подтвержденных</w:t>
      </w:r>
      <w:r>
        <w:t xml:space="preserve"> документально, в месячный срок </w:t>
      </w:r>
      <w:r w:rsidRPr="008E4957">
        <w:t xml:space="preserve"> с момента подписания Соглашения о расторжении</w:t>
      </w:r>
      <w:r>
        <w:t xml:space="preserve"> </w:t>
      </w:r>
      <w:r w:rsidRPr="008E4957">
        <w:t>или  получения  письменного  уведомл</w:t>
      </w:r>
      <w:r>
        <w:t>ения  о  расторжении Соглашения.</w:t>
      </w:r>
      <w:r w:rsidRPr="008E4957">
        <w:t xml:space="preserve"> </w:t>
      </w:r>
      <w:r>
        <w:t xml:space="preserve">   </w:t>
      </w:r>
    </w:p>
    <w:p w:rsidR="00484B32" w:rsidRDefault="00484B32" w:rsidP="00876ABE">
      <w:pPr>
        <w:ind w:firstLine="708"/>
        <w:jc w:val="both"/>
      </w:pPr>
      <w:r w:rsidRPr="008E4957">
        <w:t xml:space="preserve">4.2.  </w:t>
      </w:r>
      <w:r>
        <w:t>Сторона 2</w:t>
      </w:r>
      <w:r w:rsidRPr="008E4957">
        <w:t xml:space="preserve"> несет ответственность за осуществление</w:t>
      </w:r>
      <w:r>
        <w:t xml:space="preserve"> </w:t>
      </w:r>
      <w:r w:rsidRPr="008E4957">
        <w:t>переданных ей полномочий в той мере, в какой эти полномочия обеспечены</w:t>
      </w:r>
      <w:r>
        <w:t xml:space="preserve"> </w:t>
      </w:r>
      <w:r w:rsidRPr="008E4957">
        <w:t>финансовыми средствами.</w:t>
      </w:r>
    </w:p>
    <w:p w:rsidR="00484B32" w:rsidRDefault="00484B32" w:rsidP="00876ABE">
      <w:pPr>
        <w:ind w:firstLine="708"/>
        <w:jc w:val="both"/>
      </w:pPr>
      <w:r w:rsidRPr="008E4957">
        <w:t xml:space="preserve">4.3. В случае неисполнения </w:t>
      </w:r>
      <w:r>
        <w:t>Стороной 1</w:t>
      </w:r>
      <w:r w:rsidRPr="008E4957">
        <w:t xml:space="preserve"> вытекающих из</w:t>
      </w:r>
      <w:r>
        <w:t xml:space="preserve"> </w:t>
      </w:r>
      <w:r w:rsidRPr="008E4957">
        <w:t>настоящего  Соглашения  обязательств  по  финансированию осуществления</w:t>
      </w:r>
      <w:r>
        <w:t xml:space="preserve"> </w:t>
      </w:r>
      <w:r w:rsidRPr="008E4957">
        <w:t xml:space="preserve">Администрацией  </w:t>
      </w:r>
      <w:r>
        <w:t xml:space="preserve">поселения </w:t>
      </w:r>
      <w:r w:rsidRPr="008E4957">
        <w:t xml:space="preserve">переданных ей полномочий, Администрация </w:t>
      </w:r>
      <w:r>
        <w:t xml:space="preserve">поселения </w:t>
      </w:r>
      <w:r w:rsidRPr="008E4957">
        <w:t xml:space="preserve">вправе  требовать  </w:t>
      </w:r>
      <w:r>
        <w:t>расторжения  данного Соглашения.</w:t>
      </w:r>
    </w:p>
    <w:p w:rsidR="00484B32" w:rsidRPr="00A44B7F" w:rsidRDefault="00484B32" w:rsidP="00876ABE">
      <w:pPr>
        <w:jc w:val="both"/>
      </w:pPr>
    </w:p>
    <w:p w:rsidR="00484B32" w:rsidRPr="00A44B7F" w:rsidRDefault="00484B32" w:rsidP="00876ABE">
      <w:pPr>
        <w:jc w:val="center"/>
        <w:rPr>
          <w:b/>
          <w:bCs/>
        </w:rPr>
      </w:pPr>
      <w:r>
        <w:rPr>
          <w:b/>
          <w:bCs/>
        </w:rPr>
        <w:t>5</w:t>
      </w:r>
      <w:r w:rsidRPr="00A44B7F">
        <w:rPr>
          <w:b/>
          <w:bCs/>
        </w:rPr>
        <w:t>. Основания и порядок прекращения Соглашения</w:t>
      </w:r>
    </w:p>
    <w:p w:rsidR="00484B32" w:rsidRPr="00A44B7F" w:rsidRDefault="00484B32" w:rsidP="00876ABE">
      <w:pPr>
        <w:ind w:firstLine="708"/>
        <w:jc w:val="both"/>
      </w:pPr>
      <w:r>
        <w:t>5</w:t>
      </w:r>
      <w:r w:rsidRPr="00A44B7F">
        <w:t>.1. Действие настоящего Соглашения может быть прекращено досрочно:</w:t>
      </w:r>
    </w:p>
    <w:p w:rsidR="00484B32" w:rsidRPr="00A44B7F" w:rsidRDefault="00484B32" w:rsidP="00876ABE">
      <w:pPr>
        <w:ind w:firstLine="708"/>
        <w:jc w:val="both"/>
      </w:pPr>
      <w:r>
        <w:t>5</w:t>
      </w:r>
      <w:r w:rsidRPr="00A44B7F">
        <w:t>.1.1. по соглашению Сторон;</w:t>
      </w:r>
    </w:p>
    <w:p w:rsidR="00484B32" w:rsidRPr="00A44B7F" w:rsidRDefault="00484B32" w:rsidP="00876ABE">
      <w:pPr>
        <w:ind w:firstLine="708"/>
        <w:jc w:val="both"/>
      </w:pPr>
      <w:r>
        <w:t>5</w:t>
      </w:r>
      <w:r w:rsidRPr="00A44B7F">
        <w:t>.1.2. в одностороннем порядке без обращения в суд в случае:</w:t>
      </w:r>
    </w:p>
    <w:p w:rsidR="00484B32" w:rsidRPr="00A44B7F" w:rsidRDefault="00484B32" w:rsidP="00876ABE">
      <w:pPr>
        <w:ind w:firstLine="708"/>
        <w:jc w:val="both"/>
      </w:pPr>
      <w:r w:rsidRPr="00A44B7F"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484B32" w:rsidRPr="00A44B7F" w:rsidRDefault="00484B32" w:rsidP="00876ABE">
      <w:pPr>
        <w:ind w:firstLine="708"/>
        <w:jc w:val="both"/>
      </w:pPr>
      <w:r w:rsidRPr="00A44B7F"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484B32" w:rsidRPr="00A44B7F" w:rsidRDefault="00484B32" w:rsidP="00876ABE">
      <w:pPr>
        <w:ind w:firstLine="708"/>
        <w:jc w:val="both"/>
      </w:pPr>
      <w:r>
        <w:t>5</w:t>
      </w:r>
      <w:r w:rsidRPr="00A44B7F">
        <w:t xml:space="preserve">.2. </w:t>
      </w:r>
      <w:r w:rsidRPr="008E4957">
        <w:t>Уведомление   о   расторжении   настоящего   Соглашения  в</w:t>
      </w:r>
      <w:r>
        <w:t xml:space="preserve"> </w:t>
      </w:r>
      <w:r w:rsidRPr="008E4957">
        <w:t>одностороннем  порядке  направляется  второй  стороне  не менее чем за</w:t>
      </w:r>
      <w:r>
        <w:t xml:space="preserve"> 3 месяца</w:t>
      </w:r>
      <w:r w:rsidRPr="00A44B7F">
        <w:t xml:space="preserve"> в письменном виде. </w:t>
      </w:r>
    </w:p>
    <w:p w:rsidR="00484B32" w:rsidRPr="00A44B7F" w:rsidRDefault="00484B32" w:rsidP="00876ABE">
      <w:pPr>
        <w:ind w:firstLine="708"/>
        <w:jc w:val="both"/>
      </w:pPr>
      <w:r>
        <w:t>5</w:t>
      </w:r>
      <w:r w:rsidRPr="00A44B7F">
        <w:t>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484B32" w:rsidRPr="00A44B7F" w:rsidRDefault="00484B32" w:rsidP="00876ABE">
      <w:pPr>
        <w:rPr>
          <w:b/>
          <w:bCs/>
        </w:rPr>
      </w:pPr>
    </w:p>
    <w:p w:rsidR="00484B32" w:rsidRPr="00A44B7F" w:rsidRDefault="00484B32" w:rsidP="00876ABE">
      <w:pPr>
        <w:jc w:val="center"/>
        <w:rPr>
          <w:b/>
          <w:bCs/>
        </w:rPr>
      </w:pPr>
      <w:r>
        <w:rPr>
          <w:b/>
          <w:bCs/>
        </w:rPr>
        <w:t>6</w:t>
      </w:r>
      <w:r w:rsidRPr="00A44B7F">
        <w:rPr>
          <w:b/>
          <w:bCs/>
        </w:rPr>
        <w:t>. Заключительные условия</w:t>
      </w:r>
    </w:p>
    <w:p w:rsidR="00484B32" w:rsidRDefault="00484B32" w:rsidP="00876ABE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</w:t>
      </w:r>
      <w:r w:rsidRPr="00A44B7F">
        <w:rPr>
          <w:rFonts w:ascii="Times New Roman" w:hAnsi="Times New Roman" w:cs="Times New Roman"/>
          <w:sz w:val="24"/>
          <w:szCs w:val="24"/>
        </w:rPr>
        <w:t xml:space="preserve">.1. Настоящее Соглашение вступает в силу </w:t>
      </w:r>
      <w:r>
        <w:rPr>
          <w:rFonts w:ascii="Times New Roman" w:hAnsi="Times New Roman" w:cs="Times New Roman"/>
          <w:sz w:val="24"/>
          <w:szCs w:val="24"/>
        </w:rPr>
        <w:t>не ранее его утверждения решением Совета сельского поселения «Шилко-Заводское» и действует до 31 декабря 2019г.</w:t>
      </w:r>
    </w:p>
    <w:p w:rsidR="00484B32" w:rsidRDefault="00484B32" w:rsidP="00876ABE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</w:t>
      </w:r>
      <w:r w:rsidRPr="00A44B7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44B7F">
        <w:rPr>
          <w:rFonts w:ascii="Times New Roman" w:hAnsi="Times New Roman" w:cs="Times New Roman"/>
          <w:sz w:val="24"/>
          <w:szCs w:val="24"/>
        </w:rPr>
        <w:t>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484B32" w:rsidRDefault="00484B32" w:rsidP="00876ABE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</w:t>
      </w:r>
      <w:r w:rsidRPr="00A44B7F">
        <w:rPr>
          <w:rFonts w:ascii="Times New Roman" w:hAnsi="Times New Roman" w:cs="Times New Roman"/>
          <w:sz w:val="24"/>
          <w:szCs w:val="24"/>
        </w:rPr>
        <w:t>.4. По вопросам, не урегулированным настоящим Соглашением, Стороны руководствуются действующим законодательством.</w:t>
      </w:r>
    </w:p>
    <w:p w:rsidR="00484B32" w:rsidRPr="007A64D8" w:rsidRDefault="00484B32" w:rsidP="00876ABE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</w:t>
      </w:r>
      <w:r w:rsidRPr="007A64D8">
        <w:rPr>
          <w:rFonts w:ascii="Times New Roman" w:hAnsi="Times New Roman" w:cs="Times New Roman"/>
          <w:sz w:val="24"/>
          <w:szCs w:val="24"/>
        </w:rPr>
        <w:t>.5. Настоящее Соглашение составлено в трех экземплярах, имеющих равную юридическую силу, для каждой из Сторон.</w:t>
      </w:r>
    </w:p>
    <w:p w:rsidR="00484B32" w:rsidRPr="00A44B7F" w:rsidRDefault="00484B32" w:rsidP="00876ABE">
      <w:pPr>
        <w:jc w:val="both"/>
      </w:pPr>
    </w:p>
    <w:p w:rsidR="00484B32" w:rsidRPr="007D3DB7" w:rsidRDefault="00484B32" w:rsidP="007D3DB7">
      <w:pPr>
        <w:jc w:val="center"/>
        <w:rPr>
          <w:b/>
          <w:bCs/>
        </w:rPr>
      </w:pPr>
      <w:r>
        <w:rPr>
          <w:b/>
          <w:bCs/>
        </w:rPr>
        <w:t>7</w:t>
      </w:r>
      <w:r w:rsidRPr="00A44B7F">
        <w:rPr>
          <w:b/>
          <w:bCs/>
        </w:rPr>
        <w:t>. Реквизиты и подписи Сторон</w:t>
      </w:r>
    </w:p>
    <w:p w:rsidR="00484B32" w:rsidRPr="00A44B7F" w:rsidRDefault="00484B32" w:rsidP="00876ABE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44B7F">
        <w:rPr>
          <w:rFonts w:ascii="Times New Roman" w:hAnsi="Times New Roman" w:cs="Times New Roman"/>
          <w:sz w:val="24"/>
          <w:szCs w:val="24"/>
        </w:rPr>
        <w:t xml:space="preserve">            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5"/>
      </w:tblGrid>
      <w:tr w:rsidR="00484B32" w:rsidRPr="00734323">
        <w:tc>
          <w:tcPr>
            <w:tcW w:w="4785" w:type="dxa"/>
          </w:tcPr>
          <w:p w:rsidR="00484B32" w:rsidRPr="00734323" w:rsidRDefault="00484B32" w:rsidP="00401EFC">
            <w:r w:rsidRPr="00734323">
              <w:t>Администрация МР «Сретенский район»</w:t>
            </w:r>
          </w:p>
          <w:p w:rsidR="00484B32" w:rsidRPr="00734323" w:rsidRDefault="00484B32" w:rsidP="00401EFC">
            <w:r w:rsidRPr="00734323">
              <w:t>Место нахождения 673500 г. Сретенск</w:t>
            </w:r>
          </w:p>
          <w:p w:rsidR="00484B32" w:rsidRPr="00734323" w:rsidRDefault="00484B32" w:rsidP="00401EFC">
            <w:r w:rsidRPr="00734323">
              <w:t xml:space="preserve">ул. Кочеткова, 6 </w:t>
            </w:r>
          </w:p>
          <w:p w:rsidR="00484B32" w:rsidRPr="00734323" w:rsidRDefault="00484B32" w:rsidP="00401EFC">
            <w:r w:rsidRPr="00734323">
              <w:t xml:space="preserve">банковские реквизиты </w:t>
            </w:r>
          </w:p>
          <w:p w:rsidR="00484B32" w:rsidRPr="00734323" w:rsidRDefault="00484B32" w:rsidP="00401EFC">
            <w:r w:rsidRPr="00734323">
              <w:t>ИНН 7519000213</w:t>
            </w:r>
          </w:p>
          <w:p w:rsidR="00484B32" w:rsidRPr="00734323" w:rsidRDefault="00484B32" w:rsidP="00401EFC">
            <w:r w:rsidRPr="00734323">
              <w:t>Р/С 40101810200000010001</w:t>
            </w:r>
          </w:p>
          <w:p w:rsidR="00484B32" w:rsidRPr="00734323" w:rsidRDefault="00484B32" w:rsidP="00401EFC">
            <w:r w:rsidRPr="00734323">
              <w:t>Отделение  Чита г. Чита</w:t>
            </w:r>
          </w:p>
          <w:p w:rsidR="00484B32" w:rsidRPr="00734323" w:rsidRDefault="00484B32" w:rsidP="00401EFC">
            <w:r w:rsidRPr="00734323">
              <w:t xml:space="preserve">Комитет по финансам администрации МР «Сретенский район» Забайкальского края </w:t>
            </w:r>
          </w:p>
          <w:p w:rsidR="00484B32" w:rsidRPr="00734323" w:rsidRDefault="00484B32" w:rsidP="00401EFC">
            <w:r w:rsidRPr="00734323">
              <w:t xml:space="preserve">л/с  04913012880   в  Управлении  федерального </w:t>
            </w:r>
          </w:p>
          <w:p w:rsidR="00484B32" w:rsidRPr="00734323" w:rsidRDefault="00484B32" w:rsidP="00401EFC">
            <w:r w:rsidRPr="00734323">
              <w:t>казначейства  по Забайкальскому   краю</w:t>
            </w:r>
          </w:p>
          <w:p w:rsidR="00484B32" w:rsidRPr="00734323" w:rsidRDefault="00484B32" w:rsidP="00401EFC">
            <w:r w:rsidRPr="00734323">
              <w:t>ОКТМО 7664101</w:t>
            </w:r>
          </w:p>
          <w:p w:rsidR="00484B32" w:rsidRPr="00734323" w:rsidRDefault="00484B32" w:rsidP="00401EFC">
            <w:r w:rsidRPr="00734323">
              <w:t>БИК 047601001</w:t>
            </w:r>
          </w:p>
          <w:p w:rsidR="00484B32" w:rsidRPr="00734323" w:rsidRDefault="00484B32" w:rsidP="00401EFC">
            <w:r w:rsidRPr="00734323">
              <w:t>КПП 751901001</w:t>
            </w:r>
          </w:p>
          <w:p w:rsidR="00484B32" w:rsidRPr="00734323" w:rsidRDefault="00484B32" w:rsidP="00401EFC">
            <w:r w:rsidRPr="00734323">
              <w:t>ОКОПФ 81</w:t>
            </w:r>
          </w:p>
          <w:p w:rsidR="00484B32" w:rsidRPr="00734323" w:rsidRDefault="00484B32" w:rsidP="00401EFC">
            <w:r w:rsidRPr="00734323">
              <w:t>ОКПО 02298201</w:t>
            </w:r>
          </w:p>
          <w:p w:rsidR="00484B32" w:rsidRPr="00734323" w:rsidRDefault="00484B32" w:rsidP="00401EFC"/>
          <w:p w:rsidR="00484B32" w:rsidRPr="00734323" w:rsidRDefault="00484B32" w:rsidP="00401EFC">
            <w:r w:rsidRPr="00734323">
              <w:t>Глава администрации МР «Сретенский район»</w:t>
            </w:r>
          </w:p>
          <w:p w:rsidR="00484B32" w:rsidRPr="00734323" w:rsidRDefault="00484B32" w:rsidP="00401EFC"/>
          <w:p w:rsidR="00484B32" w:rsidRPr="00734323" w:rsidRDefault="00484B32" w:rsidP="00401EFC">
            <w:r w:rsidRPr="00734323">
              <w:t>____________________А.С.Закурдаев</w:t>
            </w:r>
          </w:p>
        </w:tc>
        <w:tc>
          <w:tcPr>
            <w:tcW w:w="4786" w:type="dxa"/>
          </w:tcPr>
          <w:p w:rsidR="00484B32" w:rsidRPr="00734323" w:rsidRDefault="00484B32" w:rsidP="00401EFC">
            <w:r w:rsidRPr="00734323">
              <w:t xml:space="preserve">Администрация сельского поселения </w:t>
            </w:r>
          </w:p>
          <w:p w:rsidR="00484B32" w:rsidRPr="00734323" w:rsidRDefault="00484B32" w:rsidP="00401EFC">
            <w:r>
              <w:t>«Шилко-Заводское</w:t>
            </w:r>
            <w:r w:rsidRPr="00734323">
              <w:t xml:space="preserve">», </w:t>
            </w:r>
          </w:p>
          <w:p w:rsidR="00484B32" w:rsidRPr="00734323" w:rsidRDefault="00484B32" w:rsidP="00401EFC">
            <w:r>
              <w:t>673560, с. Шилкинский Завод</w:t>
            </w:r>
            <w:r w:rsidRPr="00734323">
              <w:t xml:space="preserve">,  Сретенский район, </w:t>
            </w:r>
          </w:p>
          <w:p w:rsidR="00484B32" w:rsidRPr="00734323" w:rsidRDefault="00484B32" w:rsidP="00401EFC">
            <w:r>
              <w:t>ул. Центральная, 7</w:t>
            </w:r>
          </w:p>
          <w:p w:rsidR="00484B32" w:rsidRPr="00734323" w:rsidRDefault="00484B32" w:rsidP="00401EFC">
            <w:r w:rsidRPr="00734323">
              <w:t>Банковские реквизиты</w:t>
            </w:r>
          </w:p>
          <w:p w:rsidR="00484B32" w:rsidRPr="00734323" w:rsidRDefault="00484B32" w:rsidP="00401EFC">
            <w:r>
              <w:t>ИНН 7519003655</w:t>
            </w:r>
            <w:r w:rsidRPr="00734323">
              <w:tab/>
              <w:t xml:space="preserve">                                 </w:t>
            </w:r>
          </w:p>
          <w:p w:rsidR="00484B32" w:rsidRPr="00734323" w:rsidRDefault="00484B32" w:rsidP="00401EFC">
            <w:r w:rsidRPr="00734323">
              <w:t>Р\С 40204</w:t>
            </w:r>
            <w:r>
              <w:t>810400000000271</w:t>
            </w:r>
          </w:p>
          <w:p w:rsidR="00484B32" w:rsidRPr="00734323" w:rsidRDefault="00484B32" w:rsidP="00401EFC">
            <w:r w:rsidRPr="00734323">
              <w:t>Отделение Чита г. Чита</w:t>
            </w:r>
          </w:p>
          <w:p w:rsidR="00484B32" w:rsidRPr="00734323" w:rsidRDefault="00484B32" w:rsidP="00401EFC">
            <w:r>
              <w:t>л\с 039130130</w:t>
            </w:r>
            <w:r w:rsidRPr="00734323">
              <w:t xml:space="preserve">10  в Управлении федерального </w:t>
            </w:r>
          </w:p>
          <w:p w:rsidR="00484B32" w:rsidRPr="00734323" w:rsidRDefault="00484B32" w:rsidP="00401EFC">
            <w:r w:rsidRPr="00734323">
              <w:t>казначейства по Забайкальскому краю</w:t>
            </w:r>
          </w:p>
          <w:p w:rsidR="00484B32" w:rsidRPr="00734323" w:rsidRDefault="00484B32" w:rsidP="00401EFC">
            <w:r>
              <w:t>ОКТМО 76640455</w:t>
            </w:r>
          </w:p>
          <w:p w:rsidR="00484B32" w:rsidRPr="00734323" w:rsidRDefault="00484B32" w:rsidP="00401EFC">
            <w:r w:rsidRPr="00734323">
              <w:t>БИК 047601001</w:t>
            </w:r>
          </w:p>
          <w:p w:rsidR="00484B32" w:rsidRPr="00734323" w:rsidRDefault="00484B32" w:rsidP="00401EFC">
            <w:r w:rsidRPr="00734323">
              <w:t>КПП 751901001</w:t>
            </w:r>
          </w:p>
          <w:p w:rsidR="00484B32" w:rsidRPr="00734323" w:rsidRDefault="00484B32" w:rsidP="00401EFC">
            <w:r>
              <w:t>ОКПО 78915261</w:t>
            </w:r>
          </w:p>
          <w:p w:rsidR="00484B32" w:rsidRPr="00734323" w:rsidRDefault="00484B32" w:rsidP="00401EFC"/>
          <w:p w:rsidR="00484B32" w:rsidRPr="00734323" w:rsidRDefault="00484B32" w:rsidP="00401EFC"/>
          <w:p w:rsidR="00484B32" w:rsidRPr="00734323" w:rsidRDefault="00484B32" w:rsidP="00401EFC">
            <w:r w:rsidRPr="00734323">
              <w:t xml:space="preserve">Глава Администрации сельского поселения </w:t>
            </w:r>
          </w:p>
          <w:p w:rsidR="00484B32" w:rsidRPr="00734323" w:rsidRDefault="00484B32" w:rsidP="00401EFC">
            <w:r>
              <w:t>«Шилко-Заводское</w:t>
            </w:r>
            <w:r w:rsidRPr="00734323">
              <w:t xml:space="preserve">»                                                 </w:t>
            </w:r>
          </w:p>
          <w:p w:rsidR="00484B32" w:rsidRPr="00734323" w:rsidRDefault="00484B32" w:rsidP="00401EFC"/>
          <w:p w:rsidR="00484B32" w:rsidRPr="00734323" w:rsidRDefault="00484B32" w:rsidP="00401EFC">
            <w:r w:rsidRPr="00734323">
              <w:t xml:space="preserve">       </w:t>
            </w:r>
            <w:r>
              <w:t xml:space="preserve">   _______________ А.Б.Астафьев</w:t>
            </w:r>
          </w:p>
        </w:tc>
      </w:tr>
    </w:tbl>
    <w:p w:rsidR="00484B32" w:rsidRPr="00A44B7F" w:rsidRDefault="00484B32" w:rsidP="00876ABE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44B7F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484B32" w:rsidRPr="00A44B7F" w:rsidRDefault="00484B32" w:rsidP="00876ABE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484B32" w:rsidRPr="00A44B7F" w:rsidRDefault="00484B32" w:rsidP="00876ABE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44B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484B32" w:rsidRPr="00A44B7F" w:rsidRDefault="00484B32" w:rsidP="00876ABE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44B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:rsidR="00484B32" w:rsidRPr="00A44B7F" w:rsidRDefault="00484B32" w:rsidP="00876ABE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44B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484B32" w:rsidRPr="00A44B7F" w:rsidRDefault="00484B32" w:rsidP="00876ABE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484B32" w:rsidRPr="00A44B7F" w:rsidRDefault="00484B32" w:rsidP="00876ABE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484B32" w:rsidRPr="00A44B7F" w:rsidRDefault="00484B32" w:rsidP="00876ABE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484B32" w:rsidRPr="00A44B7F" w:rsidRDefault="00484B32" w:rsidP="00876ABE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484B32" w:rsidRPr="00A44B7F" w:rsidRDefault="00484B32" w:rsidP="00876ABE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:rsidR="00484B32" w:rsidRPr="00A44B7F" w:rsidRDefault="00484B32" w:rsidP="00876ABE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A44B7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484B32" w:rsidRPr="00A44B7F" w:rsidRDefault="00484B32" w:rsidP="00876ABE">
      <w:pPr>
        <w:pStyle w:val="HTMLPreformatted"/>
        <w:jc w:val="center"/>
        <w:rPr>
          <w:rFonts w:ascii="Times New Roman" w:hAnsi="Times New Roman" w:cs="Times New Roman"/>
          <w:sz w:val="24"/>
          <w:szCs w:val="24"/>
        </w:rPr>
      </w:pPr>
    </w:p>
    <w:p w:rsidR="00484B32" w:rsidRDefault="00484B32" w:rsidP="00817EE7">
      <w:pPr>
        <w:rPr>
          <w:b/>
          <w:bCs/>
          <w:sz w:val="28"/>
          <w:szCs w:val="28"/>
        </w:rPr>
      </w:pPr>
    </w:p>
    <w:p w:rsidR="00484B32" w:rsidRDefault="00484B32" w:rsidP="00817EE7">
      <w:pPr>
        <w:rPr>
          <w:b/>
          <w:bCs/>
          <w:sz w:val="28"/>
          <w:szCs w:val="28"/>
        </w:rPr>
      </w:pPr>
    </w:p>
    <w:p w:rsidR="00484B32" w:rsidRDefault="00484B32" w:rsidP="00C2203B">
      <w:pPr>
        <w:jc w:val="center"/>
        <w:rPr>
          <w:b/>
          <w:bCs/>
          <w:sz w:val="28"/>
          <w:szCs w:val="28"/>
        </w:rPr>
      </w:pPr>
    </w:p>
    <w:sectPr w:rsidR="00484B32" w:rsidSect="00DD10B3">
      <w:headerReference w:type="default" r:id="rId7"/>
      <w:pgSz w:w="11906" w:h="16838"/>
      <w:pgMar w:top="851" w:right="567" w:bottom="1134" w:left="1985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B32" w:rsidRDefault="00484B32" w:rsidP="00880B1E">
      <w:r>
        <w:separator/>
      </w:r>
    </w:p>
  </w:endnote>
  <w:endnote w:type="continuationSeparator" w:id="0">
    <w:p w:rsidR="00484B32" w:rsidRDefault="00484B32" w:rsidP="00880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B32" w:rsidRDefault="00484B32" w:rsidP="00880B1E">
      <w:r>
        <w:separator/>
      </w:r>
    </w:p>
  </w:footnote>
  <w:footnote w:type="continuationSeparator" w:id="0">
    <w:p w:rsidR="00484B32" w:rsidRDefault="00484B32" w:rsidP="00880B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B32" w:rsidRDefault="00484B32" w:rsidP="00C34944">
    <w:pPr>
      <w:pStyle w:val="Header"/>
      <w:tabs>
        <w:tab w:val="clear" w:pos="4677"/>
        <w:tab w:val="clear" w:pos="9355"/>
        <w:tab w:val="left" w:pos="577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87653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11261E23"/>
    <w:multiLevelType w:val="multilevel"/>
    <w:tmpl w:val="788642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>
      <w:start w:val="2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5CF597B"/>
    <w:multiLevelType w:val="multilevel"/>
    <w:tmpl w:val="79088E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864EC3"/>
    <w:multiLevelType w:val="hybridMultilevel"/>
    <w:tmpl w:val="A9D01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B0049C"/>
    <w:multiLevelType w:val="hybridMultilevel"/>
    <w:tmpl w:val="234EE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BA16FD"/>
    <w:multiLevelType w:val="hybridMultilevel"/>
    <w:tmpl w:val="1DA6D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62EED"/>
    <w:multiLevelType w:val="hybridMultilevel"/>
    <w:tmpl w:val="95A44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6D2B2D"/>
    <w:multiLevelType w:val="hybridMultilevel"/>
    <w:tmpl w:val="FD904C0A"/>
    <w:lvl w:ilvl="0" w:tplc="8D22BC8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C43C23"/>
    <w:multiLevelType w:val="hybridMultilevel"/>
    <w:tmpl w:val="BC1E7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13273D"/>
    <w:multiLevelType w:val="hybridMultilevel"/>
    <w:tmpl w:val="90E4DF34"/>
    <w:lvl w:ilvl="0" w:tplc="887449C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EFF2E77"/>
    <w:multiLevelType w:val="hybridMultilevel"/>
    <w:tmpl w:val="6172C7AA"/>
    <w:lvl w:ilvl="0" w:tplc="CE844DCE">
      <w:start w:val="3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42D683D"/>
    <w:multiLevelType w:val="hybridMultilevel"/>
    <w:tmpl w:val="95A44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0D3D73"/>
    <w:multiLevelType w:val="singleLevel"/>
    <w:tmpl w:val="433E2D74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</w:rPr>
    </w:lvl>
  </w:abstractNum>
  <w:abstractNum w:abstractNumId="13">
    <w:nsid w:val="6BD64478"/>
    <w:multiLevelType w:val="hybridMultilevel"/>
    <w:tmpl w:val="208E691A"/>
    <w:lvl w:ilvl="0" w:tplc="31C00676">
      <w:start w:val="1"/>
      <w:numFmt w:val="decimal"/>
      <w:lvlText w:val="%1."/>
      <w:lvlJc w:val="left"/>
      <w:pPr>
        <w:ind w:left="163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305641"/>
    <w:multiLevelType w:val="hybridMultilevel"/>
    <w:tmpl w:val="A4A872DE"/>
    <w:lvl w:ilvl="0" w:tplc="57C0EB3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4"/>
  </w:num>
  <w:num w:numId="8">
    <w:abstractNumId w:val="9"/>
  </w:num>
  <w:num w:numId="9">
    <w:abstractNumId w:val="0"/>
  </w:num>
  <w:num w:numId="10">
    <w:abstractNumId w:val="12"/>
  </w:num>
  <w:num w:numId="11">
    <w:abstractNumId w:val="13"/>
  </w:num>
  <w:num w:numId="12">
    <w:abstractNumId w:val="7"/>
  </w:num>
  <w:num w:numId="13">
    <w:abstractNumId w:val="2"/>
  </w:num>
  <w:num w:numId="14">
    <w:abstractNumId w:val="11"/>
  </w:num>
  <w:num w:numId="15">
    <w:abstractNumId w:val="1"/>
  </w:num>
  <w:num w:numId="16">
    <w:abstractNumId w:val="8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10"/>
  </w:num>
  <w:num w:numId="20">
    <w:abstractNumId w:val="6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203B"/>
    <w:rsid w:val="0000574F"/>
    <w:rsid w:val="00011FE9"/>
    <w:rsid w:val="000276B4"/>
    <w:rsid w:val="00031756"/>
    <w:rsid w:val="00054489"/>
    <w:rsid w:val="00054999"/>
    <w:rsid w:val="00072142"/>
    <w:rsid w:val="00092422"/>
    <w:rsid w:val="000C4BD5"/>
    <w:rsid w:val="000D3526"/>
    <w:rsid w:val="000F1378"/>
    <w:rsid w:val="000F1A2A"/>
    <w:rsid w:val="000F4A6D"/>
    <w:rsid w:val="000F5771"/>
    <w:rsid w:val="00127385"/>
    <w:rsid w:val="00132C41"/>
    <w:rsid w:val="00152171"/>
    <w:rsid w:val="0015220E"/>
    <w:rsid w:val="001654FC"/>
    <w:rsid w:val="001A3D9B"/>
    <w:rsid w:val="001B50F4"/>
    <w:rsid w:val="001D5630"/>
    <w:rsid w:val="001E2073"/>
    <w:rsid w:val="001E3B6D"/>
    <w:rsid w:val="001E3BC5"/>
    <w:rsid w:val="001F2317"/>
    <w:rsid w:val="002034F3"/>
    <w:rsid w:val="0020546F"/>
    <w:rsid w:val="00221B85"/>
    <w:rsid w:val="00222545"/>
    <w:rsid w:val="00241470"/>
    <w:rsid w:val="0024392A"/>
    <w:rsid w:val="00265D94"/>
    <w:rsid w:val="00270E15"/>
    <w:rsid w:val="002725C7"/>
    <w:rsid w:val="00293073"/>
    <w:rsid w:val="00294AF2"/>
    <w:rsid w:val="002A69E0"/>
    <w:rsid w:val="002A721B"/>
    <w:rsid w:val="002B447A"/>
    <w:rsid w:val="002C0672"/>
    <w:rsid w:val="002D3F99"/>
    <w:rsid w:val="002F1350"/>
    <w:rsid w:val="002F551D"/>
    <w:rsid w:val="00302C98"/>
    <w:rsid w:val="003313FB"/>
    <w:rsid w:val="003321DC"/>
    <w:rsid w:val="00347F7B"/>
    <w:rsid w:val="00354A0C"/>
    <w:rsid w:val="00356969"/>
    <w:rsid w:val="0037562F"/>
    <w:rsid w:val="00382247"/>
    <w:rsid w:val="00386584"/>
    <w:rsid w:val="003A3626"/>
    <w:rsid w:val="003A3641"/>
    <w:rsid w:val="003C25B5"/>
    <w:rsid w:val="003C53D4"/>
    <w:rsid w:val="003D14BA"/>
    <w:rsid w:val="003D2F42"/>
    <w:rsid w:val="003E1221"/>
    <w:rsid w:val="003E36FC"/>
    <w:rsid w:val="003E4636"/>
    <w:rsid w:val="00401EFC"/>
    <w:rsid w:val="004207C8"/>
    <w:rsid w:val="00421363"/>
    <w:rsid w:val="004305BA"/>
    <w:rsid w:val="00430E6E"/>
    <w:rsid w:val="004331E7"/>
    <w:rsid w:val="004350AB"/>
    <w:rsid w:val="0044295F"/>
    <w:rsid w:val="004620B7"/>
    <w:rsid w:val="004631F0"/>
    <w:rsid w:val="00476B60"/>
    <w:rsid w:val="00484B32"/>
    <w:rsid w:val="00487734"/>
    <w:rsid w:val="00491268"/>
    <w:rsid w:val="004973F9"/>
    <w:rsid w:val="004B4627"/>
    <w:rsid w:val="004C0705"/>
    <w:rsid w:val="004C3DA7"/>
    <w:rsid w:val="004E798C"/>
    <w:rsid w:val="005053FB"/>
    <w:rsid w:val="00505602"/>
    <w:rsid w:val="00511AFC"/>
    <w:rsid w:val="00515B40"/>
    <w:rsid w:val="005178FB"/>
    <w:rsid w:val="00570142"/>
    <w:rsid w:val="00574D91"/>
    <w:rsid w:val="00580453"/>
    <w:rsid w:val="00597C99"/>
    <w:rsid w:val="005A4D43"/>
    <w:rsid w:val="005C5080"/>
    <w:rsid w:val="00601431"/>
    <w:rsid w:val="00611ECA"/>
    <w:rsid w:val="00625C3A"/>
    <w:rsid w:val="00632AE2"/>
    <w:rsid w:val="00646E99"/>
    <w:rsid w:val="00652460"/>
    <w:rsid w:val="00665654"/>
    <w:rsid w:val="00687774"/>
    <w:rsid w:val="0069576A"/>
    <w:rsid w:val="006A0B4B"/>
    <w:rsid w:val="006A4612"/>
    <w:rsid w:val="006A4B6D"/>
    <w:rsid w:val="006B0300"/>
    <w:rsid w:val="006B2BBD"/>
    <w:rsid w:val="006C2B75"/>
    <w:rsid w:val="006C67EA"/>
    <w:rsid w:val="006C68EE"/>
    <w:rsid w:val="006E5DDB"/>
    <w:rsid w:val="006E6534"/>
    <w:rsid w:val="006F3BCA"/>
    <w:rsid w:val="006F675C"/>
    <w:rsid w:val="00700515"/>
    <w:rsid w:val="007130A7"/>
    <w:rsid w:val="00713A88"/>
    <w:rsid w:val="0071754C"/>
    <w:rsid w:val="007205F1"/>
    <w:rsid w:val="00721577"/>
    <w:rsid w:val="007226B1"/>
    <w:rsid w:val="00726117"/>
    <w:rsid w:val="00734323"/>
    <w:rsid w:val="00737A8B"/>
    <w:rsid w:val="00747500"/>
    <w:rsid w:val="00751F94"/>
    <w:rsid w:val="00754187"/>
    <w:rsid w:val="00756877"/>
    <w:rsid w:val="007655D4"/>
    <w:rsid w:val="007700E2"/>
    <w:rsid w:val="0077183F"/>
    <w:rsid w:val="007924AF"/>
    <w:rsid w:val="0079311E"/>
    <w:rsid w:val="00793B37"/>
    <w:rsid w:val="007A1DD8"/>
    <w:rsid w:val="007A1E57"/>
    <w:rsid w:val="007A38C8"/>
    <w:rsid w:val="007A64D8"/>
    <w:rsid w:val="007B1601"/>
    <w:rsid w:val="007B4CF6"/>
    <w:rsid w:val="007C351E"/>
    <w:rsid w:val="007C3D56"/>
    <w:rsid w:val="007C6B55"/>
    <w:rsid w:val="007D0E2A"/>
    <w:rsid w:val="007D3DB7"/>
    <w:rsid w:val="007F21A0"/>
    <w:rsid w:val="00801074"/>
    <w:rsid w:val="0081491F"/>
    <w:rsid w:val="00817EE7"/>
    <w:rsid w:val="00832221"/>
    <w:rsid w:val="008357B9"/>
    <w:rsid w:val="00860B64"/>
    <w:rsid w:val="00876ABE"/>
    <w:rsid w:val="0088029A"/>
    <w:rsid w:val="00880B1E"/>
    <w:rsid w:val="00891029"/>
    <w:rsid w:val="008912D6"/>
    <w:rsid w:val="0089351F"/>
    <w:rsid w:val="00894197"/>
    <w:rsid w:val="008A00F7"/>
    <w:rsid w:val="008A3DBF"/>
    <w:rsid w:val="008B0EB6"/>
    <w:rsid w:val="008C0B36"/>
    <w:rsid w:val="008C6A13"/>
    <w:rsid w:val="008C7A76"/>
    <w:rsid w:val="008E35B5"/>
    <w:rsid w:val="008E490B"/>
    <w:rsid w:val="008E4957"/>
    <w:rsid w:val="0090106D"/>
    <w:rsid w:val="00910C4A"/>
    <w:rsid w:val="00913CB1"/>
    <w:rsid w:val="00915F2B"/>
    <w:rsid w:val="00917650"/>
    <w:rsid w:val="0092713E"/>
    <w:rsid w:val="009416D9"/>
    <w:rsid w:val="00943188"/>
    <w:rsid w:val="0094349A"/>
    <w:rsid w:val="00953221"/>
    <w:rsid w:val="009565E4"/>
    <w:rsid w:val="00961817"/>
    <w:rsid w:val="00961B38"/>
    <w:rsid w:val="0096250B"/>
    <w:rsid w:val="0097593E"/>
    <w:rsid w:val="00980377"/>
    <w:rsid w:val="00990AFA"/>
    <w:rsid w:val="00992787"/>
    <w:rsid w:val="00993E28"/>
    <w:rsid w:val="009951F2"/>
    <w:rsid w:val="009B1131"/>
    <w:rsid w:val="009C40E8"/>
    <w:rsid w:val="009D0131"/>
    <w:rsid w:val="009D5184"/>
    <w:rsid w:val="00A009D7"/>
    <w:rsid w:val="00A02561"/>
    <w:rsid w:val="00A111C5"/>
    <w:rsid w:val="00A33D71"/>
    <w:rsid w:val="00A35222"/>
    <w:rsid w:val="00A44B7F"/>
    <w:rsid w:val="00A452E4"/>
    <w:rsid w:val="00A45F64"/>
    <w:rsid w:val="00A63E60"/>
    <w:rsid w:val="00A82445"/>
    <w:rsid w:val="00A93132"/>
    <w:rsid w:val="00AB1524"/>
    <w:rsid w:val="00AC0AAB"/>
    <w:rsid w:val="00AC56D6"/>
    <w:rsid w:val="00AC66C7"/>
    <w:rsid w:val="00B0319A"/>
    <w:rsid w:val="00B0684E"/>
    <w:rsid w:val="00B3000D"/>
    <w:rsid w:val="00B404ED"/>
    <w:rsid w:val="00B4793B"/>
    <w:rsid w:val="00B502F6"/>
    <w:rsid w:val="00B650F2"/>
    <w:rsid w:val="00B725F7"/>
    <w:rsid w:val="00B75F8E"/>
    <w:rsid w:val="00B81CCE"/>
    <w:rsid w:val="00B85240"/>
    <w:rsid w:val="00B87614"/>
    <w:rsid w:val="00B921B9"/>
    <w:rsid w:val="00BD0344"/>
    <w:rsid w:val="00C0400F"/>
    <w:rsid w:val="00C058BE"/>
    <w:rsid w:val="00C172C8"/>
    <w:rsid w:val="00C2203B"/>
    <w:rsid w:val="00C2521B"/>
    <w:rsid w:val="00C30719"/>
    <w:rsid w:val="00C34944"/>
    <w:rsid w:val="00C36B19"/>
    <w:rsid w:val="00C44FEE"/>
    <w:rsid w:val="00C5397C"/>
    <w:rsid w:val="00C547AF"/>
    <w:rsid w:val="00C55F6C"/>
    <w:rsid w:val="00C649CF"/>
    <w:rsid w:val="00C739D4"/>
    <w:rsid w:val="00C91B7E"/>
    <w:rsid w:val="00C94303"/>
    <w:rsid w:val="00C96A34"/>
    <w:rsid w:val="00CA12A3"/>
    <w:rsid w:val="00CA6863"/>
    <w:rsid w:val="00CB5A55"/>
    <w:rsid w:val="00CD7705"/>
    <w:rsid w:val="00CE0FAE"/>
    <w:rsid w:val="00D2618C"/>
    <w:rsid w:val="00D27482"/>
    <w:rsid w:val="00D32292"/>
    <w:rsid w:val="00D47DDE"/>
    <w:rsid w:val="00D51448"/>
    <w:rsid w:val="00D51722"/>
    <w:rsid w:val="00D5358D"/>
    <w:rsid w:val="00D61CEC"/>
    <w:rsid w:val="00D70FB1"/>
    <w:rsid w:val="00D840A7"/>
    <w:rsid w:val="00DA42ED"/>
    <w:rsid w:val="00DA5E5F"/>
    <w:rsid w:val="00DD10B3"/>
    <w:rsid w:val="00DD2BE2"/>
    <w:rsid w:val="00DE0DFA"/>
    <w:rsid w:val="00DE237B"/>
    <w:rsid w:val="00E17307"/>
    <w:rsid w:val="00E245DA"/>
    <w:rsid w:val="00E30DE7"/>
    <w:rsid w:val="00E359D2"/>
    <w:rsid w:val="00E41364"/>
    <w:rsid w:val="00E67E12"/>
    <w:rsid w:val="00E74E23"/>
    <w:rsid w:val="00E76F83"/>
    <w:rsid w:val="00E823B6"/>
    <w:rsid w:val="00E862D5"/>
    <w:rsid w:val="00E96BC4"/>
    <w:rsid w:val="00EB3BE7"/>
    <w:rsid w:val="00ED3CCB"/>
    <w:rsid w:val="00ED4812"/>
    <w:rsid w:val="00F0137A"/>
    <w:rsid w:val="00F06346"/>
    <w:rsid w:val="00F22B53"/>
    <w:rsid w:val="00F25A98"/>
    <w:rsid w:val="00F43BD3"/>
    <w:rsid w:val="00F4581C"/>
    <w:rsid w:val="00F60969"/>
    <w:rsid w:val="00F60993"/>
    <w:rsid w:val="00F8550E"/>
    <w:rsid w:val="00F85638"/>
    <w:rsid w:val="00F918A8"/>
    <w:rsid w:val="00FA5EB9"/>
    <w:rsid w:val="00FB205D"/>
    <w:rsid w:val="00FB7D00"/>
    <w:rsid w:val="00FC58B3"/>
    <w:rsid w:val="00FD05A2"/>
    <w:rsid w:val="00FD5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3B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61CEC"/>
    <w:pPr>
      <w:keepNext/>
      <w:jc w:val="both"/>
      <w:outlineLvl w:val="0"/>
    </w:pPr>
    <w:rPr>
      <w:rFonts w:ascii="Arial" w:hAnsi="Arial" w:cs="Arial"/>
      <w:i/>
      <w:iCs/>
    </w:rPr>
  </w:style>
  <w:style w:type="paragraph" w:styleId="Heading2">
    <w:name w:val="heading 2"/>
    <w:basedOn w:val="Normal"/>
    <w:link w:val="Heading2Char"/>
    <w:uiPriority w:val="99"/>
    <w:qFormat/>
    <w:rsid w:val="00D61CEC"/>
    <w:pPr>
      <w:spacing w:before="100" w:beforeAutospacing="1" w:after="100" w:afterAutospacing="1"/>
      <w:outlineLvl w:val="1"/>
    </w:pPr>
    <w:rPr>
      <w:rFonts w:ascii="Arial" w:hAnsi="Arial" w:cs="Arial"/>
      <w:b/>
      <w:bCs/>
      <w:i/>
      <w:iCs/>
      <w:color w:val="6699CC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61CEC"/>
    <w:pPr>
      <w:keepNext/>
      <w:autoSpaceDE w:val="0"/>
      <w:autoSpaceDN w:val="0"/>
      <w:adjustRightInd w:val="0"/>
      <w:jc w:val="both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D61CE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61CE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61CEC"/>
    <w:rPr>
      <w:rFonts w:ascii="Arial" w:hAnsi="Arial" w:cs="Arial"/>
      <w:i/>
      <w:iCs/>
      <w:sz w:val="24"/>
      <w:szCs w:val="24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61CEC"/>
    <w:rPr>
      <w:rFonts w:ascii="Arial" w:hAnsi="Arial" w:cs="Arial"/>
      <w:b/>
      <w:bCs/>
      <w:i/>
      <w:iCs/>
      <w:color w:val="6699CC"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61CEC"/>
    <w:rPr>
      <w:rFonts w:ascii="Arial" w:hAnsi="Arial" w:cs="Arial"/>
      <w:b/>
      <w:bCs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61CE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D61CEC"/>
    <w:rPr>
      <w:rFonts w:ascii="Times New Roman" w:hAnsi="Times New Roman" w:cs="Times New Roman"/>
      <w:b/>
      <w:bCs/>
      <w:lang w:eastAsia="ru-RU"/>
    </w:rPr>
  </w:style>
  <w:style w:type="paragraph" w:styleId="ListParagraph">
    <w:name w:val="List Paragraph"/>
    <w:basedOn w:val="Normal"/>
    <w:uiPriority w:val="99"/>
    <w:qFormat/>
    <w:rsid w:val="00D32292"/>
    <w:pPr>
      <w:ind w:left="720"/>
    </w:pPr>
  </w:style>
  <w:style w:type="character" w:customStyle="1" w:styleId="a">
    <w:name w:val="Не вступил в силу"/>
    <w:basedOn w:val="DefaultParagraphFont"/>
    <w:uiPriority w:val="99"/>
    <w:rsid w:val="00D32292"/>
    <w:rPr>
      <w:color w:val="008080"/>
      <w:sz w:val="20"/>
      <w:szCs w:val="20"/>
    </w:rPr>
  </w:style>
  <w:style w:type="paragraph" w:customStyle="1" w:styleId="ConsPlusTitle">
    <w:name w:val="ConsPlusTitle"/>
    <w:uiPriority w:val="99"/>
    <w:rsid w:val="00D3229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rsid w:val="00D32292"/>
    <w:rPr>
      <w:color w:val="0000FF"/>
      <w:u w:val="single"/>
    </w:rPr>
  </w:style>
  <w:style w:type="paragraph" w:styleId="NormalWeb">
    <w:name w:val="Normal (Web)"/>
    <w:basedOn w:val="Normal"/>
    <w:uiPriority w:val="99"/>
    <w:rsid w:val="00D32292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149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">
    <w:name w:val="Обычный1"/>
    <w:uiPriority w:val="99"/>
    <w:rsid w:val="00D61CEC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D61CEC"/>
    <w:pPr>
      <w:jc w:val="center"/>
    </w:pPr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61CE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uiPriority w:val="99"/>
    <w:rsid w:val="00D61C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D61CEC"/>
    <w:pPr>
      <w:spacing w:line="360" w:lineRule="auto"/>
      <w:ind w:firstLine="709"/>
      <w:jc w:val="both"/>
    </w:pPr>
    <w:rPr>
      <w:rFonts w:ascii="Arial" w:hAnsi="Arial" w:cs="Ari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61CEC"/>
    <w:rPr>
      <w:rFonts w:ascii="Arial" w:hAnsi="Arial" w:cs="Arial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D61CEC"/>
    <w:pPr>
      <w:spacing w:line="360" w:lineRule="auto"/>
      <w:ind w:firstLine="720"/>
      <w:jc w:val="both"/>
    </w:p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D61CEC"/>
    <w:rPr>
      <w:rFonts w:ascii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rsid w:val="00D61CEC"/>
    <w:pPr>
      <w:jc w:val="both"/>
    </w:pPr>
    <w:rPr>
      <w:rFonts w:ascii="Arial" w:hAnsi="Arial" w:cs="Arial"/>
      <w:i/>
      <w:iCs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D61CEC"/>
    <w:rPr>
      <w:rFonts w:ascii="Arial" w:hAnsi="Arial" w:cs="Arial"/>
      <w:i/>
      <w:iCs/>
      <w:sz w:val="24"/>
      <w:szCs w:val="24"/>
      <w:lang w:eastAsia="ru-RU"/>
    </w:rPr>
  </w:style>
  <w:style w:type="paragraph" w:styleId="PlainText">
    <w:name w:val="Plain Text"/>
    <w:basedOn w:val="Normal"/>
    <w:link w:val="PlainTextChar"/>
    <w:uiPriority w:val="99"/>
    <w:rsid w:val="00D61CEC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D61CEC"/>
    <w:rPr>
      <w:rFonts w:ascii="Courier New" w:hAnsi="Courier New" w:cs="Courier New"/>
      <w:sz w:val="24"/>
      <w:szCs w:val="24"/>
      <w:lang w:eastAsia="ru-RU"/>
    </w:rPr>
  </w:style>
  <w:style w:type="paragraph" w:styleId="BodyText3">
    <w:name w:val="Body Text 3"/>
    <w:basedOn w:val="Normal"/>
    <w:link w:val="BodyText3Char"/>
    <w:uiPriority w:val="99"/>
    <w:rsid w:val="00D61CEC"/>
    <w:pPr>
      <w:spacing w:line="360" w:lineRule="auto"/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locked/>
    <w:rsid w:val="00D61CEC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D61CEC"/>
    <w:pPr>
      <w:spacing w:line="360" w:lineRule="auto"/>
      <w:ind w:left="708"/>
      <w:jc w:val="both"/>
    </w:pPr>
    <w:rPr>
      <w:rFonts w:ascii="Arial" w:hAnsi="Arial" w:cs="Arial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61CEC"/>
    <w:rPr>
      <w:rFonts w:ascii="Arial" w:hAnsi="Arial" w:cs="Arial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D61CEC"/>
  </w:style>
  <w:style w:type="paragraph" w:styleId="Footer">
    <w:name w:val="footer"/>
    <w:basedOn w:val="Normal"/>
    <w:link w:val="FooterChar"/>
    <w:uiPriority w:val="99"/>
    <w:rsid w:val="00D61CE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61CE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D61C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DocumentMapChar">
    <w:name w:val="Document Map Char"/>
    <w:uiPriority w:val="99"/>
    <w:semiHidden/>
    <w:locked/>
    <w:rsid w:val="00D61CEC"/>
    <w:rPr>
      <w:rFonts w:ascii="Tahoma" w:hAnsi="Tahoma" w:cs="Tahoma"/>
      <w:sz w:val="24"/>
      <w:szCs w:val="24"/>
      <w:shd w:val="clear" w:color="auto" w:fill="000080"/>
      <w:lang w:eastAsia="ru-RU"/>
    </w:rPr>
  </w:style>
  <w:style w:type="paragraph" w:styleId="DocumentMap">
    <w:name w:val="Document Map"/>
    <w:basedOn w:val="Normal"/>
    <w:link w:val="DocumentMapChar1"/>
    <w:uiPriority w:val="99"/>
    <w:semiHidden/>
    <w:rsid w:val="00D61CEC"/>
    <w:pPr>
      <w:shd w:val="clear" w:color="auto" w:fill="000080"/>
    </w:pPr>
    <w:rPr>
      <w:rFonts w:ascii="Tahoma" w:eastAsia="Calibri" w:hAnsi="Tahoma" w:cs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DD2BE2"/>
    <w:rPr>
      <w:rFonts w:ascii="Times New Roman" w:hAnsi="Times New Roman" w:cs="Times New Roman"/>
      <w:sz w:val="2"/>
      <w:szCs w:val="2"/>
    </w:rPr>
  </w:style>
  <w:style w:type="paragraph" w:customStyle="1" w:styleId="a0">
    <w:name w:val="Название предприятия"/>
    <w:basedOn w:val="Normal"/>
    <w:next w:val="Date"/>
    <w:uiPriority w:val="99"/>
    <w:rsid w:val="00D61CEC"/>
    <w:pPr>
      <w:spacing w:before="100" w:after="600" w:line="600" w:lineRule="atLeast"/>
      <w:ind w:left="840" w:right="-360"/>
    </w:pPr>
    <w:rPr>
      <w:spacing w:val="-34"/>
      <w:sz w:val="60"/>
      <w:szCs w:val="60"/>
      <w:lang w:eastAsia="en-US"/>
    </w:rPr>
  </w:style>
  <w:style w:type="paragraph" w:styleId="Date">
    <w:name w:val="Date"/>
    <w:basedOn w:val="Normal"/>
    <w:next w:val="Normal"/>
    <w:link w:val="DateChar"/>
    <w:uiPriority w:val="99"/>
    <w:rsid w:val="00D61CEC"/>
  </w:style>
  <w:style w:type="character" w:customStyle="1" w:styleId="DateChar">
    <w:name w:val="Date Char"/>
    <w:basedOn w:val="DefaultParagraphFont"/>
    <w:link w:val="Date"/>
    <w:uiPriority w:val="99"/>
    <w:locked/>
    <w:rsid w:val="00D61CEC"/>
    <w:rPr>
      <w:rFonts w:ascii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D61CE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61CE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0">
    <w:name w:val="З1"/>
    <w:basedOn w:val="Normal"/>
    <w:next w:val="Normal"/>
    <w:uiPriority w:val="99"/>
    <w:rsid w:val="00D61CEC"/>
    <w:pPr>
      <w:spacing w:line="360" w:lineRule="auto"/>
      <w:ind w:firstLine="748"/>
      <w:jc w:val="both"/>
    </w:pPr>
    <w:rPr>
      <w:b/>
      <w:bCs/>
    </w:rPr>
  </w:style>
  <w:style w:type="paragraph" w:styleId="Caption">
    <w:name w:val="caption"/>
    <w:basedOn w:val="Normal"/>
    <w:next w:val="Normal"/>
    <w:uiPriority w:val="99"/>
    <w:qFormat/>
    <w:rsid w:val="00D61CEC"/>
    <w:pPr>
      <w:jc w:val="center"/>
    </w:pPr>
    <w:rPr>
      <w:b/>
      <w:bCs/>
      <w:sz w:val="32"/>
      <w:szCs w:val="32"/>
    </w:rPr>
  </w:style>
  <w:style w:type="paragraph" w:styleId="ListBullet">
    <w:name w:val="List Bullet"/>
    <w:basedOn w:val="Normal"/>
    <w:autoRedefine/>
    <w:uiPriority w:val="99"/>
    <w:rsid w:val="00D61CEC"/>
    <w:pPr>
      <w:numPr>
        <w:numId w:val="4"/>
      </w:numPr>
    </w:pPr>
  </w:style>
  <w:style w:type="paragraph" w:customStyle="1" w:styleId="2">
    <w:name w:val="Обычный2"/>
    <w:uiPriority w:val="99"/>
    <w:rsid w:val="00D61CEC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61C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61CEC"/>
    <w:rPr>
      <w:rFonts w:ascii="Tahoma" w:hAnsi="Tahoma" w:cs="Tahoma"/>
      <w:sz w:val="16"/>
      <w:szCs w:val="16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rsid w:val="0094349A"/>
    <w:pPr>
      <w:spacing w:after="200" w:line="276" w:lineRule="auto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4349A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4349A"/>
    <w:rPr>
      <w:vertAlign w:val="superscript"/>
    </w:rPr>
  </w:style>
  <w:style w:type="paragraph" w:customStyle="1" w:styleId="ConsPlusNormal">
    <w:name w:val="ConsPlusNormal"/>
    <w:uiPriority w:val="99"/>
    <w:rsid w:val="009927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927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21">
    <w:name w:val="Основной текст 21"/>
    <w:basedOn w:val="Normal"/>
    <w:uiPriority w:val="99"/>
    <w:rsid w:val="00992787"/>
    <w:pPr>
      <w:ind w:firstLine="720"/>
      <w:jc w:val="both"/>
    </w:pPr>
    <w:rPr>
      <w:sz w:val="28"/>
      <w:szCs w:val="28"/>
    </w:rPr>
  </w:style>
  <w:style w:type="character" w:customStyle="1" w:styleId="11">
    <w:name w:val="Основной шрифт абзаца1"/>
    <w:uiPriority w:val="99"/>
    <w:rsid w:val="00992787"/>
  </w:style>
  <w:style w:type="paragraph" w:customStyle="1" w:styleId="a1">
    <w:name w:val="Содержимое таблицы"/>
    <w:basedOn w:val="Normal"/>
    <w:uiPriority w:val="99"/>
    <w:rsid w:val="00992787"/>
    <w:pPr>
      <w:suppressLineNumbers/>
      <w:suppressAutoHyphens/>
    </w:pPr>
    <w:rPr>
      <w:lang w:eastAsia="ar-SA"/>
    </w:rPr>
  </w:style>
  <w:style w:type="character" w:customStyle="1" w:styleId="apple-style-span">
    <w:name w:val="apple-style-span"/>
    <w:basedOn w:val="DefaultParagraphFont"/>
    <w:uiPriority w:val="99"/>
    <w:rsid w:val="00992787"/>
  </w:style>
  <w:style w:type="paragraph" w:customStyle="1" w:styleId="text3cl">
    <w:name w:val="text3cl"/>
    <w:basedOn w:val="Normal"/>
    <w:uiPriority w:val="99"/>
    <w:rsid w:val="00992787"/>
    <w:pPr>
      <w:spacing w:before="144" w:after="288"/>
    </w:pPr>
  </w:style>
  <w:style w:type="paragraph" w:customStyle="1" w:styleId="a2">
    <w:name w:val="Ñòèëü"/>
    <w:uiPriority w:val="99"/>
    <w:rsid w:val="00992787"/>
    <w:pPr>
      <w:widowControl w:val="0"/>
    </w:pPr>
    <w:rPr>
      <w:rFonts w:ascii="Times New Roman" w:eastAsia="Times New Roman" w:hAnsi="Times New Roman"/>
      <w:spacing w:val="-1"/>
      <w:kern w:val="65535"/>
      <w:position w:val="-1"/>
      <w:sz w:val="24"/>
      <w:szCs w:val="24"/>
      <w:lang w:val="en-US"/>
    </w:rPr>
  </w:style>
  <w:style w:type="table" w:styleId="TableGrid">
    <w:name w:val="Table Grid"/>
    <w:basedOn w:val="TableNormal"/>
    <w:uiPriority w:val="99"/>
    <w:rsid w:val="00992787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3">
    <w:name w:val="Знак Знак Знак Знак"/>
    <w:basedOn w:val="Normal"/>
    <w:uiPriority w:val="99"/>
    <w:rsid w:val="009927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4">
    <w:name w:val="Знак Знак Знак Знак Знак Знак Знак Знак Знак Знак Знак Знак Знак Знак"/>
    <w:basedOn w:val="Normal"/>
    <w:uiPriority w:val="99"/>
    <w:rsid w:val="0099278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992787"/>
    <w:rPr>
      <w:color w:val="800080"/>
      <w:u w:val="single"/>
    </w:rPr>
  </w:style>
  <w:style w:type="paragraph" w:styleId="NoSpacing">
    <w:name w:val="No Spacing"/>
    <w:uiPriority w:val="99"/>
    <w:qFormat/>
    <w:rsid w:val="00A93132"/>
    <w:rPr>
      <w:rFonts w:eastAsia="Times New Roman" w:cs="Calibri"/>
    </w:rPr>
  </w:style>
  <w:style w:type="paragraph" w:styleId="HTMLPreformatted">
    <w:name w:val="HTML Preformatted"/>
    <w:basedOn w:val="Normal"/>
    <w:link w:val="HTMLPreformattedChar"/>
    <w:uiPriority w:val="99"/>
    <w:rsid w:val="00F25A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F25A98"/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50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0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2595</TotalTime>
  <Pages>5</Pages>
  <Words>1381</Words>
  <Characters>7875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Администрация</cp:lastModifiedBy>
  <cp:revision>54</cp:revision>
  <cp:lastPrinted>2019-01-25T06:10:00Z</cp:lastPrinted>
  <dcterms:created xsi:type="dcterms:W3CDTF">2013-01-11T01:19:00Z</dcterms:created>
  <dcterms:modified xsi:type="dcterms:W3CDTF">2019-04-24T06:57:00Z</dcterms:modified>
</cp:coreProperties>
</file>