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BDB" w:rsidRPr="0050179B" w:rsidRDefault="00F13BDB" w:rsidP="000952D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0179B">
        <w:rPr>
          <w:rFonts w:ascii="Times New Roman" w:hAnsi="Times New Roman" w:cs="Times New Roman"/>
          <w:b/>
          <w:bCs/>
          <w:sz w:val="32"/>
          <w:szCs w:val="32"/>
        </w:rPr>
        <w:t>АДМИНИСТРАЦИЯ  СЕЛЬСКОГО ПОСЕЛЕНИЯ                              «ШИЛКО-ЗАВОДСКОЕ»</w:t>
      </w:r>
      <w:r w:rsidRPr="0050179B">
        <w:rPr>
          <w:rFonts w:ascii="Times New Roman" w:hAnsi="Times New Roman" w:cs="Times New Roman"/>
          <w:b/>
          <w:bCs/>
          <w:sz w:val="32"/>
          <w:szCs w:val="32"/>
        </w:rPr>
        <w:tab/>
      </w:r>
    </w:p>
    <w:p w:rsidR="00F13BDB" w:rsidRDefault="00F13BDB" w:rsidP="000952D8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F13BDB" w:rsidRPr="0050179B" w:rsidRDefault="00F13BDB" w:rsidP="000952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</w:t>
      </w:r>
      <w:r w:rsidRPr="0050179B">
        <w:rPr>
          <w:rFonts w:ascii="Times New Roman" w:hAnsi="Times New Roman" w:cs="Times New Roman"/>
          <w:b/>
          <w:bCs/>
          <w:sz w:val="32"/>
          <w:szCs w:val="32"/>
        </w:rPr>
        <w:t xml:space="preserve">ЕНИЕ </w:t>
      </w:r>
    </w:p>
    <w:p w:rsidR="00F13BDB" w:rsidRPr="0050179B" w:rsidRDefault="00F13BDB" w:rsidP="000952D8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13BDB" w:rsidRPr="002B66B6" w:rsidRDefault="00F13BDB" w:rsidP="001113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сентября 2026</w:t>
      </w:r>
      <w:r w:rsidRPr="002B66B6">
        <w:rPr>
          <w:rFonts w:ascii="Times New Roman" w:hAnsi="Times New Roman" w:cs="Times New Roman"/>
          <w:sz w:val="28"/>
          <w:szCs w:val="28"/>
        </w:rPr>
        <w:t xml:space="preserve"> года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16а</w:t>
      </w:r>
    </w:p>
    <w:p w:rsidR="00F13BDB" w:rsidRPr="002B66B6" w:rsidRDefault="00F13BDB" w:rsidP="000952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66B6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F13BDB" w:rsidRPr="002B66B6" w:rsidRDefault="00F13BDB" w:rsidP="000952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3BDB" w:rsidRPr="002B66B6" w:rsidRDefault="00F13BDB" w:rsidP="00095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66B6">
        <w:rPr>
          <w:rFonts w:ascii="Times New Roman" w:hAnsi="Times New Roman" w:cs="Times New Roman"/>
          <w:b/>
          <w:bCs/>
          <w:sz w:val="28"/>
          <w:szCs w:val="28"/>
        </w:rPr>
        <w:t>О подготовке предложений по внесению изменений</w:t>
      </w:r>
    </w:p>
    <w:p w:rsidR="00F13BDB" w:rsidRPr="002B66B6" w:rsidRDefault="00F13BDB" w:rsidP="00095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66B6">
        <w:rPr>
          <w:rFonts w:ascii="Times New Roman" w:hAnsi="Times New Roman" w:cs="Times New Roman"/>
          <w:b/>
          <w:bCs/>
          <w:sz w:val="28"/>
          <w:szCs w:val="28"/>
        </w:rPr>
        <w:t xml:space="preserve">и подготовке проекта о внесении изменений </w:t>
      </w:r>
    </w:p>
    <w:p w:rsidR="00F13BDB" w:rsidRPr="002B66B6" w:rsidRDefault="00F13BDB" w:rsidP="00095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66B6">
        <w:rPr>
          <w:rFonts w:ascii="Times New Roman" w:hAnsi="Times New Roman" w:cs="Times New Roman"/>
          <w:b/>
          <w:bCs/>
          <w:sz w:val="28"/>
          <w:szCs w:val="28"/>
        </w:rPr>
        <w:t xml:space="preserve">в генеральный </w:t>
      </w:r>
      <w:r>
        <w:rPr>
          <w:rFonts w:ascii="Times New Roman" w:hAnsi="Times New Roman" w:cs="Times New Roman"/>
          <w:b/>
          <w:bCs/>
          <w:sz w:val="28"/>
          <w:szCs w:val="28"/>
        </w:rPr>
        <w:t>план сельского поселения «Шилко-Заводское</w:t>
      </w:r>
      <w:r w:rsidRPr="002B66B6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«Сретенский район» Забайкальского края</w:t>
      </w:r>
    </w:p>
    <w:p w:rsidR="00F13BDB" w:rsidRPr="002B66B6" w:rsidRDefault="00F13BDB" w:rsidP="000952D8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</w:p>
    <w:p w:rsidR="00F13BDB" w:rsidRPr="002B66B6" w:rsidRDefault="00F13BDB" w:rsidP="00095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66B6">
        <w:rPr>
          <w:rFonts w:ascii="Times New Roman" w:hAnsi="Times New Roman" w:cs="Times New Roman"/>
          <w:sz w:val="28"/>
          <w:szCs w:val="28"/>
        </w:rPr>
        <w:t xml:space="preserve">В целях обеспечения устойчивого развития территории поселения, рационального землепользования в современных условиях, в соответствии со </w:t>
      </w:r>
      <w:hyperlink r:id="rId4" w:history="1">
        <w:r w:rsidRPr="002B66B6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2</w:t>
        </w:r>
      </w:hyperlink>
      <w:r w:rsidRPr="002B66B6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2B66B6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8</w:t>
        </w:r>
      </w:hyperlink>
      <w:r w:rsidRPr="002B66B6">
        <w:rPr>
          <w:rFonts w:ascii="Times New Roman" w:hAnsi="Times New Roman" w:cs="Times New Roman"/>
          <w:sz w:val="28"/>
          <w:szCs w:val="28"/>
        </w:rPr>
        <w:t xml:space="preserve">, 9, </w:t>
      </w:r>
      <w:hyperlink r:id="rId6" w:history="1">
        <w:r w:rsidRPr="002B66B6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24</w:t>
        </w:r>
      </w:hyperlink>
      <w:r w:rsidRPr="002B66B6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2B66B6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25</w:t>
        </w:r>
      </w:hyperlink>
      <w:r w:rsidRPr="002B66B6">
        <w:rPr>
          <w:rFonts w:ascii="Times New Roman" w:hAnsi="Times New Roman" w:cs="Times New Roman"/>
          <w:sz w:val="28"/>
          <w:szCs w:val="28"/>
        </w:rPr>
        <w:t xml:space="preserve">  Градостроительного кодекса Российской Федерации от 29.12.2004 года № 190-ФЗ, частью 18 Федерального </w:t>
      </w:r>
      <w:hyperlink r:id="rId8" w:history="1">
        <w:r w:rsidRPr="002B66B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2B66B6">
        <w:rPr>
          <w:rFonts w:ascii="Times New Roman" w:hAnsi="Times New Roman" w:cs="Times New Roman"/>
          <w:sz w:val="28"/>
          <w:szCs w:val="28"/>
        </w:rPr>
        <w:t xml:space="preserve"> от 18.12.2006 года № 232-ФЗ «О внесении изменений в Градостроительный кодекс  Российской Федерации и отдельные законодательные акты  Российской  Федерации», пунктом 20 статьи 14 Федерального закона от 06.10.2003 года № 131-ФЗ «Об общих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6B6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Российской Федерации», Уставом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2B66B6">
        <w:rPr>
          <w:rFonts w:ascii="Times New Roman" w:hAnsi="Times New Roman" w:cs="Times New Roman"/>
          <w:sz w:val="28"/>
          <w:szCs w:val="28"/>
        </w:rPr>
        <w:t>»:</w:t>
      </w:r>
    </w:p>
    <w:p w:rsidR="00F13BDB" w:rsidRDefault="00F13BDB" w:rsidP="00095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3BDB" w:rsidRPr="002B66B6" w:rsidRDefault="00F13BDB" w:rsidP="00095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6B6">
        <w:rPr>
          <w:rFonts w:ascii="Times New Roman" w:hAnsi="Times New Roman" w:cs="Times New Roman"/>
          <w:sz w:val="28"/>
          <w:szCs w:val="28"/>
        </w:rPr>
        <w:t>1. Организовать подготовку предложений по внесению изменений в генеральный план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2B66B6">
        <w:rPr>
          <w:rFonts w:ascii="Times New Roman" w:hAnsi="Times New Roman" w:cs="Times New Roman"/>
          <w:sz w:val="28"/>
          <w:szCs w:val="28"/>
        </w:rPr>
        <w:t>» муниципального района «Сретенский район» Забайкальского края  и подготовку проекта о внесении изменений в генеральный план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2B66B6">
        <w:rPr>
          <w:rFonts w:ascii="Times New Roman" w:hAnsi="Times New Roman" w:cs="Times New Roman"/>
          <w:sz w:val="28"/>
          <w:szCs w:val="28"/>
        </w:rPr>
        <w:t>» муниципального района «Сретенский район» Забайкальского края на основании заявлений физических и юридических лиц, поступивших в орган местного самоуправления в срок, не превышающий одного месяца со дня опубликования настоящего постановления.</w:t>
      </w:r>
    </w:p>
    <w:p w:rsidR="00F13BDB" w:rsidRDefault="00F13BDB" w:rsidP="001113EE">
      <w:pPr>
        <w:spacing w:after="0" w:line="240" w:lineRule="auto"/>
        <w:ind w:firstLine="709"/>
        <w:jc w:val="both"/>
      </w:pPr>
      <w:r w:rsidRPr="002B66B6">
        <w:rPr>
          <w:rFonts w:ascii="Times New Roman" w:hAnsi="Times New Roman" w:cs="Times New Roman"/>
          <w:sz w:val="28"/>
          <w:szCs w:val="28"/>
        </w:rPr>
        <w:t>2. Предложения от заинтересованных лиц направлять в администрацию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2B66B6">
        <w:rPr>
          <w:rFonts w:ascii="Times New Roman" w:hAnsi="Times New Roman" w:cs="Times New Roman"/>
          <w:sz w:val="28"/>
          <w:szCs w:val="28"/>
        </w:rPr>
        <w:t xml:space="preserve">» </w:t>
      </w:r>
      <w:r w:rsidRPr="002B66B6">
        <w:rPr>
          <w:rFonts w:ascii="Times New Roman" w:hAnsi="Times New Roman" w:cs="Times New Roman"/>
          <w:color w:val="000000"/>
          <w:sz w:val="28"/>
          <w:szCs w:val="28"/>
        </w:rPr>
        <w:t xml:space="preserve">по почте: </w:t>
      </w:r>
      <w:r w:rsidRPr="002B66B6">
        <w:rPr>
          <w:rFonts w:ascii="Times New Roman" w:hAnsi="Times New Roman" w:cs="Times New Roman"/>
          <w:sz w:val="28"/>
          <w:szCs w:val="28"/>
        </w:rPr>
        <w:t>6735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2B66B6">
        <w:rPr>
          <w:rFonts w:ascii="Times New Roman" w:hAnsi="Times New Roman" w:cs="Times New Roman"/>
          <w:sz w:val="28"/>
          <w:szCs w:val="28"/>
        </w:rPr>
        <w:t xml:space="preserve">, Забайкальский край, </w:t>
      </w:r>
      <w:r>
        <w:rPr>
          <w:rFonts w:ascii="Times New Roman" w:hAnsi="Times New Roman" w:cs="Times New Roman"/>
          <w:sz w:val="28"/>
          <w:szCs w:val="28"/>
        </w:rPr>
        <w:t xml:space="preserve">Сретенский район, с.Шилкинский Завод, ул. Центральная, дом </w:t>
      </w:r>
      <w:r w:rsidRPr="002B66B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6B6">
        <w:rPr>
          <w:rFonts w:ascii="Times New Roman" w:hAnsi="Times New Roman" w:cs="Times New Roman"/>
          <w:color w:val="000000"/>
          <w:sz w:val="28"/>
          <w:szCs w:val="28"/>
        </w:rPr>
        <w:t>(администрация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2B66B6">
        <w:rPr>
          <w:rFonts w:ascii="Times New Roman" w:hAnsi="Times New Roman" w:cs="Times New Roman"/>
          <w:color w:val="000000"/>
          <w:sz w:val="28"/>
          <w:szCs w:val="28"/>
        </w:rPr>
        <w:t>»), или по электронной почте</w:t>
      </w:r>
      <w:r w:rsidRPr="002B66B6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0D2AB0">
          <w:rPr>
            <w:rStyle w:val="Hyperlink"/>
            <w:b/>
            <w:bCs/>
            <w:sz w:val="28"/>
            <w:szCs w:val="28"/>
            <w:lang w:val="en-US"/>
          </w:rPr>
          <w:t>http</w:t>
        </w:r>
        <w:r w:rsidRPr="000D2AB0">
          <w:rPr>
            <w:rStyle w:val="Hyperlink"/>
            <w:b/>
            <w:bCs/>
            <w:sz w:val="28"/>
            <w:szCs w:val="28"/>
          </w:rPr>
          <w:t>://шилкинский-завод.рф/</w:t>
        </w:r>
      </w:hyperlink>
      <w:r>
        <w:t>.</w:t>
      </w:r>
    </w:p>
    <w:p w:rsidR="00F13BDB" w:rsidRPr="001D4600" w:rsidRDefault="00F13BDB" w:rsidP="00111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600">
        <w:rPr>
          <w:rFonts w:ascii="Times New Roman" w:hAnsi="Times New Roman" w:cs="Times New Roman"/>
          <w:sz w:val="28"/>
          <w:szCs w:val="28"/>
        </w:rPr>
        <w:t xml:space="preserve">3. Настоящее </w:t>
      </w:r>
      <w:r>
        <w:rPr>
          <w:rFonts w:ascii="Times New Roman" w:hAnsi="Times New Roman" w:cs="Times New Roman"/>
          <w:sz w:val="28"/>
          <w:szCs w:val="28"/>
        </w:rPr>
        <w:t>распоряжени</w:t>
      </w:r>
      <w:r w:rsidRPr="001D4600">
        <w:rPr>
          <w:rFonts w:ascii="Times New Roman" w:hAnsi="Times New Roman" w:cs="Times New Roman"/>
          <w:sz w:val="28"/>
          <w:szCs w:val="28"/>
        </w:rPr>
        <w:t>е опубликовать (обнародовать) в порядке, установленном Уставом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1D4600">
        <w:rPr>
          <w:rFonts w:ascii="Times New Roman" w:hAnsi="Times New Roman" w:cs="Times New Roman"/>
          <w:sz w:val="28"/>
          <w:szCs w:val="28"/>
        </w:rPr>
        <w:t>».</w:t>
      </w:r>
    </w:p>
    <w:p w:rsidR="00F13BDB" w:rsidRPr="001D4600" w:rsidRDefault="00F13BDB" w:rsidP="001D4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D4600">
        <w:rPr>
          <w:rFonts w:ascii="Times New Roman" w:hAnsi="Times New Roman" w:cs="Times New Roman"/>
          <w:sz w:val="28"/>
          <w:szCs w:val="28"/>
        </w:rPr>
        <w:t xml:space="preserve">4.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1D4600">
        <w:rPr>
          <w:rFonts w:ascii="Times New Roman" w:hAnsi="Times New Roman" w:cs="Times New Roman"/>
          <w:sz w:val="28"/>
          <w:szCs w:val="28"/>
        </w:rPr>
        <w:t xml:space="preserve"> вступает в силу после официального опубликования (обнародования).                                                                                                                                                                               </w:t>
      </w:r>
    </w:p>
    <w:p w:rsidR="00F13BDB" w:rsidRDefault="00F13BDB" w:rsidP="001D46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D4600">
        <w:rPr>
          <w:rFonts w:ascii="Times New Roman" w:hAnsi="Times New Roman" w:cs="Times New Roman"/>
          <w:sz w:val="28"/>
          <w:szCs w:val="28"/>
        </w:rPr>
        <w:t xml:space="preserve">5. Контроль за </w:t>
      </w:r>
      <w:r>
        <w:rPr>
          <w:rFonts w:ascii="Times New Roman" w:hAnsi="Times New Roman" w:cs="Times New Roman"/>
          <w:sz w:val="28"/>
          <w:szCs w:val="28"/>
        </w:rPr>
        <w:t xml:space="preserve">исполнением настоящего распоряжения </w:t>
      </w:r>
      <w:r w:rsidRPr="001D4600">
        <w:rPr>
          <w:rFonts w:ascii="Times New Roman" w:hAnsi="Times New Roman" w:cs="Times New Roman"/>
          <w:sz w:val="28"/>
          <w:szCs w:val="28"/>
        </w:rPr>
        <w:t xml:space="preserve">оставляю за собой.      </w:t>
      </w:r>
    </w:p>
    <w:p w:rsidR="00F13BDB" w:rsidRPr="001D4600" w:rsidRDefault="00F13BDB" w:rsidP="001D46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3BDB" w:rsidRDefault="00F13BDB" w:rsidP="001D46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</w:t>
      </w:r>
      <w:r w:rsidRPr="001D4600">
        <w:rPr>
          <w:rFonts w:ascii="Times New Roman" w:hAnsi="Times New Roman" w:cs="Times New Roman"/>
          <w:sz w:val="28"/>
          <w:szCs w:val="28"/>
        </w:rPr>
        <w:t xml:space="preserve"> главы  сельского</w:t>
      </w:r>
    </w:p>
    <w:p w:rsidR="00F13BDB" w:rsidRDefault="00F13BDB" w:rsidP="001D46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4600">
        <w:rPr>
          <w:rFonts w:ascii="Times New Roman" w:hAnsi="Times New Roman" w:cs="Times New Roman"/>
          <w:sz w:val="28"/>
          <w:szCs w:val="28"/>
        </w:rPr>
        <w:t>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1D4600"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И.А.Дутова </w:t>
      </w:r>
    </w:p>
    <w:p w:rsidR="00F13BDB" w:rsidRPr="001D4600" w:rsidRDefault="00F13BDB" w:rsidP="001D4600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sectPr w:rsidR="00F13BDB" w:rsidRPr="001D4600" w:rsidSect="003251A9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52D8"/>
    <w:rsid w:val="000952D8"/>
    <w:rsid w:val="000D2AB0"/>
    <w:rsid w:val="001113EE"/>
    <w:rsid w:val="001D4600"/>
    <w:rsid w:val="002B66B6"/>
    <w:rsid w:val="003251A9"/>
    <w:rsid w:val="00364A22"/>
    <w:rsid w:val="004160B5"/>
    <w:rsid w:val="0050179B"/>
    <w:rsid w:val="005839D9"/>
    <w:rsid w:val="006D13AA"/>
    <w:rsid w:val="007703A2"/>
    <w:rsid w:val="00770CD8"/>
    <w:rsid w:val="007A6DA5"/>
    <w:rsid w:val="00B01658"/>
    <w:rsid w:val="00B06EA3"/>
    <w:rsid w:val="00B639D1"/>
    <w:rsid w:val="00C619E3"/>
    <w:rsid w:val="00C65970"/>
    <w:rsid w:val="00D62AE6"/>
    <w:rsid w:val="00F13BDB"/>
    <w:rsid w:val="00F21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D8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952D8"/>
    <w:rPr>
      <w:color w:val="0000FF"/>
      <w:u w:val="single"/>
    </w:rPr>
  </w:style>
  <w:style w:type="paragraph" w:customStyle="1" w:styleId="ConsPlusNonformat">
    <w:name w:val="ConsPlusNonformat"/>
    <w:uiPriority w:val="99"/>
    <w:rsid w:val="000952D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7C9FF052056A31CA8E46E76BD86C2CC2AC9272B0868C80EF2AA8F13886240BC0D594E23FC8AB430266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7C3BCA0E0F7F68D1E6121792C95FBBA1C80CA01D66AE6C5BE9E3100A1F31AF6D74C77B1D162A8EN5V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7C3BCA0E0F7F68D1E6121792C95FBBA1C80CA01D66AE6C5BE9E3100A1F31AF6D74C77B1D162A80N5V0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E7C3BCA0E0F7F68D1E6121792C95FBBA1C80CA01D66AE6C5BE9E3100A1F31AF6D74C77B1D162981N5V1L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BE7C3BCA0E0F7F68D1E6121792C95FBBA1C80CA01D66AE6C5BE9E3100A1F31AF6D74C77B1D162985N5VCL" TargetMode="External"/><Relationship Id="rId9" Type="http://schemas.openxmlformats.org/officeDocument/2006/relationships/hyperlink" Target="http://&#1096;&#1080;&#1083;&#1082;&#1080;&#1085;&#1089;&#1082;&#1080;&#1081;-&#1079;&#1072;&#1074;&#1086;&#1076;.&#1088;&#10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2</Pages>
  <Words>473</Words>
  <Characters>2698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Администрация</cp:lastModifiedBy>
  <cp:revision>8</cp:revision>
  <cp:lastPrinted>2026-09-16T05:49:00Z</cp:lastPrinted>
  <dcterms:created xsi:type="dcterms:W3CDTF">2019-05-16T02:26:00Z</dcterms:created>
  <dcterms:modified xsi:type="dcterms:W3CDTF">2026-09-16T05:49:00Z</dcterms:modified>
</cp:coreProperties>
</file>