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860" w:rsidRPr="0035423F" w:rsidRDefault="00A91860" w:rsidP="00B47DBC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:rsidR="00A91860" w:rsidRDefault="00A91860" w:rsidP="00B47DBC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ШИЛКО-ЗАВОДСКОЕ</w:t>
      </w: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» МУНИЦИПАЛЬНОГО РАЙОНА «СРЕТЕНСКИЙ РАЙОН» ЗАБАЙКАЛЬСКОГО КРАЯ</w:t>
      </w:r>
    </w:p>
    <w:p w:rsidR="00A91860" w:rsidRPr="00CC6441" w:rsidRDefault="00A91860" w:rsidP="00B47DBC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tab/>
      </w:r>
    </w:p>
    <w:p w:rsidR="00A91860" w:rsidRDefault="00A91860" w:rsidP="00B4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1860" w:rsidRDefault="00A91860" w:rsidP="00B47D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A91860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91860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91860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23  марта  2020  года                                                                                      № 8</w:t>
      </w:r>
    </w:p>
    <w:p w:rsidR="00A91860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A91860" w:rsidRPr="00CC6441" w:rsidRDefault="00A91860" w:rsidP="00B47D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441">
        <w:rPr>
          <w:rFonts w:ascii="Times New Roman" w:hAnsi="Times New Roman" w:cs="Times New Roman"/>
          <w:b/>
          <w:bCs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Шилкинский Завод</w:t>
      </w:r>
    </w:p>
    <w:p w:rsidR="00A91860" w:rsidRDefault="00A91860" w:rsidP="00B47D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1860" w:rsidRDefault="00A91860" w:rsidP="00B47DB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присвоении адреса объекту недвижимости  </w:t>
      </w:r>
    </w:p>
    <w:p w:rsidR="00A91860" w:rsidRPr="00CC6441" w:rsidRDefault="00A91860" w:rsidP="00B47DB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441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утвержденных Постановлением Правительства Российской Федерации от 19 ноября 2014 года № 1221, Уставом сельского 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 xml:space="preserve">» </w:t>
      </w:r>
      <w:r w:rsidRPr="00CC6441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A91860" w:rsidRPr="00CC6441" w:rsidRDefault="00A91860" w:rsidP="00B47D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6441">
        <w:rPr>
          <w:rFonts w:ascii="Times New Roman" w:hAnsi="Times New Roman" w:cs="Times New Roman"/>
          <w:sz w:val="28"/>
          <w:szCs w:val="28"/>
        </w:rPr>
        <w:t xml:space="preserve">1. Присвоить адрес объекту недвижимости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4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нежилое здание клуба: Забайкальский край, Сретенский </w:t>
      </w:r>
      <w:r w:rsidRPr="00CC6441">
        <w:rPr>
          <w:rFonts w:ascii="Times New Roman" w:hAnsi="Times New Roman" w:cs="Times New Roman"/>
          <w:sz w:val="28"/>
          <w:szCs w:val="28"/>
        </w:rPr>
        <w:t>рай</w:t>
      </w:r>
      <w:r>
        <w:rPr>
          <w:rFonts w:ascii="Times New Roman" w:hAnsi="Times New Roman" w:cs="Times New Roman"/>
          <w:sz w:val="28"/>
          <w:szCs w:val="28"/>
        </w:rPr>
        <w:t>он, с.Шилкинский Завод</w:t>
      </w:r>
      <w:r w:rsidRPr="00CC64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 Центральная,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CC6441">
        <w:rPr>
          <w:rFonts w:ascii="Times New Roman" w:hAnsi="Times New Roman" w:cs="Times New Roman"/>
          <w:sz w:val="28"/>
          <w:szCs w:val="28"/>
        </w:rPr>
        <w:t>.</w:t>
      </w:r>
    </w:p>
    <w:p w:rsidR="00A91860" w:rsidRPr="00CC6441" w:rsidRDefault="00A91860" w:rsidP="00B47DB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6441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официального  опубликования (обнародования) на информационном  стенде администрации, либо на сайте сельского 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 xml:space="preserve">» по адресу </w:t>
      </w:r>
      <w:hyperlink r:id="rId6" w:history="1">
        <w:r w:rsidRPr="00DE1E2B">
          <w:rPr>
            <w:rStyle w:val="Hyperlink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DE1E2B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DE1E2B">
          <w:rPr>
            <w:rFonts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>шилкинский-завод.рф/</w:t>
        </w:r>
        <w:r w:rsidRPr="00CC6441">
          <w:rPr>
            <w:rFonts w:ascii="Times New Roman" w:hAnsi="Times New Roman" w:cs="Times New Roman"/>
            <w:sz w:val="28"/>
            <w:szCs w:val="28"/>
            <w:u w:val="single"/>
          </w:rPr>
          <w:t xml:space="preserve"> </w:t>
        </w:r>
      </w:hyperlink>
      <w:r w:rsidRPr="00CC6441">
        <w:rPr>
          <w:rFonts w:ascii="Times New Roman" w:hAnsi="Times New Roman" w:cs="Times New Roman"/>
          <w:sz w:val="28"/>
          <w:szCs w:val="28"/>
          <w:u w:val="single"/>
        </w:rPr>
        <w:t xml:space="preserve"> в сети интернет.</w:t>
      </w:r>
    </w:p>
    <w:p w:rsidR="00A91860" w:rsidRPr="00CC6441" w:rsidRDefault="00A91860" w:rsidP="00B47DB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2Exact"/>
        </w:rPr>
        <w:t>3</w:t>
      </w:r>
      <w:r w:rsidRPr="00CC6441">
        <w:rPr>
          <w:rStyle w:val="2Exact"/>
        </w:rPr>
        <w:t>.</w:t>
      </w:r>
      <w:r>
        <w:rPr>
          <w:rStyle w:val="2Exact"/>
        </w:rPr>
        <w:t xml:space="preserve">    </w:t>
      </w:r>
      <w:r w:rsidRPr="00CC6441">
        <w:rPr>
          <w:rStyle w:val="2Exact"/>
        </w:rPr>
        <w:t xml:space="preserve">Контроль </w:t>
      </w:r>
      <w:r>
        <w:rPr>
          <w:rStyle w:val="2Exact"/>
        </w:rPr>
        <w:t xml:space="preserve"> </w:t>
      </w:r>
      <w:r w:rsidRPr="00CC6441">
        <w:rPr>
          <w:rStyle w:val="2Exact"/>
        </w:rPr>
        <w:t>за исполнением настоящего постановления оставляю за собой.</w:t>
      </w:r>
    </w:p>
    <w:p w:rsidR="00A91860" w:rsidRDefault="00A91860" w:rsidP="00B47D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B47D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Pr="00CC6441" w:rsidRDefault="00A91860" w:rsidP="00B47D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Pr="00CC6441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441">
        <w:rPr>
          <w:rFonts w:ascii="Times New Roman" w:hAnsi="Times New Roman" w:cs="Times New Roman"/>
          <w:sz w:val="28"/>
          <w:szCs w:val="28"/>
        </w:rPr>
        <w:t xml:space="preserve">Глава  сельского </w:t>
      </w:r>
    </w:p>
    <w:p w:rsidR="00A91860" w:rsidRDefault="00A91860" w:rsidP="00B47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441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>»                                        Н.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Успин</w:t>
      </w:r>
      <w:r w:rsidRPr="00CC6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0" w:rsidRPr="000F2766" w:rsidRDefault="00A91860" w:rsidP="000F2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1860" w:rsidRPr="000F2766" w:rsidSect="005C03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860" w:rsidRDefault="00A91860" w:rsidP="004D0096">
      <w:pPr>
        <w:spacing w:after="0" w:line="240" w:lineRule="auto"/>
      </w:pPr>
      <w:r>
        <w:separator/>
      </w:r>
    </w:p>
  </w:endnote>
  <w:endnote w:type="continuationSeparator" w:id="0">
    <w:p w:rsidR="00A91860" w:rsidRDefault="00A91860" w:rsidP="004D0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860" w:rsidRDefault="00A91860" w:rsidP="004D0096">
      <w:pPr>
        <w:spacing w:after="0" w:line="240" w:lineRule="auto"/>
      </w:pPr>
      <w:r>
        <w:separator/>
      </w:r>
    </w:p>
  </w:footnote>
  <w:footnote w:type="continuationSeparator" w:id="0">
    <w:p w:rsidR="00A91860" w:rsidRDefault="00A91860" w:rsidP="004D0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2E48"/>
    <w:rsid w:val="00056668"/>
    <w:rsid w:val="000A22C9"/>
    <w:rsid w:val="000A241B"/>
    <w:rsid w:val="000B3E32"/>
    <w:rsid w:val="000B56AF"/>
    <w:rsid w:val="000F2766"/>
    <w:rsid w:val="00157F65"/>
    <w:rsid w:val="001976B2"/>
    <w:rsid w:val="001F2F80"/>
    <w:rsid w:val="0021759A"/>
    <w:rsid w:val="00224D77"/>
    <w:rsid w:val="002D1365"/>
    <w:rsid w:val="002D1C28"/>
    <w:rsid w:val="00322A7F"/>
    <w:rsid w:val="00330E25"/>
    <w:rsid w:val="0035423F"/>
    <w:rsid w:val="00406541"/>
    <w:rsid w:val="004737C7"/>
    <w:rsid w:val="004B549E"/>
    <w:rsid w:val="004D0096"/>
    <w:rsid w:val="004E4BC8"/>
    <w:rsid w:val="0055520D"/>
    <w:rsid w:val="005A24C8"/>
    <w:rsid w:val="005C0354"/>
    <w:rsid w:val="006C7473"/>
    <w:rsid w:val="0070302F"/>
    <w:rsid w:val="00736683"/>
    <w:rsid w:val="007F31FD"/>
    <w:rsid w:val="007F6C4C"/>
    <w:rsid w:val="008174E8"/>
    <w:rsid w:val="00841F99"/>
    <w:rsid w:val="00852864"/>
    <w:rsid w:val="00855D85"/>
    <w:rsid w:val="00892E07"/>
    <w:rsid w:val="00902AC1"/>
    <w:rsid w:val="009464AF"/>
    <w:rsid w:val="00954109"/>
    <w:rsid w:val="00962E1F"/>
    <w:rsid w:val="00981373"/>
    <w:rsid w:val="009949FD"/>
    <w:rsid w:val="009B336D"/>
    <w:rsid w:val="009D6B0F"/>
    <w:rsid w:val="00A13B14"/>
    <w:rsid w:val="00A14FDD"/>
    <w:rsid w:val="00A72EC3"/>
    <w:rsid w:val="00A77311"/>
    <w:rsid w:val="00A91860"/>
    <w:rsid w:val="00AB468F"/>
    <w:rsid w:val="00B1340E"/>
    <w:rsid w:val="00B21635"/>
    <w:rsid w:val="00B37A62"/>
    <w:rsid w:val="00B41E93"/>
    <w:rsid w:val="00B47DBC"/>
    <w:rsid w:val="00B66CE5"/>
    <w:rsid w:val="00B81CAF"/>
    <w:rsid w:val="00BF6B7A"/>
    <w:rsid w:val="00C302CD"/>
    <w:rsid w:val="00C44847"/>
    <w:rsid w:val="00CC6441"/>
    <w:rsid w:val="00CE42C8"/>
    <w:rsid w:val="00D03348"/>
    <w:rsid w:val="00D421C5"/>
    <w:rsid w:val="00D4772E"/>
    <w:rsid w:val="00D54D92"/>
    <w:rsid w:val="00D9138C"/>
    <w:rsid w:val="00DC6245"/>
    <w:rsid w:val="00DD384F"/>
    <w:rsid w:val="00DE1E2B"/>
    <w:rsid w:val="00DE6440"/>
    <w:rsid w:val="00DF2E48"/>
    <w:rsid w:val="00E505DB"/>
    <w:rsid w:val="00E54807"/>
    <w:rsid w:val="00E70195"/>
    <w:rsid w:val="00EA1B19"/>
    <w:rsid w:val="00F72E50"/>
    <w:rsid w:val="00FE76B5"/>
    <w:rsid w:val="00FF1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6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F2E4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2Exact">
    <w:name w:val="Основной текст (2) Exact"/>
    <w:uiPriority w:val="99"/>
    <w:rsid w:val="004D0096"/>
    <w:rPr>
      <w:rFonts w:ascii="Times New Roman" w:hAnsi="Times New Roman" w:cs="Times New Roman"/>
      <w:sz w:val="28"/>
      <w:szCs w:val="28"/>
      <w:u w:val="none"/>
    </w:rPr>
  </w:style>
  <w:style w:type="character" w:customStyle="1" w:styleId="2">
    <w:name w:val="Основной текст (2)"/>
    <w:uiPriority w:val="99"/>
    <w:rsid w:val="004D009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styleId="Header">
    <w:name w:val="header"/>
    <w:basedOn w:val="Normal"/>
    <w:link w:val="HeaderChar"/>
    <w:uiPriority w:val="99"/>
    <w:semiHidden/>
    <w:rsid w:val="004D0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0096"/>
  </w:style>
  <w:style w:type="paragraph" w:styleId="Footer">
    <w:name w:val="footer"/>
    <w:basedOn w:val="Normal"/>
    <w:link w:val="FooterChar"/>
    <w:uiPriority w:val="99"/>
    <w:semiHidden/>
    <w:rsid w:val="004D0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D0096"/>
  </w:style>
  <w:style w:type="table" w:styleId="TableGrid">
    <w:name w:val="Table Grid"/>
    <w:basedOn w:val="TableNormal"/>
    <w:uiPriority w:val="99"/>
    <w:rsid w:val="00B2163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464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53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vku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413</TotalTime>
  <Pages>2</Pages>
  <Words>243</Words>
  <Characters>1387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35</cp:revision>
  <cp:lastPrinted>2020-03-25T05:44:00Z</cp:lastPrinted>
  <dcterms:created xsi:type="dcterms:W3CDTF">2018-12-05T01:49:00Z</dcterms:created>
  <dcterms:modified xsi:type="dcterms:W3CDTF">2020-03-25T05:45:00Z</dcterms:modified>
</cp:coreProperties>
</file>