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3C3" w:rsidRPr="00B5489E" w:rsidRDefault="003163C3" w:rsidP="00533DD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63C3" w:rsidRPr="00B875EF" w:rsidRDefault="003163C3" w:rsidP="00920F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B875EF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АДМИНИСТРАЦИЯ</w:t>
      </w:r>
    </w:p>
    <w:p w:rsidR="003163C3" w:rsidRPr="00B875EF" w:rsidRDefault="003163C3" w:rsidP="00920F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B875EF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СЕЛЬСКОГО ПОСЕЛЕНИЯ «ШИЛКО-ЗАВОДСКОЕ»</w:t>
      </w:r>
    </w:p>
    <w:p w:rsidR="003163C3" w:rsidRPr="00B875EF" w:rsidRDefault="003163C3" w:rsidP="00920F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3163C3" w:rsidRPr="00B5489E" w:rsidRDefault="003163C3" w:rsidP="00B548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63C3" w:rsidRPr="00B5489E" w:rsidRDefault="003163C3" w:rsidP="00B5489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3163C3" w:rsidRPr="00B5489E" w:rsidRDefault="003163C3" w:rsidP="00B548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B5489E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3163C3" w:rsidRPr="00B5489E" w:rsidRDefault="003163C3" w:rsidP="00B548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3163C3" w:rsidRPr="00B5489E" w:rsidRDefault="003163C3" w:rsidP="00B548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16</w:t>
      </w:r>
      <w:r w:rsidRPr="00533DDF">
        <w:rPr>
          <w:rFonts w:ascii="Times New Roman" w:hAnsi="Times New Roman" w:cs="Times New Roman"/>
          <w:sz w:val="28"/>
          <w:szCs w:val="28"/>
          <w:lang w:eastAsia="ru-RU"/>
        </w:rPr>
        <w:t xml:space="preserve"> июня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5489E">
        <w:rPr>
          <w:rFonts w:ascii="Times New Roman" w:hAnsi="Times New Roman" w:cs="Times New Roman"/>
          <w:sz w:val="28"/>
          <w:szCs w:val="28"/>
          <w:lang w:eastAsia="ru-RU"/>
        </w:rPr>
        <w:t xml:space="preserve">2020 года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  <w:lang w:eastAsia="ru-RU"/>
        </w:rPr>
        <w:t>16</w:t>
      </w:r>
    </w:p>
    <w:p w:rsidR="003163C3" w:rsidRPr="00B5489E" w:rsidRDefault="003163C3" w:rsidP="00B548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5489E">
        <w:rPr>
          <w:rFonts w:ascii="Times New Roman" w:hAnsi="Times New Roman" w:cs="Times New Roman"/>
          <w:sz w:val="28"/>
          <w:szCs w:val="28"/>
          <w:lang w:eastAsia="ru-RU"/>
        </w:rPr>
        <w:t xml:space="preserve">село 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Шилкинский Завод</w:t>
      </w:r>
    </w:p>
    <w:p w:rsidR="003163C3" w:rsidRPr="00B5489E" w:rsidRDefault="003163C3" w:rsidP="00B5489E"/>
    <w:p w:rsidR="003163C3" w:rsidRDefault="003163C3" w:rsidP="00B5489E">
      <w:pPr>
        <w:pStyle w:val="20"/>
        <w:shd w:val="clear" w:color="auto" w:fill="auto"/>
        <w:spacing w:after="0" w:line="240" w:lineRule="auto"/>
        <w:rPr>
          <w:color w:val="000000"/>
          <w:sz w:val="28"/>
          <w:szCs w:val="28"/>
        </w:rPr>
      </w:pPr>
      <w:r w:rsidRPr="00057C32">
        <w:rPr>
          <w:color w:val="000000"/>
          <w:sz w:val="28"/>
          <w:szCs w:val="28"/>
        </w:rPr>
        <w:t xml:space="preserve">О формировании </w:t>
      </w:r>
      <w:r>
        <w:rPr>
          <w:color w:val="000000"/>
          <w:sz w:val="28"/>
          <w:szCs w:val="28"/>
        </w:rPr>
        <w:t>противопаводковой</w:t>
      </w:r>
      <w:r w:rsidRPr="00057C32">
        <w:rPr>
          <w:color w:val="000000"/>
          <w:sz w:val="28"/>
          <w:szCs w:val="28"/>
        </w:rPr>
        <w:t xml:space="preserve"> комиссии на территории </w:t>
      </w:r>
      <w:bookmarkStart w:id="0" w:name="_Hlk42159149"/>
      <w:r w:rsidRPr="00057C32">
        <w:rPr>
          <w:color w:val="000000"/>
          <w:sz w:val="28"/>
          <w:szCs w:val="28"/>
        </w:rPr>
        <w:t>сельского поселения «</w:t>
      </w:r>
      <w:r w:rsidRPr="00920FD7">
        <w:rPr>
          <w:color w:val="000000"/>
          <w:sz w:val="28"/>
          <w:szCs w:val="28"/>
          <w:lang w:eastAsia="ru-RU"/>
        </w:rPr>
        <w:t>Шилко-Заводское</w:t>
      </w:r>
      <w:r w:rsidRPr="00057C32">
        <w:rPr>
          <w:color w:val="000000"/>
          <w:sz w:val="28"/>
          <w:szCs w:val="28"/>
        </w:rPr>
        <w:t>»</w:t>
      </w:r>
    </w:p>
    <w:bookmarkEnd w:id="0"/>
    <w:p w:rsidR="003163C3" w:rsidRPr="00C72E91" w:rsidRDefault="003163C3" w:rsidP="00792968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163C3" w:rsidRPr="00E106D9" w:rsidRDefault="003163C3" w:rsidP="00B548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5345D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6 октября 2003 года  № 131 – ФЗ «Об общих принципах организации местного самоуправления в Российской Федерации» (с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45D">
        <w:rPr>
          <w:rFonts w:ascii="Times New Roman" w:hAnsi="Times New Roman" w:cs="Times New Roman"/>
          <w:sz w:val="28"/>
          <w:szCs w:val="28"/>
        </w:rPr>
        <w:t>послед</w:t>
      </w:r>
      <w:r>
        <w:rPr>
          <w:rFonts w:ascii="Times New Roman" w:hAnsi="Times New Roman" w:cs="Times New Roman"/>
          <w:sz w:val="28"/>
          <w:szCs w:val="28"/>
        </w:rPr>
        <w:t>ними</w:t>
      </w:r>
      <w:r w:rsidRPr="0085345D">
        <w:rPr>
          <w:rFonts w:ascii="Times New Roman" w:hAnsi="Times New Roman" w:cs="Times New Roman"/>
          <w:sz w:val="28"/>
          <w:szCs w:val="28"/>
        </w:rPr>
        <w:t xml:space="preserve"> изменен</w:t>
      </w:r>
      <w:r>
        <w:rPr>
          <w:rFonts w:ascii="Times New Roman" w:hAnsi="Times New Roman" w:cs="Times New Roman"/>
          <w:sz w:val="28"/>
          <w:szCs w:val="28"/>
        </w:rPr>
        <w:t>иями</w:t>
      </w:r>
      <w:r w:rsidRPr="0085345D">
        <w:rPr>
          <w:rFonts w:ascii="Times New Roman" w:hAnsi="Times New Roman" w:cs="Times New Roman"/>
          <w:sz w:val="28"/>
          <w:szCs w:val="28"/>
        </w:rPr>
        <w:t xml:space="preserve"> и дополнен</w:t>
      </w:r>
      <w:r>
        <w:rPr>
          <w:rFonts w:ascii="Times New Roman" w:hAnsi="Times New Roman" w:cs="Times New Roman"/>
          <w:sz w:val="28"/>
          <w:szCs w:val="28"/>
        </w:rPr>
        <w:t>иями</w:t>
      </w:r>
      <w:r w:rsidRPr="0085345D">
        <w:rPr>
          <w:rFonts w:ascii="Times New Roman" w:hAnsi="Times New Roman" w:cs="Times New Roman"/>
          <w:sz w:val="28"/>
          <w:szCs w:val="28"/>
        </w:rPr>
        <w:t xml:space="preserve">), руководствуясь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5345D">
        <w:rPr>
          <w:rFonts w:ascii="Times New Roman" w:hAnsi="Times New Roman" w:cs="Times New Roman"/>
          <w:sz w:val="28"/>
          <w:szCs w:val="28"/>
        </w:rPr>
        <w:t xml:space="preserve">ставом сельского поселения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0F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Шилко-Заводское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5345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«</w:t>
      </w:r>
      <w:r w:rsidRPr="00920F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Шилко-Заводское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5345D">
        <w:rPr>
          <w:rFonts w:ascii="Times New Roman" w:hAnsi="Times New Roman" w:cs="Times New Roman"/>
          <w:sz w:val="28"/>
          <w:szCs w:val="28"/>
        </w:rPr>
        <w:t xml:space="preserve"> </w:t>
      </w:r>
      <w:r w:rsidRPr="00E106D9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3163C3" w:rsidRPr="0085345D" w:rsidRDefault="003163C3" w:rsidP="00B5489E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5345D">
        <w:rPr>
          <w:rFonts w:ascii="Times New Roman" w:hAnsi="Times New Roman" w:cs="Times New Roman"/>
          <w:sz w:val="28"/>
          <w:szCs w:val="28"/>
        </w:rPr>
        <w:t xml:space="preserve">. На период с </w:t>
      </w:r>
      <w:r>
        <w:rPr>
          <w:rFonts w:ascii="Times New Roman" w:hAnsi="Times New Roman" w:cs="Times New Roman"/>
          <w:sz w:val="28"/>
          <w:szCs w:val="28"/>
        </w:rPr>
        <w:t>09 июня</w:t>
      </w:r>
      <w:r w:rsidRPr="0085345D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5345D"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853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85345D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5345D">
        <w:rPr>
          <w:rFonts w:ascii="Times New Roman" w:hAnsi="Times New Roman" w:cs="Times New Roman"/>
          <w:sz w:val="28"/>
          <w:szCs w:val="28"/>
        </w:rPr>
        <w:t xml:space="preserve"> года создать противопаводковую комиссию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bookmarkStart w:id="1" w:name="_Hlk6313552"/>
      <w:r>
        <w:rPr>
          <w:rFonts w:ascii="Times New Roman" w:hAnsi="Times New Roman" w:cs="Times New Roman"/>
          <w:sz w:val="28"/>
          <w:szCs w:val="28"/>
        </w:rPr>
        <w:t>«</w:t>
      </w:r>
      <w:r w:rsidRPr="00920F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Шилко-Заводское</w:t>
      </w:r>
      <w:r>
        <w:rPr>
          <w:rFonts w:ascii="Times New Roman" w:hAnsi="Times New Roman" w:cs="Times New Roman"/>
          <w:sz w:val="28"/>
          <w:szCs w:val="28"/>
        </w:rPr>
        <w:t>»</w:t>
      </w:r>
      <w:bookmarkEnd w:id="1"/>
      <w:r w:rsidRPr="0085345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5345D">
        <w:rPr>
          <w:rFonts w:ascii="Times New Roman" w:hAnsi="Times New Roman" w:cs="Times New Roman"/>
          <w:sz w:val="28"/>
          <w:szCs w:val="28"/>
        </w:rPr>
        <w:t xml:space="preserve">риложение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85345D">
        <w:rPr>
          <w:rFonts w:ascii="Times New Roman" w:hAnsi="Times New Roman" w:cs="Times New Roman"/>
          <w:sz w:val="28"/>
          <w:szCs w:val="28"/>
        </w:rPr>
        <w:t>1).</w:t>
      </w:r>
    </w:p>
    <w:p w:rsidR="003163C3" w:rsidRDefault="003163C3" w:rsidP="00B548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5345D">
        <w:rPr>
          <w:rFonts w:ascii="Times New Roman" w:hAnsi="Times New Roman" w:cs="Times New Roman"/>
          <w:sz w:val="28"/>
          <w:szCs w:val="28"/>
        </w:rPr>
        <w:t xml:space="preserve">. Утвердить положение о противопаводковой комиссии сельского поселения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0F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Шилко-Заводское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5345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5345D">
        <w:rPr>
          <w:rFonts w:ascii="Times New Roman" w:hAnsi="Times New Roman" w:cs="Times New Roman"/>
          <w:sz w:val="28"/>
          <w:szCs w:val="28"/>
        </w:rPr>
        <w:t xml:space="preserve">риложение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85345D">
        <w:rPr>
          <w:rFonts w:ascii="Times New Roman" w:hAnsi="Times New Roman" w:cs="Times New Roman"/>
          <w:sz w:val="28"/>
          <w:szCs w:val="28"/>
        </w:rPr>
        <w:t>2).</w:t>
      </w:r>
    </w:p>
    <w:p w:rsidR="003163C3" w:rsidRPr="00683C73" w:rsidRDefault="003163C3" w:rsidP="00B5489E">
      <w:pPr>
        <w:tabs>
          <w:tab w:val="num" w:pos="567"/>
        </w:tabs>
        <w:spacing w:after="0" w:line="240" w:lineRule="auto"/>
        <w:jc w:val="both"/>
        <w:rPr>
          <w:rFonts w:ascii="Times New Roman" w:hAnsi="Times New Roman" w:cs="Times New Roman"/>
          <w:spacing w:val="-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3</w:t>
      </w:r>
      <w:r w:rsidRPr="00683C73">
        <w:rPr>
          <w:rFonts w:ascii="Times New Roman" w:hAnsi="Times New Roman" w:cs="Times New Roman"/>
          <w:sz w:val="28"/>
          <w:szCs w:val="28"/>
        </w:rPr>
        <w:t>. Утвердить план</w:t>
      </w:r>
      <w:r>
        <w:rPr>
          <w:rFonts w:ascii="Times New Roman" w:hAnsi="Times New Roman" w:cs="Times New Roman"/>
          <w:sz w:val="28"/>
          <w:szCs w:val="28"/>
        </w:rPr>
        <w:t xml:space="preserve"> противопаводковых</w:t>
      </w:r>
      <w:r w:rsidRPr="00683C73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Pr="00683C73">
        <w:rPr>
          <w:rFonts w:ascii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 </w:t>
      </w:r>
      <w:r w:rsidRPr="00683C73">
        <w:rPr>
          <w:rFonts w:ascii="Times New Roman" w:hAnsi="Times New Roman" w:cs="Times New Roman"/>
          <w:spacing w:val="-3"/>
          <w:sz w:val="28"/>
          <w:szCs w:val="28"/>
          <w:lang w:eastAsia="ru-RU"/>
        </w:rPr>
        <w:t xml:space="preserve">на территории </w:t>
      </w:r>
      <w:r w:rsidRPr="00683C73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920F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Шилко-Заводское</w:t>
      </w:r>
      <w:r>
        <w:rPr>
          <w:rFonts w:ascii="Times New Roman" w:hAnsi="Times New Roman" w:cs="Times New Roman"/>
          <w:sz w:val="28"/>
          <w:szCs w:val="28"/>
          <w:lang w:eastAsia="ru-RU"/>
        </w:rPr>
        <w:t>» (Приложение № 3).</w:t>
      </w:r>
      <w:r w:rsidRPr="00683C73">
        <w:rPr>
          <w:rFonts w:ascii="Times New Roman" w:hAnsi="Times New Roman" w:cs="Times New Roman"/>
          <w:sz w:val="28"/>
          <w:szCs w:val="28"/>
        </w:rPr>
        <w:t xml:space="preserve"> </w:t>
      </w:r>
      <w:r w:rsidRPr="00683C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163C3" w:rsidRPr="003E78F6" w:rsidRDefault="003163C3" w:rsidP="00B5489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E78F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E78F6">
        <w:rPr>
          <w:rFonts w:ascii="Times New Roman" w:hAnsi="Times New Roman" w:cs="Times New Roman"/>
          <w:sz w:val="28"/>
          <w:szCs w:val="28"/>
        </w:rPr>
        <w:t xml:space="preserve">. </w:t>
      </w:r>
      <w:r w:rsidRPr="003E78F6">
        <w:rPr>
          <w:rFonts w:ascii="Times New Roman" w:hAnsi="Times New Roman" w:cs="Times New Roman"/>
          <w:sz w:val="28"/>
          <w:szCs w:val="28"/>
          <w:lang w:eastAsia="zh-CN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  <w:lang w:eastAsia="zh-CN"/>
        </w:rPr>
        <w:t>постановление</w:t>
      </w:r>
      <w:r w:rsidRPr="003E78F6">
        <w:rPr>
          <w:rFonts w:ascii="Times New Roman" w:hAnsi="Times New Roman" w:cs="Times New Roman"/>
          <w:sz w:val="28"/>
          <w:szCs w:val="28"/>
          <w:lang w:eastAsia="zh-CN"/>
        </w:rPr>
        <w:t xml:space="preserve"> опубликовать (обнародовать) в соответствии с порядком, установленным Уставом сельского поселения «</w:t>
      </w:r>
      <w:r w:rsidRPr="00920F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Шилко-Заводское</w:t>
      </w:r>
      <w:r w:rsidRPr="003E78F6">
        <w:rPr>
          <w:rFonts w:ascii="Times New Roman" w:hAnsi="Times New Roman" w:cs="Times New Roman"/>
          <w:sz w:val="28"/>
          <w:szCs w:val="28"/>
          <w:lang w:eastAsia="zh-CN"/>
        </w:rPr>
        <w:t>».</w:t>
      </w:r>
    </w:p>
    <w:p w:rsidR="003163C3" w:rsidRDefault="003163C3" w:rsidP="00B5489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E78F6">
        <w:rPr>
          <w:rFonts w:ascii="Times New Roman" w:hAnsi="Times New Roman" w:cs="Times New Roman"/>
          <w:sz w:val="28"/>
          <w:szCs w:val="28"/>
          <w:lang w:eastAsia="zh-CN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3E78F6">
        <w:rPr>
          <w:rFonts w:ascii="Times New Roman" w:hAnsi="Times New Roman" w:cs="Times New Roman"/>
          <w:sz w:val="28"/>
          <w:szCs w:val="28"/>
          <w:lang w:eastAsia="zh-CN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  <w:lang w:eastAsia="zh-CN"/>
        </w:rPr>
        <w:t>постановление</w:t>
      </w:r>
      <w:r w:rsidRPr="003E78F6">
        <w:rPr>
          <w:rFonts w:ascii="Times New Roman" w:hAnsi="Times New Roman" w:cs="Times New Roman"/>
          <w:sz w:val="28"/>
          <w:szCs w:val="28"/>
          <w:lang w:eastAsia="zh-CN"/>
        </w:rPr>
        <w:t xml:space="preserve"> вступает в силу после официального опубликования (обнародования).</w:t>
      </w:r>
    </w:p>
    <w:p w:rsidR="003163C3" w:rsidRPr="00683C73" w:rsidRDefault="003163C3" w:rsidP="00B5489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85345D">
        <w:rPr>
          <w:rFonts w:ascii="Times New Roman" w:hAnsi="Times New Roman" w:cs="Times New Roman"/>
          <w:sz w:val="28"/>
          <w:szCs w:val="28"/>
        </w:rPr>
        <w:t xml:space="preserve">Контроль </w:t>
      </w:r>
      <w:r>
        <w:rPr>
          <w:rFonts w:ascii="Times New Roman" w:hAnsi="Times New Roman" w:cs="Times New Roman"/>
          <w:sz w:val="28"/>
          <w:szCs w:val="28"/>
        </w:rPr>
        <w:t>за исполнением</w:t>
      </w:r>
      <w:r w:rsidRPr="0085345D">
        <w:rPr>
          <w:rFonts w:ascii="Times New Roman" w:hAnsi="Times New Roman" w:cs="Times New Roman"/>
          <w:sz w:val="28"/>
          <w:szCs w:val="28"/>
        </w:rPr>
        <w:t xml:space="preserve"> настоящего постановления оставляю за собой.</w:t>
      </w:r>
    </w:p>
    <w:p w:rsidR="003163C3" w:rsidRDefault="003163C3" w:rsidP="00B5489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63C3" w:rsidRPr="003E78F6" w:rsidRDefault="003163C3" w:rsidP="00B548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8F6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78F6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Pr="00920F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Шилко-Заводское</w:t>
      </w:r>
      <w:r w:rsidRPr="003E78F6">
        <w:rPr>
          <w:rFonts w:ascii="Times New Roman" w:hAnsi="Times New Roman" w:cs="Times New Roman"/>
          <w:sz w:val="28"/>
          <w:szCs w:val="28"/>
        </w:rPr>
        <w:t>»                            Н.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E78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Успин</w:t>
      </w:r>
    </w:p>
    <w:p w:rsidR="003163C3" w:rsidRDefault="003163C3" w:rsidP="00B548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63C3" w:rsidRDefault="003163C3" w:rsidP="00B54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63C3" w:rsidRDefault="003163C3" w:rsidP="00B54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3163C3" w:rsidRDefault="003163C3" w:rsidP="00B54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63C3" w:rsidRDefault="003163C3" w:rsidP="00B54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63C3" w:rsidRDefault="003163C3" w:rsidP="00B54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63C3" w:rsidRDefault="003163C3" w:rsidP="00B54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63C3" w:rsidRDefault="003163C3" w:rsidP="00B54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right"/>
        <w:rPr>
          <w:rFonts w:ascii="Times New Roman" w:hAnsi="Times New Roman" w:cs="Times New Roman"/>
        </w:rPr>
      </w:pPr>
      <w:bookmarkStart w:id="2" w:name="_Hlk42180272"/>
      <w:r w:rsidRPr="00C72E91">
        <w:rPr>
          <w:rFonts w:ascii="Times New Roman" w:hAnsi="Times New Roman" w:cs="Times New Roman"/>
        </w:rPr>
        <w:t>Приложение</w:t>
      </w:r>
      <w:r>
        <w:rPr>
          <w:rFonts w:ascii="Times New Roman" w:hAnsi="Times New Roman" w:cs="Times New Roman"/>
        </w:rPr>
        <w:t xml:space="preserve"> №</w:t>
      </w:r>
      <w:r w:rsidRPr="00C72E91">
        <w:rPr>
          <w:rFonts w:ascii="Times New Roman" w:hAnsi="Times New Roman" w:cs="Times New Roman"/>
        </w:rPr>
        <w:t xml:space="preserve"> 1</w:t>
      </w:r>
    </w:p>
    <w:p w:rsidR="003163C3" w:rsidRDefault="003163C3" w:rsidP="00B5489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к постановлению администрации</w:t>
      </w:r>
      <w:r w:rsidRPr="00C72E91">
        <w:rPr>
          <w:rFonts w:ascii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</w:t>
      </w:r>
    </w:p>
    <w:p w:rsidR="003163C3" w:rsidRPr="00C72E91" w:rsidRDefault="003163C3" w:rsidP="00B5489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Pr="00C72E91">
        <w:rPr>
          <w:rFonts w:ascii="Times New Roman" w:hAnsi="Times New Roman" w:cs="Times New Roman"/>
        </w:rPr>
        <w:t xml:space="preserve">сельского поселения </w:t>
      </w:r>
      <w:r>
        <w:rPr>
          <w:rFonts w:ascii="Times New Roman" w:hAnsi="Times New Roman" w:cs="Times New Roman"/>
        </w:rPr>
        <w:t>«</w:t>
      </w:r>
      <w:r w:rsidRPr="00920F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Шилко-Заводское</w:t>
      </w:r>
      <w:r>
        <w:rPr>
          <w:rFonts w:ascii="Times New Roman" w:hAnsi="Times New Roman" w:cs="Times New Roman"/>
        </w:rPr>
        <w:t>»</w:t>
      </w:r>
    </w:p>
    <w:p w:rsidR="003163C3" w:rsidRPr="00C72E91" w:rsidRDefault="003163C3" w:rsidP="00B5489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от 16.06.2020 года  № </w:t>
      </w:r>
      <w:bookmarkEnd w:id="2"/>
      <w:r>
        <w:rPr>
          <w:rFonts w:ascii="Times New Roman" w:hAnsi="Times New Roman" w:cs="Times New Roman"/>
        </w:rPr>
        <w:t>16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                                           </w:t>
      </w:r>
    </w:p>
    <w:p w:rsidR="003163C3" w:rsidRPr="00683C73" w:rsidRDefault="003163C3" w:rsidP="005612D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3C73">
        <w:rPr>
          <w:rFonts w:ascii="Times New Roman" w:hAnsi="Times New Roman" w:cs="Times New Roman"/>
          <w:b/>
          <w:bCs/>
          <w:sz w:val="28"/>
          <w:szCs w:val="28"/>
        </w:rPr>
        <w:t>Состав противопаводковой комиссии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</w:t>
      </w:r>
    </w:p>
    <w:p w:rsidR="003163C3" w:rsidRPr="00683C73" w:rsidRDefault="003163C3" w:rsidP="005612D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3C73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«</w:t>
      </w:r>
      <w:r w:rsidRPr="00920F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Шилко-Заводское</w:t>
      </w:r>
      <w:r w:rsidRPr="00683C7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163C3" w:rsidRPr="00683C73" w:rsidRDefault="003163C3" w:rsidP="00B5489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163C3" w:rsidRPr="00683C73" w:rsidRDefault="003163C3" w:rsidP="00B548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3C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63C3" w:rsidRPr="00F61926" w:rsidRDefault="003163C3" w:rsidP="005612D0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r w:rsidRPr="00F61926">
        <w:rPr>
          <w:b/>
          <w:bCs/>
          <w:color w:val="000000"/>
          <w:sz w:val="28"/>
          <w:szCs w:val="28"/>
        </w:rPr>
        <w:t>Председатель комиссии:</w:t>
      </w:r>
    </w:p>
    <w:p w:rsidR="003163C3" w:rsidRPr="00F61926" w:rsidRDefault="003163C3" w:rsidP="005612D0">
      <w:pPr>
        <w:pStyle w:val="FR3"/>
        <w:keepNext/>
        <w:ind w:left="0" w:firstLine="709"/>
        <w:rPr>
          <w:color w:val="000000"/>
          <w:sz w:val="28"/>
          <w:szCs w:val="28"/>
        </w:rPr>
      </w:pPr>
      <w:bookmarkStart w:id="3" w:name="_Hlk42171737"/>
      <w:r>
        <w:rPr>
          <w:color w:val="000000"/>
          <w:sz w:val="28"/>
          <w:szCs w:val="28"/>
        </w:rPr>
        <w:t>Успин Николай Александрович</w:t>
      </w:r>
      <w:r w:rsidRPr="00F619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F619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глава </w:t>
      </w:r>
      <w:bookmarkStart w:id="4" w:name="_Hlk42171145"/>
      <w:r>
        <w:rPr>
          <w:color w:val="000000"/>
          <w:sz w:val="28"/>
          <w:szCs w:val="28"/>
        </w:rPr>
        <w:t>администрации сельского поселения «</w:t>
      </w:r>
      <w:r w:rsidRPr="00920FD7">
        <w:rPr>
          <w:color w:val="000000"/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>»</w:t>
      </w:r>
    </w:p>
    <w:bookmarkEnd w:id="3"/>
    <w:bookmarkEnd w:id="4"/>
    <w:p w:rsidR="003163C3" w:rsidRPr="00F61926" w:rsidRDefault="003163C3" w:rsidP="005612D0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</w:p>
    <w:p w:rsidR="003163C3" w:rsidRPr="00F61926" w:rsidRDefault="003163C3" w:rsidP="005612D0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r w:rsidRPr="00F61926">
        <w:rPr>
          <w:b/>
          <w:bCs/>
          <w:color w:val="000000"/>
          <w:sz w:val="28"/>
          <w:szCs w:val="28"/>
        </w:rPr>
        <w:t>Заместител</w:t>
      </w:r>
      <w:r>
        <w:rPr>
          <w:b/>
          <w:bCs/>
          <w:color w:val="000000"/>
          <w:sz w:val="28"/>
          <w:szCs w:val="28"/>
        </w:rPr>
        <w:t>ь</w:t>
      </w:r>
      <w:r w:rsidRPr="00F61926">
        <w:rPr>
          <w:b/>
          <w:bCs/>
          <w:color w:val="000000"/>
          <w:sz w:val="28"/>
          <w:szCs w:val="28"/>
        </w:rPr>
        <w:t xml:space="preserve"> председателя комиссии:</w:t>
      </w:r>
    </w:p>
    <w:p w:rsidR="003163C3" w:rsidRPr="00F61926" w:rsidRDefault="003163C3" w:rsidP="00920FD7">
      <w:pPr>
        <w:pStyle w:val="FR3"/>
        <w:keepNext/>
        <w:ind w:left="0" w:firstLine="709"/>
        <w:rPr>
          <w:color w:val="000000"/>
          <w:sz w:val="28"/>
          <w:szCs w:val="28"/>
        </w:rPr>
      </w:pPr>
      <w:bookmarkStart w:id="5" w:name="_Hlk42171537"/>
      <w:r>
        <w:rPr>
          <w:color w:val="000000"/>
          <w:sz w:val="28"/>
          <w:szCs w:val="28"/>
        </w:rPr>
        <w:t>Дутова Ирина Алексеевна</w:t>
      </w:r>
      <w:r w:rsidRPr="00F61926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ведущий специалист</w:t>
      </w:r>
      <w:r w:rsidRPr="000E67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 сельского поселения «</w:t>
      </w:r>
      <w:r w:rsidRPr="00920FD7">
        <w:rPr>
          <w:color w:val="000000"/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>»</w:t>
      </w:r>
    </w:p>
    <w:bookmarkEnd w:id="5"/>
    <w:p w:rsidR="003163C3" w:rsidRPr="00920FD7" w:rsidRDefault="003163C3" w:rsidP="00920FD7">
      <w:pPr>
        <w:pStyle w:val="FR3"/>
        <w:keepNext/>
        <w:rPr>
          <w:color w:val="000000"/>
          <w:sz w:val="28"/>
          <w:szCs w:val="28"/>
        </w:rPr>
      </w:pPr>
    </w:p>
    <w:p w:rsidR="003163C3" w:rsidRPr="00F61926" w:rsidRDefault="003163C3" w:rsidP="005612D0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r w:rsidRPr="00F61926">
        <w:rPr>
          <w:b/>
          <w:bCs/>
          <w:color w:val="000000"/>
          <w:sz w:val="28"/>
          <w:szCs w:val="28"/>
        </w:rPr>
        <w:t>Секретарь комиссии:</w:t>
      </w:r>
    </w:p>
    <w:p w:rsidR="003163C3" w:rsidRPr="00920FD7" w:rsidRDefault="003163C3" w:rsidP="003355CB">
      <w:pPr>
        <w:pStyle w:val="FR3"/>
        <w:keepNext/>
        <w:ind w:left="0" w:firstLine="709"/>
        <w:rPr>
          <w:color w:val="000000"/>
          <w:sz w:val="28"/>
          <w:szCs w:val="28"/>
        </w:rPr>
      </w:pPr>
      <w:r w:rsidRPr="00920FD7">
        <w:rPr>
          <w:color w:val="000000"/>
          <w:sz w:val="28"/>
          <w:szCs w:val="28"/>
        </w:rPr>
        <w:t>Кургузова Марина Витальевна</w:t>
      </w:r>
      <w:r>
        <w:rPr>
          <w:color w:val="000000"/>
          <w:sz w:val="28"/>
          <w:szCs w:val="28"/>
        </w:rPr>
        <w:t xml:space="preserve"> – специалист ВУС</w:t>
      </w:r>
      <w:r w:rsidRPr="00920FD7">
        <w:rPr>
          <w:color w:val="000000"/>
          <w:sz w:val="28"/>
          <w:szCs w:val="28"/>
        </w:rPr>
        <w:t xml:space="preserve"> </w:t>
      </w:r>
    </w:p>
    <w:p w:rsidR="003163C3" w:rsidRPr="00F61926" w:rsidRDefault="003163C3" w:rsidP="005612D0">
      <w:pPr>
        <w:pStyle w:val="FR3"/>
        <w:keepNext/>
        <w:ind w:left="0" w:firstLine="709"/>
        <w:rPr>
          <w:b/>
          <w:bCs/>
          <w:color w:val="000000"/>
          <w:sz w:val="28"/>
          <w:szCs w:val="28"/>
        </w:rPr>
      </w:pPr>
    </w:p>
    <w:p w:rsidR="003163C3" w:rsidRDefault="003163C3" w:rsidP="005612D0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r w:rsidRPr="00F61926">
        <w:rPr>
          <w:b/>
          <w:bCs/>
          <w:color w:val="000000"/>
          <w:sz w:val="28"/>
          <w:szCs w:val="28"/>
        </w:rPr>
        <w:t>Члены комиссии:</w:t>
      </w:r>
    </w:p>
    <w:p w:rsidR="003163C3" w:rsidRPr="00F61926" w:rsidRDefault="003163C3" w:rsidP="003355CB">
      <w:pPr>
        <w:pStyle w:val="FR3"/>
        <w:keepNext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Успина Елена Васильевна</w:t>
      </w:r>
      <w:r w:rsidRPr="00F619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F619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специалист</w:t>
      </w:r>
      <w:r w:rsidRPr="000E67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 категории администрации сельского поселения «</w:t>
      </w:r>
      <w:r w:rsidRPr="00920FD7">
        <w:rPr>
          <w:color w:val="000000"/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>»</w:t>
      </w:r>
    </w:p>
    <w:p w:rsidR="003163C3" w:rsidRDefault="003163C3" w:rsidP="005612D0">
      <w:pPr>
        <w:pStyle w:val="FR3"/>
        <w:keepNext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Федотова Зоя Евгеньевна – директор МУК БИКДО</w:t>
      </w:r>
      <w:r w:rsidRPr="000E67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 «</w:t>
      </w:r>
      <w:r w:rsidRPr="00920FD7">
        <w:rPr>
          <w:color w:val="000000"/>
          <w:sz w:val="28"/>
          <w:szCs w:val="28"/>
        </w:rPr>
        <w:t>Шилко-Заводское</w:t>
      </w:r>
      <w:r>
        <w:rPr>
          <w:color w:val="000000"/>
          <w:sz w:val="28"/>
          <w:szCs w:val="28"/>
        </w:rPr>
        <w:t>»</w:t>
      </w:r>
    </w:p>
    <w:p w:rsidR="003163C3" w:rsidRDefault="003163C3" w:rsidP="005612D0">
      <w:pPr>
        <w:pStyle w:val="FR3"/>
        <w:keepNext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Шестопалов Олег Владимирович – директор МОУ «Шилкинско-Заводская СОШ»</w:t>
      </w:r>
    </w:p>
    <w:p w:rsidR="003163C3" w:rsidRPr="00F61926" w:rsidRDefault="003163C3" w:rsidP="005612D0">
      <w:pPr>
        <w:pStyle w:val="FR3"/>
        <w:keepNext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Вагина Анна Ивановна – продавец с. Шилкинский Завод</w:t>
      </w:r>
    </w:p>
    <w:p w:rsidR="003163C3" w:rsidRPr="00683C73" w:rsidRDefault="003163C3" w:rsidP="00B54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63C3" w:rsidRPr="00683C73" w:rsidRDefault="003163C3" w:rsidP="00B54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63C3" w:rsidRPr="00683C73" w:rsidRDefault="003163C3" w:rsidP="00B54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Default="003163C3" w:rsidP="005612D0">
      <w:pPr>
        <w:spacing w:after="0"/>
        <w:rPr>
          <w:rFonts w:ascii="Times New Roman" w:hAnsi="Times New Roman" w:cs="Times New Roman"/>
        </w:rPr>
      </w:pPr>
    </w:p>
    <w:p w:rsidR="003163C3" w:rsidRDefault="003163C3" w:rsidP="005612D0">
      <w:pPr>
        <w:spacing w:after="0"/>
        <w:rPr>
          <w:rFonts w:ascii="Times New Roman" w:hAnsi="Times New Roman" w:cs="Times New Roman"/>
        </w:rPr>
      </w:pPr>
    </w:p>
    <w:p w:rsidR="003163C3" w:rsidRDefault="003163C3" w:rsidP="005612D0">
      <w:pPr>
        <w:spacing w:after="0"/>
        <w:rPr>
          <w:rFonts w:ascii="Times New Roman" w:hAnsi="Times New Roman" w:cs="Times New Roman"/>
        </w:rPr>
      </w:pPr>
    </w:p>
    <w:p w:rsidR="003163C3" w:rsidRDefault="003163C3" w:rsidP="005612D0">
      <w:pPr>
        <w:spacing w:after="0"/>
        <w:rPr>
          <w:rFonts w:ascii="Times New Roman" w:hAnsi="Times New Roman" w:cs="Times New Roman"/>
        </w:rPr>
      </w:pPr>
    </w:p>
    <w:p w:rsidR="003163C3" w:rsidRDefault="003163C3" w:rsidP="005612D0">
      <w:pPr>
        <w:spacing w:after="0"/>
        <w:rPr>
          <w:rFonts w:ascii="Times New Roman" w:hAnsi="Times New Roman" w:cs="Times New Roman"/>
        </w:rPr>
      </w:pPr>
    </w:p>
    <w:p w:rsidR="003163C3" w:rsidRPr="00C72E91" w:rsidRDefault="003163C3" w:rsidP="005612D0">
      <w:pPr>
        <w:spacing w:after="0"/>
        <w:jc w:val="right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>Приложение</w:t>
      </w:r>
      <w:r>
        <w:rPr>
          <w:rFonts w:ascii="Times New Roman" w:hAnsi="Times New Roman" w:cs="Times New Roman"/>
        </w:rPr>
        <w:t xml:space="preserve"> №</w:t>
      </w:r>
      <w:r w:rsidRPr="00C72E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</w:t>
      </w:r>
    </w:p>
    <w:p w:rsidR="003163C3" w:rsidRDefault="003163C3" w:rsidP="005612D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к постановлению администрации</w:t>
      </w:r>
      <w:r w:rsidRPr="00C72E91">
        <w:rPr>
          <w:rFonts w:ascii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</w:t>
      </w:r>
    </w:p>
    <w:p w:rsidR="003163C3" w:rsidRPr="00C72E91" w:rsidRDefault="003163C3" w:rsidP="005612D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Pr="00C72E91">
        <w:rPr>
          <w:rFonts w:ascii="Times New Roman" w:hAnsi="Times New Roman" w:cs="Times New Roman"/>
        </w:rPr>
        <w:t xml:space="preserve">сельского поселения </w:t>
      </w:r>
      <w:r>
        <w:rPr>
          <w:rFonts w:ascii="Times New Roman" w:hAnsi="Times New Roman" w:cs="Times New Roman"/>
        </w:rPr>
        <w:t>«</w:t>
      </w:r>
      <w:r w:rsidRPr="00920F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Шилко-Заводское</w:t>
      </w:r>
      <w:r>
        <w:rPr>
          <w:rFonts w:ascii="Times New Roman" w:hAnsi="Times New Roman" w:cs="Times New Roman"/>
        </w:rPr>
        <w:t>»</w:t>
      </w:r>
    </w:p>
    <w:p w:rsidR="003163C3" w:rsidRPr="00C72E91" w:rsidRDefault="003163C3" w:rsidP="005612D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от 16.06.2020 года  №  16 </w:t>
      </w:r>
    </w:p>
    <w:p w:rsidR="003163C3" w:rsidRPr="00C72E91" w:rsidRDefault="003163C3" w:rsidP="00B5489E">
      <w:pPr>
        <w:spacing w:after="0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rPr>
          <w:rFonts w:ascii="Times New Roman" w:hAnsi="Times New Roman" w:cs="Times New Roman"/>
        </w:rPr>
      </w:pPr>
    </w:p>
    <w:p w:rsidR="003163C3" w:rsidRPr="00683C73" w:rsidRDefault="003163C3" w:rsidP="005612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3C73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3163C3" w:rsidRDefault="003163C3" w:rsidP="005612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3C73">
        <w:rPr>
          <w:rFonts w:ascii="Times New Roman" w:hAnsi="Times New Roman" w:cs="Times New Roman"/>
          <w:b/>
          <w:bCs/>
          <w:sz w:val="28"/>
          <w:szCs w:val="28"/>
        </w:rPr>
        <w:t>о противопаводковой комиссии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</w:t>
      </w:r>
    </w:p>
    <w:p w:rsidR="003163C3" w:rsidRPr="00683C73" w:rsidRDefault="003163C3" w:rsidP="005612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«</w:t>
      </w:r>
      <w:r w:rsidRPr="00920F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Шилко-Заводское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163C3" w:rsidRPr="00C72E91" w:rsidRDefault="003163C3" w:rsidP="00B5489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3163C3" w:rsidRPr="00683C73" w:rsidRDefault="003163C3" w:rsidP="00B5489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E446D">
        <w:rPr>
          <w:rFonts w:ascii="Times New Roman" w:hAnsi="Times New Roman" w:cs="Times New Roman"/>
        </w:rPr>
        <w:t>1</w:t>
      </w:r>
      <w:r w:rsidRPr="00683C73">
        <w:rPr>
          <w:rFonts w:ascii="Times New Roman" w:hAnsi="Times New Roman" w:cs="Times New Roman"/>
          <w:b/>
          <w:bCs/>
        </w:rPr>
        <w:t>.  ОБЩИЕ ПОЛОЖЕНИЯ</w:t>
      </w:r>
    </w:p>
    <w:p w:rsidR="003163C3" w:rsidRPr="00C72E91" w:rsidRDefault="003163C3" w:rsidP="00B5489E">
      <w:pPr>
        <w:spacing w:after="0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ab/>
        <w:t>Противопаводковая комиссия</w:t>
      </w:r>
      <w:r>
        <w:rPr>
          <w:rFonts w:ascii="Times New Roman" w:hAnsi="Times New Roman" w:cs="Times New Roman"/>
        </w:rPr>
        <w:t xml:space="preserve"> на территории</w:t>
      </w:r>
      <w:r w:rsidRPr="00C72E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сельского</w:t>
      </w:r>
      <w:r w:rsidRPr="00C72E91">
        <w:rPr>
          <w:rFonts w:ascii="Times New Roman" w:hAnsi="Times New Roman" w:cs="Times New Roman"/>
        </w:rPr>
        <w:t xml:space="preserve"> поселени</w:t>
      </w:r>
      <w:r>
        <w:rPr>
          <w:rFonts w:ascii="Times New Roman" w:hAnsi="Times New Roman" w:cs="Times New Roman"/>
        </w:rPr>
        <w:t>я</w:t>
      </w:r>
      <w:r w:rsidRPr="00C72E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920FD7">
        <w:rPr>
          <w:rFonts w:ascii="Times New Roman" w:hAnsi="Times New Roman" w:cs="Times New Roman"/>
          <w:color w:val="000000"/>
          <w:lang w:eastAsia="ru-RU"/>
        </w:rPr>
        <w:t>Шилко-Заводское</w:t>
      </w:r>
      <w:r>
        <w:rPr>
          <w:rFonts w:ascii="Times New Roman" w:hAnsi="Times New Roman" w:cs="Times New Roman"/>
        </w:rPr>
        <w:t xml:space="preserve">» </w:t>
      </w:r>
      <w:r w:rsidRPr="00C72E91">
        <w:rPr>
          <w:rFonts w:ascii="Times New Roman" w:hAnsi="Times New Roman" w:cs="Times New Roman"/>
        </w:rPr>
        <w:t>создается с целью: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ab/>
        <w:t>- предотвращения затопления населенн</w:t>
      </w:r>
      <w:r>
        <w:rPr>
          <w:rFonts w:ascii="Times New Roman" w:hAnsi="Times New Roman" w:cs="Times New Roman"/>
        </w:rPr>
        <w:t>ых</w:t>
      </w:r>
      <w:r w:rsidRPr="00C72E91">
        <w:rPr>
          <w:rFonts w:ascii="Times New Roman" w:hAnsi="Times New Roman" w:cs="Times New Roman"/>
        </w:rPr>
        <w:t xml:space="preserve"> пункт</w:t>
      </w:r>
      <w:r>
        <w:rPr>
          <w:rFonts w:ascii="Times New Roman" w:hAnsi="Times New Roman" w:cs="Times New Roman"/>
        </w:rPr>
        <w:t>ов в границах</w:t>
      </w:r>
      <w:r w:rsidRPr="00C72E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сельского поселения «</w:t>
      </w:r>
      <w:r w:rsidRPr="00920FD7">
        <w:rPr>
          <w:rFonts w:ascii="Times New Roman" w:hAnsi="Times New Roman" w:cs="Times New Roman"/>
          <w:color w:val="000000"/>
          <w:lang w:eastAsia="ru-RU"/>
        </w:rPr>
        <w:t>Шилко-Заводское</w:t>
      </w:r>
      <w:r>
        <w:rPr>
          <w:rFonts w:ascii="Times New Roman" w:hAnsi="Times New Roman" w:cs="Times New Roman"/>
        </w:rPr>
        <w:t xml:space="preserve">» </w:t>
      </w:r>
      <w:r w:rsidRPr="00C72E91">
        <w:rPr>
          <w:rFonts w:ascii="Times New Roman" w:hAnsi="Times New Roman" w:cs="Times New Roman"/>
        </w:rPr>
        <w:t>во время весенне</w:t>
      </w:r>
      <w:r>
        <w:rPr>
          <w:rFonts w:ascii="Times New Roman" w:hAnsi="Times New Roman" w:cs="Times New Roman"/>
        </w:rPr>
        <w:t>-осеннего</w:t>
      </w:r>
      <w:r w:rsidRPr="00C72E91">
        <w:rPr>
          <w:rFonts w:ascii="Times New Roman" w:hAnsi="Times New Roman" w:cs="Times New Roman"/>
        </w:rPr>
        <w:t xml:space="preserve"> паводка;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</w:t>
      </w:r>
      <w:r w:rsidRPr="00C72E91">
        <w:rPr>
          <w:rFonts w:ascii="Times New Roman" w:hAnsi="Times New Roman" w:cs="Times New Roman"/>
        </w:rPr>
        <w:t>организации взаимодействия с эвакуационной комиссией в случае затопления населенных пунктов;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ab/>
        <w:t>Противопаводковая комиссия является временно действующим органом, на период паводка при администрации се</w:t>
      </w:r>
      <w:r>
        <w:rPr>
          <w:rFonts w:ascii="Times New Roman" w:hAnsi="Times New Roman" w:cs="Times New Roman"/>
        </w:rPr>
        <w:t>льского поселения и руководствуется</w:t>
      </w:r>
      <w:r w:rsidRPr="00C72E91">
        <w:rPr>
          <w:rFonts w:ascii="Times New Roman" w:hAnsi="Times New Roman" w:cs="Times New Roman"/>
        </w:rPr>
        <w:t xml:space="preserve"> в своей деятельности Федеральными законами РФ, Указами Президента РФ, постановлениями и распоряжениями Правительства РФ, Губернатора </w:t>
      </w:r>
      <w:r>
        <w:rPr>
          <w:rFonts w:ascii="Times New Roman" w:hAnsi="Times New Roman" w:cs="Times New Roman"/>
        </w:rPr>
        <w:t xml:space="preserve">Забайкальского края, Главы администрации муниципального района «Сретенский район» </w:t>
      </w:r>
      <w:r w:rsidRPr="00C72E91">
        <w:rPr>
          <w:rFonts w:ascii="Times New Roman" w:hAnsi="Times New Roman" w:cs="Times New Roman"/>
        </w:rPr>
        <w:t xml:space="preserve"> и настоящим положением.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683C73" w:rsidRDefault="003163C3" w:rsidP="00B5489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83C73">
        <w:rPr>
          <w:rFonts w:ascii="Times New Roman" w:hAnsi="Times New Roman" w:cs="Times New Roman"/>
          <w:b/>
          <w:bCs/>
        </w:rPr>
        <w:t>ОСНОВНЫЕ ЗАДАЧИ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ind w:left="708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>Основными задачами являются: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       - планирование, разработка и осуществление мероприятий направленных</w:t>
      </w:r>
      <w:r>
        <w:rPr>
          <w:rFonts w:ascii="Times New Roman" w:hAnsi="Times New Roman" w:cs="Times New Roman"/>
        </w:rPr>
        <w:t xml:space="preserve"> </w:t>
      </w:r>
      <w:r w:rsidRPr="00C72E91">
        <w:rPr>
          <w:rFonts w:ascii="Times New Roman" w:hAnsi="Times New Roman" w:cs="Times New Roman"/>
        </w:rPr>
        <w:t>на своевременное пред</w:t>
      </w:r>
      <w:r>
        <w:rPr>
          <w:rFonts w:ascii="Times New Roman" w:hAnsi="Times New Roman" w:cs="Times New Roman"/>
        </w:rPr>
        <w:t>отвращение затопления населенных</w:t>
      </w:r>
      <w:r w:rsidRPr="00C72E91">
        <w:rPr>
          <w:rFonts w:ascii="Times New Roman" w:hAnsi="Times New Roman" w:cs="Times New Roman"/>
        </w:rPr>
        <w:t xml:space="preserve"> пункт</w:t>
      </w:r>
      <w:r>
        <w:rPr>
          <w:rFonts w:ascii="Times New Roman" w:hAnsi="Times New Roman" w:cs="Times New Roman"/>
        </w:rPr>
        <w:t>ов</w:t>
      </w:r>
      <w:r w:rsidRPr="00C72E91">
        <w:rPr>
          <w:rFonts w:ascii="Times New Roman" w:hAnsi="Times New Roman" w:cs="Times New Roman"/>
        </w:rPr>
        <w:t xml:space="preserve"> и уменьшение материального ущерба;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       - организация взаимодействия с эвакуационными и эвакоприемными комиссиями при необходимости срочной эвакуации населения затопляемого района;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- </w:t>
      </w:r>
      <w:r w:rsidRPr="00C72E91">
        <w:rPr>
          <w:rFonts w:ascii="Times New Roman" w:hAnsi="Times New Roman" w:cs="Times New Roman"/>
        </w:rPr>
        <w:t xml:space="preserve">руководство действиями сил и средств, привлекаемых при угрозе и возникновения чрезвычайных ситуаций на территории  сельского поселения </w:t>
      </w:r>
      <w:r>
        <w:rPr>
          <w:rFonts w:ascii="Times New Roman" w:hAnsi="Times New Roman" w:cs="Times New Roman"/>
        </w:rPr>
        <w:t>«</w:t>
      </w:r>
      <w:r w:rsidRPr="00920FD7">
        <w:rPr>
          <w:rFonts w:ascii="Times New Roman" w:hAnsi="Times New Roman" w:cs="Times New Roman"/>
          <w:color w:val="000000"/>
          <w:lang w:eastAsia="ru-RU"/>
        </w:rPr>
        <w:t>Шилко-Заводское</w:t>
      </w:r>
      <w:r>
        <w:rPr>
          <w:rFonts w:ascii="Times New Roman" w:hAnsi="Times New Roman" w:cs="Times New Roman"/>
        </w:rPr>
        <w:t>»</w:t>
      </w:r>
      <w:r w:rsidRPr="00C72E91">
        <w:rPr>
          <w:rFonts w:ascii="Times New Roman" w:hAnsi="Times New Roman" w:cs="Times New Roman"/>
        </w:rPr>
        <w:t>.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683C73" w:rsidRDefault="003163C3" w:rsidP="00B5489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683C73">
        <w:rPr>
          <w:rFonts w:ascii="Times New Roman" w:hAnsi="Times New Roman" w:cs="Times New Roman"/>
          <w:b/>
          <w:bCs/>
        </w:rPr>
        <w:t>ФУНКЦИИ И ПРАВА КОМИССИИ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>Комиссия в соответствии с возложенными на нее задачами:</w:t>
      </w:r>
    </w:p>
    <w:p w:rsidR="003163C3" w:rsidRPr="00C72E91" w:rsidRDefault="003163C3" w:rsidP="00B5489E">
      <w:pPr>
        <w:spacing w:after="0"/>
        <w:ind w:left="36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</w:t>
      </w:r>
      <w:r w:rsidRPr="00C72E91">
        <w:rPr>
          <w:rFonts w:ascii="Times New Roman" w:hAnsi="Times New Roman" w:cs="Times New Roman"/>
        </w:rPr>
        <w:t xml:space="preserve">  </w:t>
      </w:r>
      <w:r w:rsidRPr="00C72E91">
        <w:rPr>
          <w:rFonts w:ascii="Times New Roman" w:hAnsi="Times New Roman" w:cs="Times New Roman"/>
          <w:u w:val="single"/>
        </w:rPr>
        <w:t>в повседневной деятельности: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      -   разрабатывает план предотвращения затопления населен</w:t>
      </w:r>
      <w:r>
        <w:rPr>
          <w:rFonts w:ascii="Times New Roman" w:hAnsi="Times New Roman" w:cs="Times New Roman"/>
        </w:rPr>
        <w:t>ных пунктов</w:t>
      </w:r>
      <w:r w:rsidRPr="00C72E91">
        <w:rPr>
          <w:rFonts w:ascii="Times New Roman" w:hAnsi="Times New Roman" w:cs="Times New Roman"/>
        </w:rPr>
        <w:t xml:space="preserve"> на особый период;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      -  организует совместно с органом, специально уполномоченны</w:t>
      </w:r>
      <w:r>
        <w:rPr>
          <w:rFonts w:ascii="Times New Roman" w:hAnsi="Times New Roman" w:cs="Times New Roman"/>
        </w:rPr>
        <w:t>м на решение задач в области ГО и</w:t>
      </w:r>
      <w:r w:rsidRPr="00C72E91">
        <w:rPr>
          <w:rFonts w:ascii="Times New Roman" w:hAnsi="Times New Roman" w:cs="Times New Roman"/>
        </w:rPr>
        <w:t xml:space="preserve"> ЧС подготовку руководящего состава органов муниципального образования по вопросам планирования противопаводковых мероприятий;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      -   разрабатывает план деятельности на период подготовки и проведения противопаводковых мероприятий;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      -  принимает участие в проверках и учениях по гражданской обороне и ЧС, проводимых органом, специально уполномоченным на решение задач в области ГО и ЧС.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б)  </w:t>
      </w:r>
      <w:r w:rsidRPr="00C72E91">
        <w:rPr>
          <w:rFonts w:ascii="Times New Roman" w:hAnsi="Times New Roman" w:cs="Times New Roman"/>
          <w:u w:val="single"/>
        </w:rPr>
        <w:t>при угрозе возникновения чрезвычайных ситуаций</w:t>
      </w:r>
      <w:r w:rsidRPr="00C72E91">
        <w:rPr>
          <w:rFonts w:ascii="Times New Roman" w:hAnsi="Times New Roman" w:cs="Times New Roman"/>
        </w:rPr>
        <w:t xml:space="preserve">: 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      -   проверяет готовность противопаводковых органов к выполнению своих функциональных обязанностей;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      - проводит инструктивные занятия с начальниками групп, руководителями предприятий по вопросам организации противопаводковых мероприятий и взаимодействия различных служб и предприятий;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в)  </w:t>
      </w:r>
      <w:r w:rsidRPr="00C72E91">
        <w:rPr>
          <w:rFonts w:ascii="Times New Roman" w:hAnsi="Times New Roman" w:cs="Times New Roman"/>
        </w:rPr>
        <w:t xml:space="preserve"> </w:t>
      </w:r>
      <w:r w:rsidRPr="00C72E91">
        <w:rPr>
          <w:rFonts w:ascii="Times New Roman" w:hAnsi="Times New Roman" w:cs="Times New Roman"/>
          <w:u w:val="single"/>
        </w:rPr>
        <w:t>в условиях чрезвычайных ситуаций (особый период):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      - организует оповещение и сбор противопаводковых групп, уточняет задачи их начальникам;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      -  отдает соответствующие распоряжения начальникам групп на начало работы по выполнению плана основных противопаводковых мероприятий;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      - контролирует работу противопаводковых групп, оказывает им всестороннюю помощь;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- </w:t>
      </w:r>
      <w:r w:rsidRPr="00C72E91">
        <w:rPr>
          <w:rFonts w:ascii="Times New Roman" w:hAnsi="Times New Roman" w:cs="Times New Roman"/>
        </w:rPr>
        <w:t>информирует о ходе реализации противопаводковы</w:t>
      </w:r>
      <w:r>
        <w:rPr>
          <w:rFonts w:ascii="Times New Roman" w:hAnsi="Times New Roman" w:cs="Times New Roman"/>
        </w:rPr>
        <w:t>х мероприятий, орган специально-</w:t>
      </w:r>
      <w:r w:rsidRPr="00C72E91">
        <w:rPr>
          <w:rFonts w:ascii="Times New Roman" w:hAnsi="Times New Roman" w:cs="Times New Roman"/>
        </w:rPr>
        <w:t xml:space="preserve">уполномоченный на решение задач в области ГО и ЧС администрации муниципального образования; 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-  </w:t>
      </w:r>
      <w:r w:rsidRPr="00C72E91">
        <w:rPr>
          <w:rFonts w:ascii="Times New Roman" w:hAnsi="Times New Roman" w:cs="Times New Roman"/>
        </w:rPr>
        <w:t>при нарушении плана и сроков реализации противопаводковых мероприятий принимает меры к устранению причин, их вызвавших.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Default="003163C3" w:rsidP="00B5489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>Комиссия имеет право:</w:t>
      </w:r>
    </w:p>
    <w:p w:rsidR="003163C3" w:rsidRPr="00C72E91" w:rsidRDefault="003163C3" w:rsidP="00B5489E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     - принимать в пределах своей компетенции решения по противопаводковым вопросам, издаваемым в виде распоряжения главы сельского поселения </w:t>
      </w:r>
      <w:r>
        <w:rPr>
          <w:rFonts w:ascii="Times New Roman" w:hAnsi="Times New Roman" w:cs="Times New Roman"/>
        </w:rPr>
        <w:t>«</w:t>
      </w:r>
      <w:r w:rsidRPr="00920FD7">
        <w:rPr>
          <w:rFonts w:ascii="Times New Roman" w:hAnsi="Times New Roman" w:cs="Times New Roman"/>
          <w:color w:val="000000"/>
          <w:lang w:eastAsia="ru-RU"/>
        </w:rPr>
        <w:t>Шилко-Заводское</w:t>
      </w:r>
      <w:r>
        <w:rPr>
          <w:rFonts w:ascii="Times New Roman" w:hAnsi="Times New Roman" w:cs="Times New Roman"/>
        </w:rPr>
        <w:t>»</w:t>
      </w:r>
      <w:r w:rsidRPr="00C72E91">
        <w:rPr>
          <w:rFonts w:ascii="Times New Roman" w:hAnsi="Times New Roman" w:cs="Times New Roman"/>
        </w:rPr>
        <w:t>;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    - осуществлять контроль за подготовкой и готовностью противопаводковых органов по выполнению задач по предназначению и мероприятий по обеспечению сохранности материальных ценностей;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    -   непосредственно руководить противопаводковыми мероприятиями в зоне  бедствия;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-    </w:t>
      </w:r>
      <w:r w:rsidRPr="00C72E91">
        <w:rPr>
          <w:rFonts w:ascii="Times New Roman" w:hAnsi="Times New Roman" w:cs="Times New Roman"/>
        </w:rPr>
        <w:t>проводить заседания комиссии с заслушиванием на них руководителей противопаводковых органов по вопросам предотвращения гибели людей и обеспечения сохранности материальных ценностей.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2F252B" w:rsidRDefault="003163C3" w:rsidP="002F252B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</w:rPr>
      </w:pPr>
      <w:r w:rsidRPr="002F252B">
        <w:rPr>
          <w:rFonts w:ascii="Times New Roman" w:hAnsi="Times New Roman" w:cs="Times New Roman"/>
          <w:b/>
          <w:bCs/>
        </w:rPr>
        <w:t>ОРГАНИЗАЦИЯ РАБОТЫ КОМИССИИ</w:t>
      </w:r>
    </w:p>
    <w:p w:rsidR="003163C3" w:rsidRPr="00C72E91" w:rsidRDefault="003163C3" w:rsidP="00B5489E">
      <w:pPr>
        <w:spacing w:after="0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>На заседаниях комиссия рассматривает вопросы планирования, обеспечения и реализации мероприятий по предотвращению гибели людей на водных объектах и сохранности имущества, с учетом повышения реальности планов и уменьшения времени реагирования на чрезвычайную ситуацию.</w:t>
      </w:r>
    </w:p>
    <w:p w:rsidR="003163C3" w:rsidRPr="00C72E91" w:rsidRDefault="003163C3" w:rsidP="00B5489E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>В пределах своей компетенции принимает решения, обязательные для выполнения организациями, предприятиями и учреждениями, расположенными на террит</w:t>
      </w:r>
      <w:r>
        <w:rPr>
          <w:rFonts w:ascii="Times New Roman" w:hAnsi="Times New Roman" w:cs="Times New Roman"/>
        </w:rPr>
        <w:t xml:space="preserve">ории </w:t>
      </w:r>
      <w:r w:rsidRPr="00C72E91">
        <w:rPr>
          <w:rFonts w:ascii="Times New Roman" w:hAnsi="Times New Roman" w:cs="Times New Roman"/>
        </w:rPr>
        <w:t>сельского поселения</w:t>
      </w:r>
      <w:r>
        <w:rPr>
          <w:rFonts w:ascii="Times New Roman" w:hAnsi="Times New Roman" w:cs="Times New Roman"/>
        </w:rPr>
        <w:t xml:space="preserve"> «</w:t>
      </w:r>
      <w:r w:rsidRPr="00920FD7">
        <w:rPr>
          <w:rFonts w:ascii="Times New Roman" w:hAnsi="Times New Roman" w:cs="Times New Roman"/>
          <w:color w:val="000000"/>
          <w:lang w:eastAsia="ru-RU"/>
        </w:rPr>
        <w:t>Шилко-Заводское</w:t>
      </w:r>
      <w:r>
        <w:rPr>
          <w:rFonts w:ascii="Times New Roman" w:hAnsi="Times New Roman" w:cs="Times New Roman"/>
        </w:rPr>
        <w:t>»</w:t>
      </w:r>
      <w:r w:rsidRPr="00C72E91">
        <w:rPr>
          <w:rFonts w:ascii="Times New Roman" w:hAnsi="Times New Roman" w:cs="Times New Roman"/>
        </w:rPr>
        <w:t>, независимо от их ведомственной подчиненности и форм собственности.</w:t>
      </w:r>
    </w:p>
    <w:p w:rsidR="003163C3" w:rsidRPr="00C72E91" w:rsidRDefault="003163C3" w:rsidP="00B5489E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>При угрозе возникновения чрезвычайных ситуаций комиссия, в соответствии с распоряжением главы сельского поселения, проводит необходимые подготовительные противопаводковые мероприятия в зонах возможного затопления.</w:t>
      </w:r>
    </w:p>
    <w:p w:rsidR="003163C3" w:rsidRPr="00C72E91" w:rsidRDefault="003163C3" w:rsidP="00B5489E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>При реализации подготовительных противопаводковых мероприятий комиссия дает указания на развертывание опорных поисково – спасательных формирований в населенных пунктах, наиболее подверженных угрозе затопления. Определяет виды, типы и количество необходимых транспортных средств.</w:t>
      </w:r>
    </w:p>
    <w:p w:rsidR="003163C3" w:rsidRPr="00C72E91" w:rsidRDefault="003163C3" w:rsidP="00B5489E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>Члены комиссии выполняют задачи согласно своим функциональным обязанностям.</w:t>
      </w:r>
    </w:p>
    <w:p w:rsidR="003163C3" w:rsidRPr="00C72E91" w:rsidRDefault="003163C3" w:rsidP="00B5489E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Председатель комиссии несет персональную ответственность за выполнение задач и функций, возложенных на комиссию, распределяет и утверждает обязанности между членами комиссии, организует их работу. 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 xml:space="preserve">                                         </w:t>
      </w: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Default="003163C3" w:rsidP="00B5489E">
      <w:pPr>
        <w:spacing w:after="0" w:line="240" w:lineRule="auto"/>
        <w:ind w:right="-82" w:firstLine="467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3163C3" w:rsidRDefault="003163C3" w:rsidP="00B5489E">
      <w:pPr>
        <w:spacing w:after="0" w:line="240" w:lineRule="auto"/>
        <w:ind w:right="-82" w:firstLine="467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3163C3" w:rsidRDefault="003163C3" w:rsidP="00533DDF">
      <w:pPr>
        <w:spacing w:after="0"/>
        <w:rPr>
          <w:rFonts w:ascii="Times New Roman" w:hAnsi="Times New Roman" w:cs="Times New Roman"/>
        </w:rPr>
      </w:pPr>
    </w:p>
    <w:p w:rsidR="003163C3" w:rsidRPr="00C72E91" w:rsidRDefault="003163C3" w:rsidP="002F252B">
      <w:pPr>
        <w:spacing w:after="0"/>
        <w:jc w:val="right"/>
        <w:rPr>
          <w:rFonts w:ascii="Times New Roman" w:hAnsi="Times New Roman" w:cs="Times New Roman"/>
        </w:rPr>
      </w:pPr>
      <w:r w:rsidRPr="00C72E91">
        <w:rPr>
          <w:rFonts w:ascii="Times New Roman" w:hAnsi="Times New Roman" w:cs="Times New Roman"/>
        </w:rPr>
        <w:t>Приложение</w:t>
      </w:r>
      <w:r>
        <w:rPr>
          <w:rFonts w:ascii="Times New Roman" w:hAnsi="Times New Roman" w:cs="Times New Roman"/>
        </w:rPr>
        <w:t xml:space="preserve"> №</w:t>
      </w:r>
      <w:r w:rsidRPr="00C72E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</w:t>
      </w:r>
    </w:p>
    <w:p w:rsidR="003163C3" w:rsidRDefault="003163C3" w:rsidP="002F252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к постановлению администрации</w:t>
      </w:r>
      <w:r w:rsidRPr="00C72E91">
        <w:rPr>
          <w:rFonts w:ascii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</w:t>
      </w:r>
    </w:p>
    <w:p w:rsidR="003163C3" w:rsidRPr="00C72E91" w:rsidRDefault="003163C3" w:rsidP="002F252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Pr="00C72E91">
        <w:rPr>
          <w:rFonts w:ascii="Times New Roman" w:hAnsi="Times New Roman" w:cs="Times New Roman"/>
        </w:rPr>
        <w:t xml:space="preserve">сельского поселения </w:t>
      </w:r>
      <w:r>
        <w:rPr>
          <w:rFonts w:ascii="Times New Roman" w:hAnsi="Times New Roman" w:cs="Times New Roman"/>
        </w:rPr>
        <w:t>«</w:t>
      </w:r>
      <w:r w:rsidRPr="00920FD7">
        <w:rPr>
          <w:rFonts w:ascii="Times New Roman" w:hAnsi="Times New Roman" w:cs="Times New Roman"/>
          <w:color w:val="000000"/>
          <w:lang w:eastAsia="ru-RU"/>
        </w:rPr>
        <w:t>Шилко-Заводское</w:t>
      </w:r>
      <w:r>
        <w:rPr>
          <w:rFonts w:ascii="Times New Roman" w:hAnsi="Times New Roman" w:cs="Times New Roman"/>
        </w:rPr>
        <w:t>»</w:t>
      </w:r>
    </w:p>
    <w:p w:rsidR="003163C3" w:rsidRPr="00683C73" w:rsidRDefault="003163C3" w:rsidP="002F252B">
      <w:pPr>
        <w:spacing w:after="0" w:line="240" w:lineRule="auto"/>
        <w:ind w:right="-82" w:firstLine="467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</w:rPr>
        <w:t xml:space="preserve">                                                      от 16.06.2020 года  №  16</w:t>
      </w:r>
    </w:p>
    <w:p w:rsidR="003163C3" w:rsidRPr="00683C73" w:rsidRDefault="003163C3" w:rsidP="00B5489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163C3" w:rsidRPr="00683C73" w:rsidRDefault="003163C3" w:rsidP="00B548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83C7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ПЛАН</w:t>
      </w:r>
    </w:p>
    <w:p w:rsidR="003163C3" w:rsidRPr="00683C73" w:rsidRDefault="003163C3" w:rsidP="00B5489E">
      <w:pPr>
        <w:tabs>
          <w:tab w:val="num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r w:rsidRPr="00683C7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противопаводковых мероприятий </w:t>
      </w:r>
    </w:p>
    <w:p w:rsidR="003163C3" w:rsidRPr="00683C73" w:rsidRDefault="003163C3" w:rsidP="00B5489E">
      <w:pPr>
        <w:tabs>
          <w:tab w:val="num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83C73">
        <w:rPr>
          <w:rFonts w:ascii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на территории </w:t>
      </w:r>
      <w:r w:rsidRPr="00683C7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375D4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Шилко-Заводское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 на 2020 год</w:t>
      </w:r>
    </w:p>
    <w:p w:rsidR="003163C3" w:rsidRPr="00683C73" w:rsidRDefault="003163C3" w:rsidP="00B5489E">
      <w:pPr>
        <w:tabs>
          <w:tab w:val="num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20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3827"/>
        <w:gridCol w:w="1559"/>
        <w:gridCol w:w="4252"/>
      </w:tblGrid>
      <w:tr w:rsidR="003163C3" w:rsidRPr="00683C73">
        <w:tc>
          <w:tcPr>
            <w:tcW w:w="568" w:type="dxa"/>
          </w:tcPr>
          <w:p w:rsidR="003163C3" w:rsidRPr="00683C73" w:rsidRDefault="003163C3" w:rsidP="007936B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№</w:t>
            </w:r>
          </w:p>
          <w:p w:rsidR="003163C3" w:rsidRPr="00683C73" w:rsidRDefault="003163C3" w:rsidP="007936B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827" w:type="dxa"/>
          </w:tcPr>
          <w:p w:rsidR="003163C3" w:rsidRPr="00683C73" w:rsidRDefault="003163C3" w:rsidP="007936B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 xml:space="preserve">Наименование </w:t>
            </w:r>
          </w:p>
          <w:p w:rsidR="003163C3" w:rsidRPr="00683C73" w:rsidRDefault="003163C3" w:rsidP="007936B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мероприятий</w:t>
            </w:r>
          </w:p>
        </w:tc>
        <w:tc>
          <w:tcPr>
            <w:tcW w:w="1559" w:type="dxa"/>
          </w:tcPr>
          <w:p w:rsidR="003163C3" w:rsidRPr="00683C73" w:rsidRDefault="003163C3" w:rsidP="007936B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Срок</w:t>
            </w:r>
          </w:p>
          <w:p w:rsidR="003163C3" w:rsidRPr="00683C73" w:rsidRDefault="003163C3" w:rsidP="007936B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исполнения</w:t>
            </w:r>
          </w:p>
        </w:tc>
        <w:tc>
          <w:tcPr>
            <w:tcW w:w="4252" w:type="dxa"/>
          </w:tcPr>
          <w:p w:rsidR="003163C3" w:rsidRPr="00683C73" w:rsidRDefault="003163C3" w:rsidP="007936B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Ответственные</w:t>
            </w:r>
          </w:p>
          <w:p w:rsidR="003163C3" w:rsidRPr="00683C73" w:rsidRDefault="003163C3" w:rsidP="007936B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исполнители</w:t>
            </w:r>
          </w:p>
        </w:tc>
      </w:tr>
      <w:tr w:rsidR="003163C3" w:rsidRPr="00683C73">
        <w:tc>
          <w:tcPr>
            <w:tcW w:w="568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1.</w:t>
            </w:r>
          </w:p>
        </w:tc>
        <w:tc>
          <w:tcPr>
            <w:tcW w:w="3827" w:type="dxa"/>
          </w:tcPr>
          <w:p w:rsidR="003163C3" w:rsidRDefault="003163C3" w:rsidP="00C65B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Уточнить силы и средства, которые могут быть задействованы в случае возникновения паводка в населенных пунктах поселения </w:t>
            </w:r>
          </w:p>
          <w:p w:rsidR="003163C3" w:rsidRDefault="003163C3" w:rsidP="00C65B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(с.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Шилкинский Завод</w:t>
            </w: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163C3" w:rsidRPr="00683C73" w:rsidRDefault="003163C3" w:rsidP="00C65B9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 Старолончаково</w:t>
            </w: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</w:tcPr>
          <w:p w:rsidR="003163C3" w:rsidRPr="00683C73" w:rsidRDefault="003163C3" w:rsidP="007936BE">
            <w:pPr>
              <w:tabs>
                <w:tab w:val="left" w:pos="108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15.06</w:t>
            </w:r>
          </w:p>
        </w:tc>
        <w:tc>
          <w:tcPr>
            <w:tcW w:w="4252" w:type="dxa"/>
          </w:tcPr>
          <w:p w:rsidR="003163C3" w:rsidRPr="00683C73" w:rsidRDefault="003163C3" w:rsidP="007936BE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Успин Н.А. глава сельского поселения </w:t>
            </w:r>
            <w:r w:rsidRPr="00683C73">
              <w:rPr>
                <w:rFonts w:ascii="Times New Roman" w:hAnsi="Times New Roman" w:cs="Times New Roman"/>
                <w:lang w:eastAsia="ru-RU"/>
              </w:rPr>
              <w:t>(с.</w:t>
            </w:r>
            <w:r>
              <w:rPr>
                <w:rFonts w:ascii="Times New Roman" w:hAnsi="Times New Roman" w:cs="Times New Roman"/>
                <w:lang w:eastAsia="ru-RU"/>
              </w:rPr>
              <w:t>Шилкинский Завод</w:t>
            </w:r>
            <w:r w:rsidRPr="00683C73">
              <w:rPr>
                <w:rFonts w:ascii="Times New Roman" w:hAnsi="Times New Roman" w:cs="Times New Roman"/>
                <w:lang w:eastAsia="ru-RU"/>
              </w:rPr>
              <w:t>);</w:t>
            </w:r>
          </w:p>
          <w:p w:rsidR="003163C3" w:rsidRPr="00683C73" w:rsidRDefault="003163C3" w:rsidP="007936BE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Шишмарина Нина Владимировна </w:t>
            </w:r>
            <w:r w:rsidRPr="000A2241">
              <w:rPr>
                <w:rFonts w:ascii="Times New Roman" w:hAnsi="Times New Roman" w:cs="Times New Roman"/>
                <w:color w:val="000000"/>
              </w:rPr>
              <w:t xml:space="preserve">заведующая по клубной работе МУК БИКДО </w:t>
            </w:r>
            <w:r>
              <w:rPr>
                <w:rFonts w:ascii="Times New Roman" w:hAnsi="Times New Roman" w:cs="Times New Roman"/>
                <w:lang w:eastAsia="ru-RU"/>
              </w:rPr>
              <w:t>(с. Старолончаково</w:t>
            </w:r>
            <w:r w:rsidRPr="00683C73"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</w:tr>
      <w:tr w:rsidR="003163C3" w:rsidRPr="00683C73">
        <w:tc>
          <w:tcPr>
            <w:tcW w:w="568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2.</w:t>
            </w:r>
          </w:p>
        </w:tc>
        <w:tc>
          <w:tcPr>
            <w:tcW w:w="3827" w:type="dxa"/>
          </w:tcPr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Провести учет домашних животных по каждому населенному пункту подверженному подтоплению.</w:t>
            </w:r>
          </w:p>
        </w:tc>
        <w:tc>
          <w:tcPr>
            <w:tcW w:w="1559" w:type="dxa"/>
          </w:tcPr>
          <w:p w:rsidR="003163C3" w:rsidRPr="00683C73" w:rsidRDefault="003163C3" w:rsidP="007936BE">
            <w:pPr>
              <w:tabs>
                <w:tab w:val="left" w:pos="108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15.06</w:t>
            </w:r>
          </w:p>
        </w:tc>
        <w:tc>
          <w:tcPr>
            <w:tcW w:w="4252" w:type="dxa"/>
          </w:tcPr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Успина Е.В.. специалист администрации</w:t>
            </w:r>
            <w:r w:rsidRPr="000A2241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(с. Шилкинский Завод)</w:t>
            </w:r>
          </w:p>
        </w:tc>
      </w:tr>
      <w:tr w:rsidR="003163C3" w:rsidRPr="00683C73">
        <w:tc>
          <w:tcPr>
            <w:tcW w:w="568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3.</w:t>
            </w:r>
          </w:p>
        </w:tc>
        <w:tc>
          <w:tcPr>
            <w:tcW w:w="3827" w:type="dxa"/>
          </w:tcPr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Уточнить информацию о наличии плавсредств, находящихся в частном пользовании у жителей населенных пунктов поселения (с.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Шилкинский Завод</w:t>
            </w: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 Старолончаково</w:t>
            </w: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15</w:t>
            </w: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2" w:type="dxa"/>
          </w:tcPr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Успина Е.В.. специалист администрации</w:t>
            </w:r>
            <w:r w:rsidRPr="000A2241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(с. Шилкинский Завод)</w:t>
            </w:r>
          </w:p>
        </w:tc>
      </w:tr>
      <w:tr w:rsidR="003163C3" w:rsidRPr="00683C73">
        <w:tc>
          <w:tcPr>
            <w:tcW w:w="568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4.</w:t>
            </w:r>
          </w:p>
        </w:tc>
        <w:tc>
          <w:tcPr>
            <w:tcW w:w="3827" w:type="dxa"/>
          </w:tcPr>
          <w:p w:rsidR="003163C3" w:rsidRPr="00683C73" w:rsidRDefault="003163C3" w:rsidP="007936BE">
            <w:pPr>
              <w:tabs>
                <w:tab w:val="left" w:pos="1086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Создать в населенных пунктах поселения аварийные бригады, провести с ними инструктаж по обеспечению жизнедеятельности населенных пунктов в период подтопления (затопления), обеспечить необходимым инвентарем и материалами.</w:t>
            </w:r>
          </w:p>
        </w:tc>
        <w:tc>
          <w:tcPr>
            <w:tcW w:w="1559" w:type="dxa"/>
          </w:tcPr>
          <w:p w:rsidR="003163C3" w:rsidRPr="00683C73" w:rsidRDefault="003163C3" w:rsidP="007936BE">
            <w:pPr>
              <w:tabs>
                <w:tab w:val="left" w:pos="108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15</w:t>
            </w: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2" w:type="dxa"/>
          </w:tcPr>
          <w:p w:rsidR="003163C3" w:rsidRPr="00683C73" w:rsidRDefault="003163C3" w:rsidP="007936BE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Успин Н.А. глава сельского поселения </w:t>
            </w:r>
            <w:r w:rsidRPr="00683C73">
              <w:rPr>
                <w:rFonts w:ascii="Times New Roman" w:hAnsi="Times New Roman" w:cs="Times New Roman"/>
                <w:lang w:eastAsia="ru-RU"/>
              </w:rPr>
              <w:t>(с.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Шилкинский Завод</w:t>
            </w:r>
            <w:r w:rsidRPr="00683C73">
              <w:rPr>
                <w:rFonts w:ascii="Times New Roman" w:hAnsi="Times New Roman" w:cs="Times New Roman"/>
                <w:lang w:eastAsia="ru-RU"/>
              </w:rPr>
              <w:t>);</w:t>
            </w:r>
          </w:p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Дутова И.А. ведущий специалист администрации</w:t>
            </w:r>
          </w:p>
        </w:tc>
      </w:tr>
      <w:tr w:rsidR="003163C3" w:rsidRPr="00683C73">
        <w:tc>
          <w:tcPr>
            <w:tcW w:w="568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5.</w:t>
            </w:r>
          </w:p>
        </w:tc>
        <w:tc>
          <w:tcPr>
            <w:tcW w:w="3827" w:type="dxa"/>
          </w:tcPr>
          <w:p w:rsidR="003163C3" w:rsidRPr="00683C73" w:rsidRDefault="003163C3" w:rsidP="007936BE">
            <w:pPr>
              <w:tabs>
                <w:tab w:val="left" w:pos="1086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Провести проверку пунктов временного размещения.</w:t>
            </w:r>
          </w:p>
        </w:tc>
        <w:tc>
          <w:tcPr>
            <w:tcW w:w="1559" w:type="dxa"/>
          </w:tcPr>
          <w:p w:rsidR="003163C3" w:rsidRPr="00683C73" w:rsidRDefault="003163C3" w:rsidP="007936BE">
            <w:pPr>
              <w:tabs>
                <w:tab w:val="left" w:pos="108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15</w:t>
            </w: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2" w:type="dxa"/>
          </w:tcPr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Дутова И.А. ведущий специалист администрации </w:t>
            </w:r>
          </w:p>
        </w:tc>
      </w:tr>
      <w:tr w:rsidR="003163C3" w:rsidRPr="00683C73">
        <w:tc>
          <w:tcPr>
            <w:tcW w:w="568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6.</w:t>
            </w:r>
          </w:p>
        </w:tc>
        <w:tc>
          <w:tcPr>
            <w:tcW w:w="3827" w:type="dxa"/>
          </w:tcPr>
          <w:p w:rsidR="003163C3" w:rsidRPr="00683C73" w:rsidRDefault="003163C3" w:rsidP="007936BE">
            <w:pPr>
              <w:tabs>
                <w:tab w:val="left" w:pos="1086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Провести тренировки по оповещению и эвакуации населения поселения, проживающего в населенных пунктах, подверженных угрозе подтопления.</w:t>
            </w:r>
          </w:p>
        </w:tc>
        <w:tc>
          <w:tcPr>
            <w:tcW w:w="1559" w:type="dxa"/>
          </w:tcPr>
          <w:p w:rsidR="003163C3" w:rsidRPr="00683C73" w:rsidRDefault="003163C3" w:rsidP="007936BE">
            <w:pPr>
              <w:tabs>
                <w:tab w:val="left" w:pos="108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15</w:t>
            </w: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2" w:type="dxa"/>
          </w:tcPr>
          <w:p w:rsidR="003163C3" w:rsidRPr="00683C73" w:rsidRDefault="003163C3" w:rsidP="007936BE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Успин Н.А. глава сельского поселения </w:t>
            </w:r>
            <w:r w:rsidRPr="00683C73">
              <w:rPr>
                <w:rFonts w:ascii="Times New Roman" w:hAnsi="Times New Roman" w:cs="Times New Roman"/>
                <w:lang w:eastAsia="ru-RU"/>
              </w:rPr>
              <w:t>(с.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Шилкинский Завод</w:t>
            </w:r>
            <w:r w:rsidRPr="00683C73">
              <w:rPr>
                <w:rFonts w:ascii="Times New Roman" w:hAnsi="Times New Roman" w:cs="Times New Roman"/>
                <w:lang w:eastAsia="ru-RU"/>
              </w:rPr>
              <w:t>);</w:t>
            </w:r>
          </w:p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Шишмарина Нина Владимировна </w:t>
            </w:r>
            <w:r w:rsidRPr="000A2241">
              <w:rPr>
                <w:rFonts w:ascii="Times New Roman" w:hAnsi="Times New Roman" w:cs="Times New Roman"/>
                <w:color w:val="000000"/>
              </w:rPr>
              <w:t xml:space="preserve">заведующая по клубной работе МУК БИКДО </w:t>
            </w:r>
            <w:r>
              <w:rPr>
                <w:rFonts w:ascii="Times New Roman" w:hAnsi="Times New Roman" w:cs="Times New Roman"/>
                <w:lang w:eastAsia="ru-RU"/>
              </w:rPr>
              <w:t>(с. Старолончаково</w:t>
            </w:r>
            <w:r w:rsidRPr="00683C73"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</w:tr>
      <w:tr w:rsidR="003163C3" w:rsidRPr="00683C73">
        <w:tc>
          <w:tcPr>
            <w:tcW w:w="568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7.</w:t>
            </w:r>
          </w:p>
        </w:tc>
        <w:tc>
          <w:tcPr>
            <w:tcW w:w="3827" w:type="dxa"/>
          </w:tcPr>
          <w:p w:rsidR="003163C3" w:rsidRPr="00683C73" w:rsidRDefault="003163C3" w:rsidP="007936BE">
            <w:pPr>
              <w:tabs>
                <w:tab w:val="left" w:pos="1086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Провести обследование территорий населенных пунктов поселения, подверженных угрозе подтопления на предмет несанкционированных свалок.</w:t>
            </w:r>
          </w:p>
        </w:tc>
        <w:tc>
          <w:tcPr>
            <w:tcW w:w="1559" w:type="dxa"/>
          </w:tcPr>
          <w:p w:rsidR="003163C3" w:rsidRPr="00683C73" w:rsidRDefault="003163C3" w:rsidP="007936BE">
            <w:pPr>
              <w:tabs>
                <w:tab w:val="left" w:pos="108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15.06.</w:t>
            </w:r>
          </w:p>
        </w:tc>
        <w:tc>
          <w:tcPr>
            <w:tcW w:w="4252" w:type="dxa"/>
          </w:tcPr>
          <w:p w:rsidR="003163C3" w:rsidRPr="00683C73" w:rsidRDefault="003163C3" w:rsidP="000A224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Успин Н.А. глава сельского поселения </w:t>
            </w:r>
            <w:r w:rsidRPr="00683C73">
              <w:rPr>
                <w:rFonts w:ascii="Times New Roman" w:hAnsi="Times New Roman" w:cs="Times New Roman"/>
                <w:lang w:eastAsia="ru-RU"/>
              </w:rPr>
              <w:t>(с.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Шилкинский Завод</w:t>
            </w:r>
            <w:r w:rsidRPr="00683C73">
              <w:rPr>
                <w:rFonts w:ascii="Times New Roman" w:hAnsi="Times New Roman" w:cs="Times New Roman"/>
                <w:lang w:eastAsia="ru-RU"/>
              </w:rPr>
              <w:t>);</w:t>
            </w:r>
          </w:p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3163C3" w:rsidRPr="00683C73">
        <w:tc>
          <w:tcPr>
            <w:tcW w:w="568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8.</w:t>
            </w:r>
          </w:p>
        </w:tc>
        <w:tc>
          <w:tcPr>
            <w:tcW w:w="3827" w:type="dxa"/>
          </w:tcPr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Обследовать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объекты жизнеобеспечения, электрохозяйства и связи, дороги, мосты,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попадающие в зону возможного затопления паводковыми водами, и принять меры по их очистке, ремонту и дополнительному укреплению.</w:t>
            </w:r>
          </w:p>
        </w:tc>
        <w:tc>
          <w:tcPr>
            <w:tcW w:w="1559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18.06.</w:t>
            </w:r>
          </w:p>
        </w:tc>
        <w:tc>
          <w:tcPr>
            <w:tcW w:w="4252" w:type="dxa"/>
          </w:tcPr>
          <w:p w:rsidR="003163C3" w:rsidRPr="00683C73" w:rsidRDefault="003163C3" w:rsidP="000A224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Успин Н.А. глава сельского поселения </w:t>
            </w:r>
            <w:r w:rsidRPr="00683C73">
              <w:rPr>
                <w:rFonts w:ascii="Times New Roman" w:hAnsi="Times New Roman" w:cs="Times New Roman"/>
                <w:lang w:eastAsia="ru-RU"/>
              </w:rPr>
              <w:t>(с.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Шилкинский Завод</w:t>
            </w:r>
            <w:r w:rsidRPr="00683C73">
              <w:rPr>
                <w:rFonts w:ascii="Times New Roman" w:hAnsi="Times New Roman" w:cs="Times New Roman"/>
                <w:lang w:eastAsia="ru-RU"/>
              </w:rPr>
              <w:t>);</w:t>
            </w:r>
          </w:p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3163C3" w:rsidRPr="00683C73">
        <w:tc>
          <w:tcPr>
            <w:tcW w:w="568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9</w:t>
            </w:r>
            <w:r w:rsidRPr="00683C73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3827" w:type="dxa"/>
          </w:tcPr>
          <w:p w:rsidR="003163C3" w:rsidRDefault="003163C3" w:rsidP="00C65B99">
            <w:pPr>
              <w:tabs>
                <w:tab w:val="left" w:pos="10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Организовать оповещение жителей на территории сельских населенных пунктов: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163C3" w:rsidRDefault="003163C3" w:rsidP="00C65B99">
            <w:pPr>
              <w:tabs>
                <w:tab w:val="left" w:pos="10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Шилкинский Завод</w:t>
            </w: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163C3" w:rsidRPr="00683C73" w:rsidRDefault="003163C3" w:rsidP="00C65B99">
            <w:pPr>
              <w:tabs>
                <w:tab w:val="left" w:pos="10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 Старолончаково</w:t>
            </w:r>
          </w:p>
        </w:tc>
        <w:tc>
          <w:tcPr>
            <w:tcW w:w="1559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паводковый период</w:t>
            </w:r>
          </w:p>
        </w:tc>
        <w:tc>
          <w:tcPr>
            <w:tcW w:w="4252" w:type="dxa"/>
          </w:tcPr>
          <w:p w:rsidR="003163C3" w:rsidRPr="00683C73" w:rsidRDefault="003163C3" w:rsidP="00C65B99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Успин Н.А. глава сельского поселения </w:t>
            </w:r>
            <w:r w:rsidRPr="00683C73">
              <w:rPr>
                <w:rFonts w:ascii="Times New Roman" w:hAnsi="Times New Roman" w:cs="Times New Roman"/>
                <w:lang w:eastAsia="ru-RU"/>
              </w:rPr>
              <w:t>(с.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Шилкинский Завод</w:t>
            </w:r>
            <w:r w:rsidRPr="00683C73">
              <w:rPr>
                <w:rFonts w:ascii="Times New Roman" w:hAnsi="Times New Roman" w:cs="Times New Roman"/>
                <w:lang w:eastAsia="ru-RU"/>
              </w:rPr>
              <w:t>);</w:t>
            </w:r>
          </w:p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3163C3" w:rsidRPr="00683C73">
        <w:tc>
          <w:tcPr>
            <w:tcW w:w="568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lang w:eastAsia="ru-RU"/>
              </w:rPr>
              <w:t>0</w:t>
            </w:r>
            <w:r w:rsidRPr="00683C73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3827" w:type="dxa"/>
          </w:tcPr>
          <w:p w:rsidR="003163C3" w:rsidRPr="00683C73" w:rsidRDefault="003163C3" w:rsidP="007936BE">
            <w:pPr>
              <w:tabs>
                <w:tab w:val="left" w:pos="1086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Организовать взаимодействие и привлечение дополнительных сил и средств, обеспечивающих проведение мероприятий, направленных на жизнеобеспечение в случае возникновения чрезвычайной ситуации природного характера.</w:t>
            </w:r>
          </w:p>
        </w:tc>
        <w:tc>
          <w:tcPr>
            <w:tcW w:w="1559" w:type="dxa"/>
          </w:tcPr>
          <w:p w:rsidR="003163C3" w:rsidRPr="00683C73" w:rsidRDefault="003163C3" w:rsidP="007936BE">
            <w:pPr>
              <w:tabs>
                <w:tab w:val="left" w:pos="108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необходимости</w:t>
            </w:r>
          </w:p>
        </w:tc>
        <w:tc>
          <w:tcPr>
            <w:tcW w:w="4252" w:type="dxa"/>
          </w:tcPr>
          <w:p w:rsidR="003163C3" w:rsidRPr="00683C73" w:rsidRDefault="003163C3" w:rsidP="000A224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Успин Н.А. глава сельского поселения </w:t>
            </w:r>
            <w:r w:rsidRPr="00683C73">
              <w:rPr>
                <w:rFonts w:ascii="Times New Roman" w:hAnsi="Times New Roman" w:cs="Times New Roman"/>
                <w:lang w:eastAsia="ru-RU"/>
              </w:rPr>
              <w:t>(с.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Шилкинский Завод</w:t>
            </w:r>
            <w:r w:rsidRPr="00683C73">
              <w:rPr>
                <w:rFonts w:ascii="Times New Roman" w:hAnsi="Times New Roman" w:cs="Times New Roman"/>
                <w:lang w:eastAsia="ru-RU"/>
              </w:rPr>
              <w:t>);</w:t>
            </w:r>
          </w:p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3163C3" w:rsidRPr="00683C73">
        <w:tc>
          <w:tcPr>
            <w:tcW w:w="568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lang w:eastAsia="ru-RU"/>
              </w:rPr>
              <w:t>1</w:t>
            </w:r>
            <w:r w:rsidRPr="00683C73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3827" w:type="dxa"/>
          </w:tcPr>
          <w:p w:rsidR="003163C3" w:rsidRPr="00683C73" w:rsidRDefault="003163C3" w:rsidP="007936BE">
            <w:pPr>
              <w:tabs>
                <w:tab w:val="left" w:pos="1086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Провести укрепление береговой линии в населенных пунктах, подверженных угрозе подтопления.</w:t>
            </w:r>
          </w:p>
        </w:tc>
        <w:tc>
          <w:tcPr>
            <w:tcW w:w="1559" w:type="dxa"/>
          </w:tcPr>
          <w:p w:rsidR="003163C3" w:rsidRPr="00683C73" w:rsidRDefault="003163C3" w:rsidP="007936BE">
            <w:pPr>
              <w:tabs>
                <w:tab w:val="left" w:pos="108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необходимости в паводковый период 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683C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4252" w:type="dxa"/>
          </w:tcPr>
          <w:p w:rsidR="003163C3" w:rsidRPr="00683C73" w:rsidRDefault="003163C3" w:rsidP="00C65B99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Успин Н.А. глава сельского поселения </w:t>
            </w:r>
            <w:r w:rsidRPr="00683C73">
              <w:rPr>
                <w:rFonts w:ascii="Times New Roman" w:hAnsi="Times New Roman" w:cs="Times New Roman"/>
                <w:lang w:eastAsia="ru-RU"/>
              </w:rPr>
              <w:t>(с.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Шилкинский Завод</w:t>
            </w:r>
            <w:r w:rsidRPr="00683C73">
              <w:rPr>
                <w:rFonts w:ascii="Times New Roman" w:hAnsi="Times New Roman" w:cs="Times New Roman"/>
                <w:lang w:eastAsia="ru-RU"/>
              </w:rPr>
              <w:t>);</w:t>
            </w:r>
          </w:p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3163C3" w:rsidRPr="00683C73">
        <w:tc>
          <w:tcPr>
            <w:tcW w:w="568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lang w:eastAsia="ru-RU"/>
              </w:rPr>
              <w:t>2</w:t>
            </w:r>
            <w:r w:rsidRPr="00683C73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3827" w:type="dxa"/>
          </w:tcPr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Производить ежедневный обход наиболее подверженных к затоплению объектов</w:t>
            </w:r>
          </w:p>
        </w:tc>
        <w:tc>
          <w:tcPr>
            <w:tcW w:w="1559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В период опасности затопления</w:t>
            </w:r>
          </w:p>
        </w:tc>
        <w:tc>
          <w:tcPr>
            <w:tcW w:w="4252" w:type="dxa"/>
          </w:tcPr>
          <w:p w:rsidR="003163C3" w:rsidRPr="00683C73" w:rsidRDefault="003163C3" w:rsidP="000A224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Успин Н.А. глава сельского поселения </w:t>
            </w:r>
            <w:r w:rsidRPr="00683C73">
              <w:rPr>
                <w:rFonts w:ascii="Times New Roman" w:hAnsi="Times New Roman" w:cs="Times New Roman"/>
                <w:lang w:eastAsia="ru-RU"/>
              </w:rPr>
              <w:t>(с.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Шилкинский Завод</w:t>
            </w:r>
            <w:r w:rsidRPr="00683C73">
              <w:rPr>
                <w:rFonts w:ascii="Times New Roman" w:hAnsi="Times New Roman" w:cs="Times New Roman"/>
                <w:lang w:eastAsia="ru-RU"/>
              </w:rPr>
              <w:t>);</w:t>
            </w:r>
          </w:p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Шишмарина Нина Владимировна </w:t>
            </w:r>
            <w:r w:rsidRPr="000A2241">
              <w:rPr>
                <w:rFonts w:ascii="Times New Roman" w:hAnsi="Times New Roman" w:cs="Times New Roman"/>
                <w:color w:val="000000"/>
              </w:rPr>
              <w:t xml:space="preserve">заведующая по клубной работе МУК БИКДО </w:t>
            </w:r>
            <w:r>
              <w:rPr>
                <w:rFonts w:ascii="Times New Roman" w:hAnsi="Times New Roman" w:cs="Times New Roman"/>
                <w:lang w:eastAsia="ru-RU"/>
              </w:rPr>
              <w:t>(с. Старолончаково</w:t>
            </w:r>
            <w:r w:rsidRPr="00683C73"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</w:tr>
      <w:tr w:rsidR="003163C3" w:rsidRPr="00683C73">
        <w:tc>
          <w:tcPr>
            <w:tcW w:w="568" w:type="dxa"/>
          </w:tcPr>
          <w:p w:rsidR="003163C3" w:rsidRPr="00683C73" w:rsidRDefault="003163C3" w:rsidP="007936BE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lang w:eastAsia="ru-RU"/>
              </w:rPr>
              <w:t>3</w:t>
            </w:r>
            <w:r w:rsidRPr="00683C73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3827" w:type="dxa"/>
          </w:tcPr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>Провести беседы с подростками в МОУ «</w:t>
            </w:r>
            <w:r>
              <w:rPr>
                <w:rFonts w:ascii="Times New Roman" w:hAnsi="Times New Roman" w:cs="Times New Roman"/>
                <w:lang w:eastAsia="ru-RU"/>
              </w:rPr>
              <w:t>Шилкинско-Заводская СОШ</w:t>
            </w:r>
            <w:r w:rsidRPr="00683C73">
              <w:rPr>
                <w:rFonts w:ascii="Times New Roman" w:hAnsi="Times New Roman" w:cs="Times New Roman"/>
                <w:lang w:eastAsia="ru-RU"/>
              </w:rPr>
              <w:t>» об опасностях на водоёмах в период подъёма уровня воды.</w:t>
            </w:r>
          </w:p>
        </w:tc>
        <w:tc>
          <w:tcPr>
            <w:tcW w:w="1559" w:type="dxa"/>
          </w:tcPr>
          <w:p w:rsidR="003163C3" w:rsidRPr="00683C73" w:rsidRDefault="003163C3" w:rsidP="007936BE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683C73"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Июнь, июль</w:t>
            </w:r>
          </w:p>
        </w:tc>
        <w:tc>
          <w:tcPr>
            <w:tcW w:w="4252" w:type="dxa"/>
          </w:tcPr>
          <w:p w:rsidR="003163C3" w:rsidRPr="00683C73" w:rsidRDefault="003163C3" w:rsidP="007936BE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Шестопалов О.В. директор МОУ «Шилкинско-Заводская СОШ»</w:t>
            </w:r>
          </w:p>
        </w:tc>
      </w:tr>
    </w:tbl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C72E91" w:rsidRDefault="003163C3" w:rsidP="00B5489E">
      <w:pPr>
        <w:spacing w:after="0"/>
        <w:jc w:val="both"/>
        <w:rPr>
          <w:rFonts w:ascii="Times New Roman" w:hAnsi="Times New Roman" w:cs="Times New Roman"/>
        </w:rPr>
      </w:pPr>
    </w:p>
    <w:p w:rsidR="003163C3" w:rsidRPr="00533DDF" w:rsidRDefault="003163C3" w:rsidP="00533DDF">
      <w:pPr>
        <w:tabs>
          <w:tab w:val="left" w:pos="1020"/>
        </w:tabs>
      </w:pPr>
    </w:p>
    <w:sectPr w:rsidR="003163C3" w:rsidRPr="00533DDF" w:rsidSect="00533DDF">
      <w:pgSz w:w="11906" w:h="16838"/>
      <w:pgMar w:top="568" w:right="707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3C3" w:rsidRDefault="003163C3" w:rsidP="00533DDF">
      <w:pPr>
        <w:spacing w:after="0" w:line="240" w:lineRule="auto"/>
      </w:pPr>
      <w:r>
        <w:separator/>
      </w:r>
    </w:p>
  </w:endnote>
  <w:endnote w:type="continuationSeparator" w:id="0">
    <w:p w:rsidR="003163C3" w:rsidRDefault="003163C3" w:rsidP="00533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3C3" w:rsidRDefault="003163C3" w:rsidP="00533DDF">
      <w:pPr>
        <w:spacing w:after="0" w:line="240" w:lineRule="auto"/>
      </w:pPr>
      <w:r>
        <w:separator/>
      </w:r>
    </w:p>
  </w:footnote>
  <w:footnote w:type="continuationSeparator" w:id="0">
    <w:p w:rsidR="003163C3" w:rsidRDefault="003163C3" w:rsidP="00533D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F72FB"/>
    <w:multiLevelType w:val="hybridMultilevel"/>
    <w:tmpl w:val="C5B2B690"/>
    <w:lvl w:ilvl="0" w:tplc="499683B8">
      <w:start w:val="2"/>
      <w:numFmt w:val="decimal"/>
      <w:lvlText w:val="%1."/>
      <w:lvlJc w:val="left"/>
      <w:pPr>
        <w:ind w:left="41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890" w:hanging="360"/>
      </w:pPr>
    </w:lvl>
    <w:lvl w:ilvl="2" w:tplc="0419001B">
      <w:start w:val="1"/>
      <w:numFmt w:val="lowerRoman"/>
      <w:lvlText w:val="%3."/>
      <w:lvlJc w:val="right"/>
      <w:pPr>
        <w:ind w:left="5610" w:hanging="180"/>
      </w:pPr>
    </w:lvl>
    <w:lvl w:ilvl="3" w:tplc="0419000F">
      <w:start w:val="1"/>
      <w:numFmt w:val="decimal"/>
      <w:lvlText w:val="%4."/>
      <w:lvlJc w:val="left"/>
      <w:pPr>
        <w:ind w:left="6330" w:hanging="360"/>
      </w:pPr>
    </w:lvl>
    <w:lvl w:ilvl="4" w:tplc="04190019">
      <w:start w:val="1"/>
      <w:numFmt w:val="lowerLetter"/>
      <w:lvlText w:val="%5."/>
      <w:lvlJc w:val="left"/>
      <w:pPr>
        <w:ind w:left="7050" w:hanging="360"/>
      </w:pPr>
    </w:lvl>
    <w:lvl w:ilvl="5" w:tplc="0419001B">
      <w:start w:val="1"/>
      <w:numFmt w:val="lowerRoman"/>
      <w:lvlText w:val="%6."/>
      <w:lvlJc w:val="right"/>
      <w:pPr>
        <w:ind w:left="7770" w:hanging="180"/>
      </w:pPr>
    </w:lvl>
    <w:lvl w:ilvl="6" w:tplc="0419000F">
      <w:start w:val="1"/>
      <w:numFmt w:val="decimal"/>
      <w:lvlText w:val="%7."/>
      <w:lvlJc w:val="left"/>
      <w:pPr>
        <w:ind w:left="8490" w:hanging="360"/>
      </w:pPr>
    </w:lvl>
    <w:lvl w:ilvl="7" w:tplc="04190019">
      <w:start w:val="1"/>
      <w:numFmt w:val="lowerLetter"/>
      <w:lvlText w:val="%8."/>
      <w:lvlJc w:val="left"/>
      <w:pPr>
        <w:ind w:left="9210" w:hanging="360"/>
      </w:pPr>
    </w:lvl>
    <w:lvl w:ilvl="8" w:tplc="0419001B">
      <w:start w:val="1"/>
      <w:numFmt w:val="lowerRoman"/>
      <w:lvlText w:val="%9."/>
      <w:lvlJc w:val="right"/>
      <w:pPr>
        <w:ind w:left="9930" w:hanging="180"/>
      </w:pPr>
    </w:lvl>
  </w:abstractNum>
  <w:abstractNum w:abstractNumId="1">
    <w:nsid w:val="4B437E37"/>
    <w:multiLevelType w:val="hybridMultilevel"/>
    <w:tmpl w:val="D2AEF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6381"/>
    <w:rsid w:val="00003BBF"/>
    <w:rsid w:val="00057C32"/>
    <w:rsid w:val="000A2241"/>
    <w:rsid w:val="000E6739"/>
    <w:rsid w:val="001E62D2"/>
    <w:rsid w:val="002A46CB"/>
    <w:rsid w:val="002F252B"/>
    <w:rsid w:val="003163C3"/>
    <w:rsid w:val="003355CB"/>
    <w:rsid w:val="00375D4A"/>
    <w:rsid w:val="003D3EF0"/>
    <w:rsid w:val="003E78F6"/>
    <w:rsid w:val="00463022"/>
    <w:rsid w:val="00522AE6"/>
    <w:rsid w:val="00533DDF"/>
    <w:rsid w:val="005562D8"/>
    <w:rsid w:val="005612D0"/>
    <w:rsid w:val="005C42A8"/>
    <w:rsid w:val="005D3D6B"/>
    <w:rsid w:val="00653414"/>
    <w:rsid w:val="00683C73"/>
    <w:rsid w:val="006A11E6"/>
    <w:rsid w:val="006E446D"/>
    <w:rsid w:val="006F59A5"/>
    <w:rsid w:val="00784E3D"/>
    <w:rsid w:val="00792968"/>
    <w:rsid w:val="007936BE"/>
    <w:rsid w:val="007F6381"/>
    <w:rsid w:val="0085345D"/>
    <w:rsid w:val="00920FD7"/>
    <w:rsid w:val="00961A9B"/>
    <w:rsid w:val="009D7D04"/>
    <w:rsid w:val="00A93A49"/>
    <w:rsid w:val="00AC3084"/>
    <w:rsid w:val="00B334FC"/>
    <w:rsid w:val="00B3409C"/>
    <w:rsid w:val="00B40CD4"/>
    <w:rsid w:val="00B5489E"/>
    <w:rsid w:val="00B875EF"/>
    <w:rsid w:val="00C376DA"/>
    <w:rsid w:val="00C65B99"/>
    <w:rsid w:val="00C72E91"/>
    <w:rsid w:val="00D36D31"/>
    <w:rsid w:val="00E106D9"/>
    <w:rsid w:val="00F0472F"/>
    <w:rsid w:val="00F61926"/>
    <w:rsid w:val="00FA6FC8"/>
    <w:rsid w:val="00FD3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89E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uiPriority w:val="99"/>
    <w:locked/>
    <w:rsid w:val="00B5489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B5489E"/>
    <w:pPr>
      <w:widowControl w:val="0"/>
      <w:shd w:val="clear" w:color="auto" w:fill="FFFFFF"/>
      <w:spacing w:after="480" w:line="509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R3">
    <w:name w:val="FR3"/>
    <w:uiPriority w:val="99"/>
    <w:rsid w:val="005612D0"/>
    <w:pPr>
      <w:widowControl w:val="0"/>
      <w:ind w:left="120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2F252B"/>
    <w:pPr>
      <w:ind w:left="720"/>
    </w:pPr>
  </w:style>
  <w:style w:type="paragraph" w:styleId="Header">
    <w:name w:val="header"/>
    <w:basedOn w:val="Normal"/>
    <w:link w:val="HeaderChar"/>
    <w:uiPriority w:val="99"/>
    <w:rsid w:val="00533D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33DDF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rsid w:val="00533D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33DDF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rsid w:val="00533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33D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118</TotalTime>
  <Pages>6</Pages>
  <Words>1786</Words>
  <Characters>10183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User</cp:lastModifiedBy>
  <cp:revision>13</cp:revision>
  <cp:lastPrinted>2020-06-16T07:13:00Z</cp:lastPrinted>
  <dcterms:created xsi:type="dcterms:W3CDTF">2020-06-04T06:52:00Z</dcterms:created>
  <dcterms:modified xsi:type="dcterms:W3CDTF">2020-06-27T06:23:00Z</dcterms:modified>
</cp:coreProperties>
</file>