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2D" w:rsidRDefault="0071532D" w:rsidP="00D57FD7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FD7">
        <w:rPr>
          <w:rFonts w:ascii="Times New Roman" w:hAnsi="Times New Roman" w:cs="Times New Roman"/>
          <w:b/>
          <w:bCs/>
          <w:sz w:val="28"/>
          <w:szCs w:val="28"/>
        </w:rPr>
        <w:t>АДМИНИСТРА</w:t>
      </w:r>
      <w:r>
        <w:rPr>
          <w:rFonts w:ascii="Times New Roman" w:hAnsi="Times New Roman" w:cs="Times New Roman"/>
          <w:b/>
          <w:bCs/>
          <w:sz w:val="28"/>
          <w:szCs w:val="28"/>
        </w:rPr>
        <w:t>ЦИЯ  СЕЛЬСКОГО ПОСЕЛЕНИЯ</w:t>
      </w:r>
    </w:p>
    <w:p w:rsidR="0071532D" w:rsidRPr="00D57FD7" w:rsidRDefault="0071532D" w:rsidP="00D57FD7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«ШИЛКО-ЗАВОД</w:t>
      </w:r>
      <w:r w:rsidRPr="00D57FD7">
        <w:rPr>
          <w:rFonts w:ascii="Times New Roman" w:hAnsi="Times New Roman" w:cs="Times New Roman"/>
          <w:b/>
          <w:bCs/>
          <w:sz w:val="28"/>
          <w:szCs w:val="28"/>
        </w:rPr>
        <w:t>СКОЕ»</w:t>
      </w:r>
    </w:p>
    <w:p w:rsidR="0071532D" w:rsidRDefault="0071532D" w:rsidP="00BD501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1532D" w:rsidRDefault="0071532D" w:rsidP="00BD501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1532D" w:rsidRPr="001C69B7" w:rsidRDefault="0071532D" w:rsidP="00BD50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C69B7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 w:rsidR="0071532D" w:rsidRPr="00D268A3" w:rsidRDefault="0071532D" w:rsidP="00BD5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532D" w:rsidRPr="00D57FD7" w:rsidRDefault="0071532D" w:rsidP="00BD501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от 10</w:t>
      </w:r>
      <w:r w:rsidRPr="00D268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 2026</w:t>
      </w:r>
      <w:r w:rsidRPr="00D268A3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268A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D268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71532D" w:rsidRPr="00D268A3" w:rsidRDefault="0071532D" w:rsidP="00BD5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Шилкинский Завод</w:t>
      </w:r>
    </w:p>
    <w:p w:rsidR="0071532D" w:rsidRPr="00D84C27" w:rsidRDefault="0071532D" w:rsidP="00BD501C">
      <w:pPr>
        <w:pStyle w:val="BodyText"/>
        <w:jc w:val="left"/>
      </w:pPr>
    </w:p>
    <w:p w:rsidR="0071532D" w:rsidRPr="001C69B7" w:rsidRDefault="0071532D" w:rsidP="00BD501C">
      <w:pPr>
        <w:pStyle w:val="BodyText"/>
        <w:jc w:val="center"/>
        <w:rPr>
          <w:rFonts w:ascii="Times New Roman" w:hAnsi="Times New Roman" w:cs="Times New Roman"/>
          <w:b/>
          <w:bCs/>
        </w:rPr>
      </w:pPr>
      <w:r w:rsidRPr="001C69B7">
        <w:rPr>
          <w:rFonts w:ascii="Times New Roman" w:hAnsi="Times New Roman" w:cs="Times New Roman"/>
          <w:b/>
          <w:bCs/>
        </w:rPr>
        <w:t>О создании комиссии по внесению изменений в Генеральный план сельского поселения «Шилко-Заводское» муниципального района «Сретенский район» Забайкальского края</w:t>
      </w:r>
    </w:p>
    <w:p w:rsidR="0071532D" w:rsidRPr="001C69B7" w:rsidRDefault="0071532D" w:rsidP="00BD501C">
      <w:pPr>
        <w:pStyle w:val="BodyText"/>
        <w:jc w:val="left"/>
        <w:rPr>
          <w:rFonts w:ascii="Times New Roman" w:hAnsi="Times New Roman" w:cs="Times New Roman"/>
        </w:rPr>
      </w:pPr>
    </w:p>
    <w:p w:rsidR="0071532D" w:rsidRPr="00D84C27" w:rsidRDefault="0071532D" w:rsidP="00BD501C">
      <w:pPr>
        <w:pStyle w:val="BodyText"/>
        <w:jc w:val="left"/>
      </w:pPr>
    </w:p>
    <w:p w:rsidR="0071532D" w:rsidRPr="001C69B7" w:rsidRDefault="0071532D" w:rsidP="00BD501C">
      <w:pPr>
        <w:pStyle w:val="BodyText"/>
        <w:rPr>
          <w:rFonts w:ascii="Times New Roman" w:hAnsi="Times New Roman" w:cs="Times New Roman"/>
        </w:rPr>
      </w:pPr>
      <w:r>
        <w:t xml:space="preserve">      </w:t>
      </w:r>
      <w:r w:rsidRPr="001C69B7">
        <w:rPr>
          <w:rFonts w:ascii="Times New Roman" w:hAnsi="Times New Roman" w:cs="Times New Roman"/>
        </w:rPr>
        <w:t>В целях обеспечения устойчивого развития территории поселения, рационального землепользования в современных условиях, в соответствии с Градостроительным кодексом Российской Федерации от 29.12.2004 года № 190-ФЗ, Федеральным законом от 18.12.2006 года № 232-ФЗ «О внесении изменений в Градостроительный кодекс  Российской Федерации и отдельные законодательные акты  Российской  Федерации», Федеральным законом от 06.10.2003 года № 131-ФЗ «Об общих принципах организации местного самоуправления в Российской Федерации», руководствуясь Уставом сельского поселения «Шилко-Заводское»:</w:t>
      </w:r>
    </w:p>
    <w:p w:rsidR="0071532D" w:rsidRPr="001C69B7" w:rsidRDefault="0071532D" w:rsidP="00BD501C">
      <w:pPr>
        <w:pStyle w:val="BodyText"/>
        <w:rPr>
          <w:rFonts w:ascii="Times New Roman" w:hAnsi="Times New Roman" w:cs="Times New Roman"/>
        </w:rPr>
      </w:pPr>
    </w:p>
    <w:p w:rsidR="0071532D" w:rsidRPr="001C69B7" w:rsidRDefault="0071532D" w:rsidP="00BD501C">
      <w:pPr>
        <w:pStyle w:val="BodyText"/>
        <w:rPr>
          <w:rFonts w:ascii="Times New Roman" w:hAnsi="Times New Roman" w:cs="Times New Roman"/>
        </w:rPr>
      </w:pPr>
      <w:r w:rsidRPr="001C69B7">
        <w:rPr>
          <w:rFonts w:ascii="Times New Roman" w:hAnsi="Times New Roman" w:cs="Times New Roman"/>
        </w:rPr>
        <w:t>1. Создать комиссию по внесению изменений в Генеральный план сельского поселения «Шилко-Заводское» муниципального района «Сретенский район» Забайкальского края в составе:</w:t>
      </w:r>
    </w:p>
    <w:p w:rsidR="0071532D" w:rsidRPr="009C7E4C" w:rsidRDefault="0071532D" w:rsidP="009C7E4C">
      <w:pPr>
        <w:pStyle w:val="BodyText"/>
        <w:rPr>
          <w:rFonts w:ascii="Times New Roman" w:hAnsi="Times New Roman" w:cs="Times New Roman"/>
        </w:rPr>
      </w:pPr>
      <w:r w:rsidRPr="009C7E4C">
        <w:rPr>
          <w:rFonts w:ascii="Times New Roman" w:hAnsi="Times New Roman" w:cs="Times New Roman"/>
        </w:rPr>
        <w:t>Дутова И.А. – ВРИО главы сельского поселения «Шилко-Заводское» - председатель комиссии;</w:t>
      </w:r>
    </w:p>
    <w:p w:rsidR="0071532D" w:rsidRPr="009C7E4C" w:rsidRDefault="0071532D" w:rsidP="009C7E4C">
      <w:pPr>
        <w:pStyle w:val="BodyText"/>
        <w:rPr>
          <w:rFonts w:ascii="Times New Roman" w:hAnsi="Times New Roman" w:cs="Times New Roman"/>
        </w:rPr>
      </w:pPr>
      <w:r w:rsidRPr="009C7E4C">
        <w:rPr>
          <w:rFonts w:ascii="Times New Roman" w:hAnsi="Times New Roman" w:cs="Times New Roman"/>
        </w:rPr>
        <w:t>Бодагов А.В. – заместитель председателя Совета сельского поселения «Шилко-Заводское» - заместитель председателя комиссии;</w:t>
      </w:r>
    </w:p>
    <w:p w:rsidR="0071532D" w:rsidRPr="009C7E4C" w:rsidRDefault="0071532D" w:rsidP="009C7E4C">
      <w:pPr>
        <w:pStyle w:val="BodyText"/>
        <w:rPr>
          <w:rFonts w:ascii="Times New Roman" w:hAnsi="Times New Roman" w:cs="Times New Roman"/>
        </w:rPr>
      </w:pPr>
      <w:r w:rsidRPr="009C7E4C">
        <w:rPr>
          <w:rFonts w:ascii="Times New Roman" w:hAnsi="Times New Roman" w:cs="Times New Roman"/>
        </w:rPr>
        <w:t>Рязанцева Татьяна Витальевна – депутат сельского поселения «Шилко-Заводское» - секретарь комиссии.</w:t>
      </w:r>
    </w:p>
    <w:p w:rsidR="0071532D" w:rsidRPr="009C7E4C" w:rsidRDefault="0071532D" w:rsidP="009C7E4C">
      <w:pPr>
        <w:pStyle w:val="BodyText"/>
        <w:rPr>
          <w:rFonts w:ascii="Times New Roman" w:hAnsi="Times New Roman" w:cs="Times New Roman"/>
        </w:rPr>
      </w:pPr>
      <w:r w:rsidRPr="009C7E4C">
        <w:rPr>
          <w:rFonts w:ascii="Times New Roman" w:hAnsi="Times New Roman" w:cs="Times New Roman"/>
        </w:rPr>
        <w:t>Члены комиссии:</w:t>
      </w:r>
    </w:p>
    <w:p w:rsidR="0071532D" w:rsidRPr="009C7E4C" w:rsidRDefault="0071532D" w:rsidP="009C7E4C">
      <w:pPr>
        <w:pStyle w:val="BodyText"/>
        <w:rPr>
          <w:rFonts w:ascii="Times New Roman" w:hAnsi="Times New Roman" w:cs="Times New Roman"/>
        </w:rPr>
      </w:pPr>
      <w:r w:rsidRPr="009C7E4C">
        <w:rPr>
          <w:rFonts w:ascii="Times New Roman" w:hAnsi="Times New Roman" w:cs="Times New Roman"/>
        </w:rPr>
        <w:t>Зимина Л.В. – директор МОУ «Шилкинско-Заводская СОШ»;</w:t>
      </w:r>
    </w:p>
    <w:p w:rsidR="0071532D" w:rsidRPr="009C7E4C" w:rsidRDefault="0071532D" w:rsidP="009C7E4C">
      <w:pPr>
        <w:pStyle w:val="BodyText"/>
        <w:rPr>
          <w:rFonts w:ascii="Times New Roman" w:hAnsi="Times New Roman" w:cs="Times New Roman"/>
        </w:rPr>
      </w:pPr>
      <w:r w:rsidRPr="009C7E4C">
        <w:rPr>
          <w:rFonts w:ascii="Times New Roman" w:hAnsi="Times New Roman" w:cs="Times New Roman"/>
        </w:rPr>
        <w:t>Федотова Зоя Евгеньевна – директор МУКБИКДО сельского поселения «Шилко-Заводское».</w:t>
      </w:r>
    </w:p>
    <w:p w:rsidR="0071532D" w:rsidRPr="001C69B7" w:rsidRDefault="0071532D" w:rsidP="00933745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Распоряжение от 07.07.2014</w:t>
      </w:r>
      <w:r w:rsidRPr="001C69B7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 xml:space="preserve"> 1</w:t>
      </w:r>
      <w:r w:rsidRPr="001C69B7">
        <w:rPr>
          <w:rFonts w:ascii="Times New Roman" w:hAnsi="Times New Roman" w:cs="Times New Roman"/>
        </w:rPr>
        <w:t>5 «О создании комиссии по внесению изменений в Генеральный план сельского поселения «Шилко-Заводское» муниципального района «Сретенский район» Забайкальского края» - считать утратившим силу.</w:t>
      </w:r>
    </w:p>
    <w:p w:rsidR="0071532D" w:rsidRPr="001C69B7" w:rsidRDefault="0071532D" w:rsidP="00BD501C">
      <w:pPr>
        <w:pStyle w:val="BodyText"/>
        <w:rPr>
          <w:rFonts w:ascii="Times New Roman" w:hAnsi="Times New Roman" w:cs="Times New Roman"/>
        </w:rPr>
      </w:pPr>
    </w:p>
    <w:p w:rsidR="0071532D" w:rsidRPr="001C69B7" w:rsidRDefault="0071532D" w:rsidP="00BD501C">
      <w:pPr>
        <w:pStyle w:val="BodyText"/>
        <w:jc w:val="left"/>
        <w:rPr>
          <w:rFonts w:ascii="Times New Roman" w:hAnsi="Times New Roman" w:cs="Times New Roman"/>
        </w:rPr>
      </w:pPr>
      <w:r w:rsidRPr="001C69B7">
        <w:rPr>
          <w:rFonts w:ascii="Times New Roman" w:hAnsi="Times New Roman" w:cs="Times New Roman"/>
        </w:rPr>
        <w:t xml:space="preserve">ВРИО главы сельского </w:t>
      </w:r>
    </w:p>
    <w:p w:rsidR="0071532D" w:rsidRPr="001C69B7" w:rsidRDefault="0071532D" w:rsidP="00933745">
      <w:pPr>
        <w:pStyle w:val="BodyText"/>
        <w:jc w:val="left"/>
        <w:rPr>
          <w:rFonts w:ascii="Times New Roman" w:hAnsi="Times New Roman" w:cs="Times New Roman"/>
        </w:rPr>
      </w:pPr>
      <w:r w:rsidRPr="001C69B7">
        <w:rPr>
          <w:rFonts w:ascii="Times New Roman" w:hAnsi="Times New Roman" w:cs="Times New Roman"/>
        </w:rPr>
        <w:t xml:space="preserve">поселения «Шилко-Заводское»                                               И.А.Дутова  </w:t>
      </w:r>
      <w:r w:rsidRPr="001C69B7">
        <w:rPr>
          <w:rFonts w:ascii="Times New Roman" w:eastAsia="Batang" w:hAnsi="Times New Roman" w:cs="Times New Roman"/>
        </w:rPr>
        <w:t xml:space="preserve">        </w:t>
      </w:r>
    </w:p>
    <w:sectPr w:rsidR="0071532D" w:rsidRPr="001C69B7" w:rsidSect="003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E47"/>
    <w:rsid w:val="000206A8"/>
    <w:rsid w:val="000A023C"/>
    <w:rsid w:val="00116508"/>
    <w:rsid w:val="001C69B7"/>
    <w:rsid w:val="001C74F9"/>
    <w:rsid w:val="001E0A63"/>
    <w:rsid w:val="002309CF"/>
    <w:rsid w:val="00274A53"/>
    <w:rsid w:val="002E441D"/>
    <w:rsid w:val="00391479"/>
    <w:rsid w:val="003B0295"/>
    <w:rsid w:val="003B44A5"/>
    <w:rsid w:val="00475E5A"/>
    <w:rsid w:val="004D0FD9"/>
    <w:rsid w:val="005905A2"/>
    <w:rsid w:val="0059470C"/>
    <w:rsid w:val="005B1F42"/>
    <w:rsid w:val="00614FF0"/>
    <w:rsid w:val="0064105B"/>
    <w:rsid w:val="006659AC"/>
    <w:rsid w:val="00707AB7"/>
    <w:rsid w:val="0071532D"/>
    <w:rsid w:val="00772E47"/>
    <w:rsid w:val="007F3F08"/>
    <w:rsid w:val="008F17E7"/>
    <w:rsid w:val="008F3A94"/>
    <w:rsid w:val="00933745"/>
    <w:rsid w:val="00950E65"/>
    <w:rsid w:val="009854B4"/>
    <w:rsid w:val="009B7E7F"/>
    <w:rsid w:val="009C7E4C"/>
    <w:rsid w:val="00AB4E24"/>
    <w:rsid w:val="00AB56F7"/>
    <w:rsid w:val="00AE7952"/>
    <w:rsid w:val="00B246B4"/>
    <w:rsid w:val="00B5033A"/>
    <w:rsid w:val="00BD501C"/>
    <w:rsid w:val="00C26456"/>
    <w:rsid w:val="00D268A3"/>
    <w:rsid w:val="00D465EE"/>
    <w:rsid w:val="00D503D2"/>
    <w:rsid w:val="00D57FD7"/>
    <w:rsid w:val="00D84C27"/>
    <w:rsid w:val="00DD4551"/>
    <w:rsid w:val="00DD59A8"/>
    <w:rsid w:val="00E26745"/>
    <w:rsid w:val="00F25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7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465EE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BD501C"/>
    <w:pPr>
      <w:spacing w:after="0" w:line="240" w:lineRule="auto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D501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1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72</TotalTime>
  <Pages>1</Pages>
  <Words>295</Words>
  <Characters>1687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Администрация</cp:lastModifiedBy>
  <cp:revision>18</cp:revision>
  <cp:lastPrinted>2026-09-16T05:33:00Z</cp:lastPrinted>
  <dcterms:created xsi:type="dcterms:W3CDTF">2017-06-23T06:01:00Z</dcterms:created>
  <dcterms:modified xsi:type="dcterms:W3CDTF">2026-09-16T05:33:00Z</dcterms:modified>
</cp:coreProperties>
</file>