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F2F" w:rsidRDefault="00B90F2F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509F">
        <w:rPr>
          <w:rFonts w:ascii="Times New Roman" w:hAnsi="Times New Roman" w:cs="Times New Roman"/>
          <w:b/>
          <w:bCs/>
          <w:sz w:val="28"/>
          <w:szCs w:val="28"/>
        </w:rPr>
        <w:t>СОВЕТ СЕЛЬСКОГО ПОСЕЛЕНИЯ «</w:t>
      </w:r>
      <w:r>
        <w:rPr>
          <w:rFonts w:ascii="Times New Roman" w:hAnsi="Times New Roman" w:cs="Times New Roman"/>
          <w:b/>
          <w:bCs/>
          <w:sz w:val="28"/>
          <w:szCs w:val="28"/>
        </w:rPr>
        <w:t>ШИЛКО-ЗАВОДСКОЕ</w:t>
      </w:r>
      <w:r w:rsidRPr="0069509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90F2F" w:rsidRPr="0069509F" w:rsidRDefault="00B90F2F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90F2F" w:rsidRPr="0069509F" w:rsidRDefault="00B90F2F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:rsidR="00B90F2F" w:rsidRPr="0069509F" w:rsidRDefault="00B90F2F" w:rsidP="008319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9509F">
        <w:rPr>
          <w:rFonts w:ascii="Times New Roman" w:hAnsi="Times New Roman" w:cs="Times New Roman"/>
          <w:b/>
          <w:bCs/>
          <w:sz w:val="32"/>
          <w:szCs w:val="32"/>
        </w:rPr>
        <w:t>РЕШЕНИЕ</w:t>
      </w:r>
    </w:p>
    <w:p w:rsidR="00B90F2F" w:rsidRPr="0069509F" w:rsidRDefault="00B90F2F" w:rsidP="008319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90F2F" w:rsidRDefault="00B90F2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F2F" w:rsidRDefault="00B90F2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марта 2019</w:t>
      </w:r>
      <w:r w:rsidRPr="00521ECD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№ 87а</w:t>
      </w:r>
    </w:p>
    <w:p w:rsidR="00B90F2F" w:rsidRPr="00521ECD" w:rsidRDefault="00B90F2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F2F" w:rsidRDefault="00B90F2F" w:rsidP="008319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1ECD">
        <w:rPr>
          <w:rFonts w:ascii="Times New Roman" w:hAnsi="Times New Roman" w:cs="Times New Roman"/>
          <w:sz w:val="28"/>
          <w:szCs w:val="28"/>
        </w:rPr>
        <w:t xml:space="preserve">село </w:t>
      </w:r>
      <w:r>
        <w:rPr>
          <w:rFonts w:ascii="Times New Roman" w:hAnsi="Times New Roman" w:cs="Times New Roman"/>
          <w:sz w:val="28"/>
          <w:szCs w:val="28"/>
        </w:rPr>
        <w:t>Шилкинский Завод</w:t>
      </w:r>
    </w:p>
    <w:p w:rsidR="00B90F2F" w:rsidRPr="00521ECD" w:rsidRDefault="00B90F2F" w:rsidP="008319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0F2F" w:rsidRPr="00263FBF" w:rsidRDefault="00B90F2F" w:rsidP="008319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Правила землепользования и застройки сельского поселения «Шилко-Заводское» муниципального района «Сретенский район» Забайкальского края. </w:t>
      </w:r>
      <w:r w:rsidRPr="00AA22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Общая часть.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90F2F" w:rsidRPr="00263FBF" w:rsidRDefault="00B90F2F" w:rsidP="00263FBF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0F2F" w:rsidRPr="00831978" w:rsidRDefault="00B90F2F" w:rsidP="005E4D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Руководствуясь статьей 14 федерального закона «Об общих принципах организации местного самоуправления в Российской Федерации, в соответствии со статьями 30-40 Градостроительного кодекса Российской Федерации и Федерального закона «О введении в действие Градостроительного кодекса Российской Федерации», в целях обеспечения градостроительного регулирования на территории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«Шилко-Заводское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>» муниципального района «Сретенский район</w:t>
      </w:r>
      <w:r>
        <w:rPr>
          <w:rFonts w:ascii="Times New Roman" w:hAnsi="Times New Roman" w:cs="Times New Roman"/>
          <w:sz w:val="28"/>
          <w:szCs w:val="28"/>
          <w:lang w:eastAsia="ru-RU"/>
        </w:rPr>
        <w:t>»,  Совет сельского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«Шилко-Заводское»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B90F2F" w:rsidRPr="00263FBF" w:rsidRDefault="00B90F2F" w:rsidP="008319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Внести изменения в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Правила землепользования и застройки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сельского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>» муниципального района «Сретенский район» Забайкальского края. Общая часть, согласно приложению №1.</w:t>
      </w:r>
    </w:p>
    <w:p w:rsidR="00B90F2F" w:rsidRPr="00263FBF" w:rsidRDefault="00B90F2F" w:rsidP="008319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Обнародовать настоящее решение на официальном сайте в порядке, установленном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сельского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».  </w:t>
      </w:r>
    </w:p>
    <w:p w:rsidR="00B90F2F" w:rsidRPr="00365BC3" w:rsidRDefault="00B90F2F" w:rsidP="00831978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Контроль над исполнением настоящего решения возложить на главу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сельского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Шилко-Заводское»</w:t>
      </w:r>
      <w:r w:rsidRPr="00365BC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90F2F" w:rsidRPr="00263FBF" w:rsidRDefault="00B90F2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0F2F" w:rsidRPr="00263FBF" w:rsidRDefault="00B90F2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0F2F" w:rsidRPr="00263FBF" w:rsidRDefault="00B90F2F" w:rsidP="00263FBF">
      <w:pPr>
        <w:tabs>
          <w:tab w:val="left" w:pos="705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0F2F" w:rsidRDefault="00B90F2F" w:rsidP="0083197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Глава сельского</w:t>
      </w:r>
    </w:p>
    <w:p w:rsidR="00B90F2F" w:rsidRPr="00831978" w:rsidRDefault="00B90F2F" w:rsidP="0083197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поселения «Шилко-Заводское»                                             А.Б.Астафьев</w:t>
      </w:r>
    </w:p>
    <w:p w:rsidR="00B90F2F" w:rsidRPr="00263FBF" w:rsidRDefault="00B90F2F" w:rsidP="00831978">
      <w:pPr>
        <w:spacing w:after="0" w:line="240" w:lineRule="auto"/>
        <w:rPr>
          <w:lang w:eastAsia="ru-RU"/>
        </w:rPr>
      </w:pPr>
    </w:p>
    <w:p w:rsidR="00B90F2F" w:rsidRDefault="00B90F2F"/>
    <w:sectPr w:rsidR="00B90F2F" w:rsidSect="00552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6F89"/>
    <w:multiLevelType w:val="hybridMultilevel"/>
    <w:tmpl w:val="8A069C78"/>
    <w:lvl w:ilvl="0" w:tplc="11F2D41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1F82"/>
    <w:rsid w:val="000D2FC5"/>
    <w:rsid w:val="000F6DA6"/>
    <w:rsid w:val="00185538"/>
    <w:rsid w:val="00216113"/>
    <w:rsid w:val="00250581"/>
    <w:rsid w:val="00263FBF"/>
    <w:rsid w:val="003258C3"/>
    <w:rsid w:val="00330B49"/>
    <w:rsid w:val="00365BC3"/>
    <w:rsid w:val="003A3B57"/>
    <w:rsid w:val="003E0D5B"/>
    <w:rsid w:val="00462BAE"/>
    <w:rsid w:val="004B5C37"/>
    <w:rsid w:val="00521ECD"/>
    <w:rsid w:val="00552D68"/>
    <w:rsid w:val="005D5CA2"/>
    <w:rsid w:val="005E4D93"/>
    <w:rsid w:val="00671FD3"/>
    <w:rsid w:val="0069509F"/>
    <w:rsid w:val="006D5332"/>
    <w:rsid w:val="006E4B59"/>
    <w:rsid w:val="00803387"/>
    <w:rsid w:val="00831978"/>
    <w:rsid w:val="00851F82"/>
    <w:rsid w:val="00856BC4"/>
    <w:rsid w:val="00A47FCD"/>
    <w:rsid w:val="00AA2242"/>
    <w:rsid w:val="00AA5387"/>
    <w:rsid w:val="00AF0AB0"/>
    <w:rsid w:val="00B90F2F"/>
    <w:rsid w:val="00BE141E"/>
    <w:rsid w:val="00C031A7"/>
    <w:rsid w:val="00D41364"/>
    <w:rsid w:val="00EF601C"/>
    <w:rsid w:val="00FD1555"/>
    <w:rsid w:val="00FE7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D68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69</TotalTime>
  <Pages>1</Pages>
  <Words>208</Words>
  <Characters>1188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Бубнова</dc:creator>
  <cp:keywords/>
  <dc:description/>
  <cp:lastModifiedBy>Администрация</cp:lastModifiedBy>
  <cp:revision>24</cp:revision>
  <cp:lastPrinted>2019-03-20T00:03:00Z</cp:lastPrinted>
  <dcterms:created xsi:type="dcterms:W3CDTF">2017-06-01T05:19:00Z</dcterms:created>
  <dcterms:modified xsi:type="dcterms:W3CDTF">2019-04-24T06:59:00Z</dcterms:modified>
</cp:coreProperties>
</file>