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6A1" w:rsidRPr="004761DD" w:rsidRDefault="003226A1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Протокол № 2</w:t>
      </w:r>
    </w:p>
    <w:p w:rsidR="003226A1" w:rsidRPr="00AC300C" w:rsidRDefault="003226A1" w:rsidP="00AC300C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комиссии по правилам землепользования и застройки муниципального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«Шилко-Заводское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226A1" w:rsidRPr="00AC300C" w:rsidRDefault="003226A1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Шилкинский Завод                                                                          21.02.2020г                                                                           </w:t>
      </w:r>
      <w:r w:rsidRPr="004761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6A1" w:rsidRPr="004761DD" w:rsidRDefault="003226A1" w:rsidP="00AC300C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21.02.2020</w:t>
      </w:r>
      <w:r w:rsidRPr="004761DD">
        <w:rPr>
          <w:rFonts w:ascii="Times New Roman" w:hAnsi="Times New Roman" w:cs="Times New Roman"/>
          <w:sz w:val="28"/>
          <w:szCs w:val="28"/>
        </w:rPr>
        <w:t>г. в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761DD">
        <w:rPr>
          <w:rFonts w:ascii="Times New Roman" w:hAnsi="Times New Roman" w:cs="Times New Roman"/>
          <w:sz w:val="28"/>
          <w:szCs w:val="28"/>
        </w:rPr>
        <w:t xml:space="preserve"> час. 00 мин. местного времени состоялось заседание комиссии по правилам землепользования и застройки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</w:rPr>
        <w:t xml:space="preserve">» в связи с 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рассмотрением проекта </w:t>
      </w:r>
      <w:r w:rsidRPr="004761DD"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застройки. </w:t>
      </w:r>
    </w:p>
    <w:p w:rsidR="003226A1" w:rsidRPr="00D66F75" w:rsidRDefault="003226A1" w:rsidP="0026362C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6F75">
        <w:rPr>
          <w:rFonts w:ascii="Times New Roman" w:hAnsi="Times New Roman" w:cs="Times New Roman"/>
          <w:b/>
          <w:bCs/>
          <w:sz w:val="28"/>
          <w:szCs w:val="28"/>
        </w:rPr>
        <w:t>Комиссия в составе:</w:t>
      </w:r>
    </w:p>
    <w:p w:rsidR="003226A1" w:rsidRPr="00154A91" w:rsidRDefault="003226A1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Председатель комиссии:</w:t>
      </w:r>
    </w:p>
    <w:p w:rsidR="003226A1" w:rsidRPr="00D66F75" w:rsidRDefault="003226A1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Успин Николай Александрович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 глава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3226A1" w:rsidRPr="00154A91" w:rsidRDefault="003226A1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Заместитель председателя комиссии:</w:t>
      </w:r>
    </w:p>
    <w:p w:rsidR="003226A1" w:rsidRPr="00D66F75" w:rsidRDefault="003226A1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Дутова Ирина Алексеевна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ведущий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специалист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3226A1" w:rsidRPr="00154A91" w:rsidRDefault="003226A1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Секретарь комиссии:</w:t>
      </w:r>
    </w:p>
    <w:p w:rsidR="003226A1" w:rsidRPr="00D66F75" w:rsidRDefault="003226A1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Кургузова Марина Витальевна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3226A1" w:rsidRPr="00154A91" w:rsidRDefault="003226A1" w:rsidP="00D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:rsidR="003226A1" w:rsidRDefault="003226A1" w:rsidP="00D86E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Вагина Анна Ивановна – депутат Совета сельского поселения «Шилко-Заводское»</w:t>
      </w:r>
    </w:p>
    <w:p w:rsidR="003226A1" w:rsidRPr="004761DD" w:rsidRDefault="003226A1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>На повестке дня рассматривается вопрос:</w:t>
      </w:r>
    </w:p>
    <w:p w:rsidR="003226A1" w:rsidRDefault="003226A1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проверка и рассмотрение Проекта Правил землепользования и застройки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>
        <w:rPr>
          <w:rFonts w:ascii="Times New Roman" w:hAnsi="Times New Roman" w:cs="Times New Roman"/>
          <w:sz w:val="28"/>
          <w:szCs w:val="28"/>
        </w:rPr>
        <w:t xml:space="preserve">» на соответствие </w:t>
      </w:r>
      <w:r>
        <w:rPr>
          <w:rFonts w:ascii="Times New Roman" w:hAnsi="Times New Roman" w:cs="Times New Roman"/>
          <w:sz w:val="28"/>
          <w:szCs w:val="28"/>
          <w:lang w:eastAsia="ru-RU"/>
        </w:rPr>
        <w:t>с действующей редакцией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 Градостроительног</w:t>
      </w:r>
      <w:r>
        <w:rPr>
          <w:rFonts w:ascii="Times New Roman" w:hAnsi="Times New Roman" w:cs="Times New Roman"/>
          <w:sz w:val="28"/>
          <w:szCs w:val="28"/>
          <w:lang w:eastAsia="ru-RU"/>
        </w:rPr>
        <w:t>о кодекса Российской Федерации.</w:t>
      </w:r>
    </w:p>
    <w:p w:rsidR="003226A1" w:rsidRPr="004761DD" w:rsidRDefault="003226A1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проведенного заседания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подготовить заключение и передать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Проект правил землепользования и застройки сельского поселения «Шилко-Заводское» </w:t>
      </w:r>
      <w:r w:rsidRPr="00935F5E">
        <w:rPr>
          <w:rFonts w:ascii="Times New Roman" w:hAnsi="Times New Roman" w:cs="Times New Roman"/>
          <w:sz w:val="28"/>
          <w:szCs w:val="28"/>
          <w:lang w:eastAsia="ru-RU"/>
        </w:rPr>
        <w:t xml:space="preserve">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935F5E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на согласование и принятия решения о проведении публичных слушаний по проекту внесения изменений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23395" w:type="dxa"/>
        <w:tblInd w:w="-106" w:type="dxa"/>
        <w:tblLook w:val="00A0"/>
      </w:tblPr>
      <w:tblGrid>
        <w:gridCol w:w="6912"/>
        <w:gridCol w:w="6912"/>
        <w:gridCol w:w="6912"/>
        <w:gridCol w:w="2659"/>
      </w:tblGrid>
      <w:tr w:rsidR="003226A1" w:rsidRPr="00154A91">
        <w:tc>
          <w:tcPr>
            <w:tcW w:w="6912" w:type="dxa"/>
          </w:tcPr>
          <w:p w:rsidR="003226A1" w:rsidRPr="00154A91" w:rsidRDefault="003226A1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</w:t>
            </w:r>
          </w:p>
          <w:p w:rsidR="003226A1" w:rsidRPr="00154A91" w:rsidRDefault="003226A1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комиссии </w:t>
            </w:r>
          </w:p>
          <w:p w:rsidR="003226A1" w:rsidRPr="00154A91" w:rsidRDefault="003226A1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  <w:p w:rsidR="003226A1" w:rsidRDefault="003226A1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Депутаты Совета сельского поселения</w:t>
            </w: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226A1" w:rsidRDefault="003226A1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Шилко-Заводское»</w:t>
            </w:r>
          </w:p>
          <w:p w:rsidR="003226A1" w:rsidRPr="007F05C6" w:rsidRDefault="003226A1" w:rsidP="00D72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12" w:type="dxa"/>
          </w:tcPr>
          <w:p w:rsidR="003226A1" w:rsidRPr="00154A91" w:rsidRDefault="003226A1" w:rsidP="00D720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Н.А.Успин</w:t>
            </w:r>
          </w:p>
          <w:p w:rsidR="003226A1" w:rsidRPr="00154A91" w:rsidRDefault="003226A1" w:rsidP="00D720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И.А.Дутова</w:t>
            </w:r>
          </w:p>
          <w:p w:rsidR="003226A1" w:rsidRPr="00154A91" w:rsidRDefault="003226A1" w:rsidP="00D720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226A1" w:rsidRDefault="003226A1" w:rsidP="008D6C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А.И.Вагина</w:t>
            </w:r>
          </w:p>
          <w:p w:rsidR="003226A1" w:rsidRPr="00154A91" w:rsidRDefault="003226A1" w:rsidP="00D720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226A1" w:rsidRPr="00154A91" w:rsidRDefault="003226A1" w:rsidP="00D7204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12" w:type="dxa"/>
          </w:tcPr>
          <w:p w:rsidR="003226A1" w:rsidRDefault="003226A1" w:rsidP="00BD049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226A1" w:rsidRDefault="003226A1" w:rsidP="00BD049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226A1" w:rsidRDefault="003226A1" w:rsidP="00BD049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226A1" w:rsidRPr="002176DD" w:rsidRDefault="003226A1" w:rsidP="00BD049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</w:tcPr>
          <w:p w:rsidR="003226A1" w:rsidRPr="002176DD" w:rsidRDefault="003226A1" w:rsidP="00FF52F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26A1" w:rsidRDefault="003226A1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3226A1" w:rsidRDefault="003226A1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3226A1" w:rsidRDefault="003226A1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3226A1" w:rsidRDefault="003226A1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3226A1" w:rsidRDefault="003226A1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3226A1" w:rsidRDefault="003226A1" w:rsidP="00D86ED1">
      <w:pPr>
        <w:shd w:val="clear" w:color="auto" w:fill="FFFFFF"/>
        <w:spacing w:after="96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3226A1" w:rsidRPr="004761DD" w:rsidRDefault="003226A1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Заключение №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3226A1" w:rsidRPr="004761DD" w:rsidRDefault="003226A1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Заседания комиссии по правилам землепользования и застройки муниципального образования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226A1" w:rsidRPr="004761DD" w:rsidRDefault="003226A1" w:rsidP="008D6C66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8"/>
          <w:szCs w:val="28"/>
        </w:rPr>
      </w:pPr>
    </w:p>
    <w:p w:rsidR="003226A1" w:rsidRDefault="003226A1" w:rsidP="008D6C66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с. Шилкинский Завод                                                                21.02.2020</w:t>
      </w:r>
      <w:r w:rsidRPr="004761DD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3226A1" w:rsidRPr="004761DD" w:rsidRDefault="003226A1" w:rsidP="008D6C66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8"/>
          <w:szCs w:val="28"/>
        </w:rPr>
      </w:pPr>
    </w:p>
    <w:p w:rsidR="003226A1" w:rsidRPr="004761DD" w:rsidRDefault="003226A1" w:rsidP="00724BD2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По итогам проведения заседания Комиссии по землепользованию и застройке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4761DD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Шилко-Заводское» с учетом Протокола №2</w:t>
      </w:r>
      <w:r w:rsidRPr="004761DD">
        <w:rPr>
          <w:rFonts w:ascii="Times New Roman" w:hAnsi="Times New Roman" w:cs="Times New Roman"/>
          <w:sz w:val="28"/>
          <w:szCs w:val="28"/>
        </w:rPr>
        <w:t xml:space="preserve"> (прилагается):</w:t>
      </w:r>
    </w:p>
    <w:p w:rsidR="003226A1" w:rsidRPr="004761DD" w:rsidRDefault="003226A1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226A1" w:rsidRPr="004761DD" w:rsidRDefault="003226A1" w:rsidP="00F03CB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Комиссией принято решение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направить Проект 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Правил землепользования и застройки муниципального образования </w:t>
      </w:r>
      <w:r w:rsidRPr="008D6C66">
        <w:rPr>
          <w:rFonts w:ascii="Times New Roman" w:hAnsi="Times New Roman" w:cs="Times New Roman"/>
          <w:b/>
          <w:bCs/>
          <w:sz w:val="28"/>
          <w:szCs w:val="28"/>
        </w:rPr>
        <w:t>«Шилко-Заводское»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3B12">
        <w:rPr>
          <w:rFonts w:ascii="Times New Roman" w:hAnsi="Times New Roman" w:cs="Times New Roman"/>
          <w:b/>
          <w:bCs/>
          <w:sz w:val="28"/>
          <w:szCs w:val="28"/>
        </w:rPr>
        <w:t xml:space="preserve">Главе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сельского</w:t>
      </w:r>
      <w:r w:rsidRPr="00FB3B12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</w:t>
      </w:r>
      <w:r w:rsidRPr="008D6C66">
        <w:rPr>
          <w:rFonts w:ascii="Times New Roman" w:hAnsi="Times New Roman" w:cs="Times New Roman"/>
          <w:b/>
          <w:bCs/>
          <w:sz w:val="28"/>
          <w:szCs w:val="28"/>
        </w:rPr>
        <w:t>«Шилко-Заводское»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согласование и принятия решения о проведении 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>публичных слушаний по следующим предложениям:</w:t>
      </w:r>
    </w:p>
    <w:p w:rsidR="003226A1" w:rsidRPr="004761DD" w:rsidRDefault="003226A1" w:rsidP="00724B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26A1" w:rsidRDefault="003226A1" w:rsidP="00724BD2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 Проекта Правил землепользования и застройки сельского поселения «Шилко-Заводское» на соответствие с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действующей редакцией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 Градос</w:t>
      </w:r>
      <w:r>
        <w:rPr>
          <w:rFonts w:ascii="Times New Roman" w:hAnsi="Times New Roman" w:cs="Times New Roman"/>
          <w:sz w:val="28"/>
          <w:szCs w:val="28"/>
          <w:lang w:eastAsia="ru-RU"/>
        </w:rPr>
        <w:t>троительного кодекса Российской.</w:t>
      </w:r>
    </w:p>
    <w:p w:rsidR="003226A1" w:rsidRPr="004761DD" w:rsidRDefault="003226A1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26A1" w:rsidRPr="004761DD" w:rsidRDefault="003226A1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26A1" w:rsidRPr="0026362C" w:rsidRDefault="003226A1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362C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  комиссии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26362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Н.А.Успин</w:t>
      </w:r>
    </w:p>
    <w:p w:rsidR="003226A1" w:rsidRPr="004761DD" w:rsidRDefault="003226A1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226A1" w:rsidRDefault="003226A1"/>
    <w:sectPr w:rsidR="003226A1" w:rsidSect="00D86ED1">
      <w:pgSz w:w="11906" w:h="16838"/>
      <w:pgMar w:top="89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C6472"/>
    <w:multiLevelType w:val="hybridMultilevel"/>
    <w:tmpl w:val="5814880C"/>
    <w:lvl w:ilvl="0" w:tplc="7C5692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716F"/>
    <w:rsid w:val="00033B14"/>
    <w:rsid w:val="0007171E"/>
    <w:rsid w:val="001144EE"/>
    <w:rsid w:val="00154A91"/>
    <w:rsid w:val="0015625C"/>
    <w:rsid w:val="00186219"/>
    <w:rsid w:val="001C674D"/>
    <w:rsid w:val="001E4AA2"/>
    <w:rsid w:val="001E5F36"/>
    <w:rsid w:val="002176DD"/>
    <w:rsid w:val="0026362C"/>
    <w:rsid w:val="002B2B6B"/>
    <w:rsid w:val="003226A1"/>
    <w:rsid w:val="00333E7E"/>
    <w:rsid w:val="00363E7F"/>
    <w:rsid w:val="00383866"/>
    <w:rsid w:val="004761DD"/>
    <w:rsid w:val="004E7606"/>
    <w:rsid w:val="005109D4"/>
    <w:rsid w:val="0051107C"/>
    <w:rsid w:val="005407FC"/>
    <w:rsid w:val="00581308"/>
    <w:rsid w:val="005A7315"/>
    <w:rsid w:val="006007EC"/>
    <w:rsid w:val="00724BD2"/>
    <w:rsid w:val="00775196"/>
    <w:rsid w:val="007D0E3D"/>
    <w:rsid w:val="007F05C6"/>
    <w:rsid w:val="00867348"/>
    <w:rsid w:val="008D6C66"/>
    <w:rsid w:val="00935F5E"/>
    <w:rsid w:val="009B5E74"/>
    <w:rsid w:val="009C39B7"/>
    <w:rsid w:val="009D75C1"/>
    <w:rsid w:val="00A066B2"/>
    <w:rsid w:val="00A14875"/>
    <w:rsid w:val="00A549CD"/>
    <w:rsid w:val="00AC300C"/>
    <w:rsid w:val="00B1522D"/>
    <w:rsid w:val="00B97E67"/>
    <w:rsid w:val="00BD049E"/>
    <w:rsid w:val="00C90DD6"/>
    <w:rsid w:val="00C915C8"/>
    <w:rsid w:val="00CE2188"/>
    <w:rsid w:val="00D20FD1"/>
    <w:rsid w:val="00D21317"/>
    <w:rsid w:val="00D66F75"/>
    <w:rsid w:val="00D72040"/>
    <w:rsid w:val="00D86ED1"/>
    <w:rsid w:val="00DB094E"/>
    <w:rsid w:val="00DB1523"/>
    <w:rsid w:val="00E01BDD"/>
    <w:rsid w:val="00E23A7A"/>
    <w:rsid w:val="00F03CB9"/>
    <w:rsid w:val="00F428BC"/>
    <w:rsid w:val="00F6418D"/>
    <w:rsid w:val="00F7716F"/>
    <w:rsid w:val="00FB3B12"/>
    <w:rsid w:val="00FF5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BD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24BD2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4B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189</TotalTime>
  <Pages>2</Pages>
  <Words>404</Words>
  <Characters>2303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User</cp:lastModifiedBy>
  <cp:revision>28</cp:revision>
  <cp:lastPrinted>2019-01-23T08:16:00Z</cp:lastPrinted>
  <dcterms:created xsi:type="dcterms:W3CDTF">2017-02-06T02:24:00Z</dcterms:created>
  <dcterms:modified xsi:type="dcterms:W3CDTF">2020-07-30T05:12:00Z</dcterms:modified>
</cp:coreProperties>
</file>