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969" w:rsidRPr="00352ECE" w:rsidRDefault="005F3969" w:rsidP="009841CA">
      <w:pPr>
        <w:jc w:val="center"/>
        <w:rPr>
          <w:b/>
          <w:bCs/>
          <w:sz w:val="28"/>
          <w:szCs w:val="28"/>
        </w:rPr>
      </w:pPr>
      <w:r w:rsidRPr="00352ECE">
        <w:rPr>
          <w:b/>
          <w:bCs/>
          <w:sz w:val="28"/>
          <w:szCs w:val="28"/>
        </w:rPr>
        <w:t>ПРОТОКОЛ</w:t>
      </w:r>
    </w:p>
    <w:p w:rsidR="005F3969" w:rsidRDefault="005F3969" w:rsidP="00D3229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заседания Совета сельского поселения «Шилко-Заводское»</w:t>
      </w:r>
    </w:p>
    <w:p w:rsidR="005F3969" w:rsidRPr="00C062E0" w:rsidRDefault="005F3969" w:rsidP="00D32292">
      <w:pPr>
        <w:rPr>
          <w:sz w:val="28"/>
          <w:szCs w:val="28"/>
        </w:rPr>
      </w:pPr>
    </w:p>
    <w:p w:rsidR="005F3969" w:rsidRPr="00A50FA0" w:rsidRDefault="005F3969" w:rsidP="00D32292">
      <w:pPr>
        <w:rPr>
          <w:b/>
          <w:bCs/>
        </w:rPr>
      </w:pP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26</w:t>
      </w:r>
      <w:r w:rsidRPr="00A50FA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февраля 2019</w:t>
      </w:r>
      <w:r w:rsidRPr="00A50FA0">
        <w:rPr>
          <w:b/>
          <w:bCs/>
          <w:sz w:val="28"/>
          <w:szCs w:val="28"/>
        </w:rPr>
        <w:t xml:space="preserve"> года                                           </w:t>
      </w:r>
      <w:r>
        <w:rPr>
          <w:b/>
          <w:bCs/>
          <w:sz w:val="28"/>
          <w:szCs w:val="28"/>
        </w:rPr>
        <w:t xml:space="preserve">                            </w:t>
      </w:r>
      <w:r w:rsidRPr="00A50FA0">
        <w:rPr>
          <w:b/>
          <w:bCs/>
          <w:sz w:val="28"/>
          <w:szCs w:val="28"/>
        </w:rPr>
        <w:t xml:space="preserve">            №</w:t>
      </w:r>
      <w:r>
        <w:rPr>
          <w:b/>
          <w:bCs/>
        </w:rPr>
        <w:t xml:space="preserve"> 2</w:t>
      </w:r>
    </w:p>
    <w:p w:rsidR="005F3969" w:rsidRDefault="005F3969" w:rsidP="00D32292"/>
    <w:p w:rsidR="005F3969" w:rsidRPr="00045AEF" w:rsidRDefault="005F3969" w:rsidP="00D32292">
      <w:pPr>
        <w:rPr>
          <w:sz w:val="28"/>
          <w:szCs w:val="28"/>
        </w:rPr>
      </w:pPr>
      <w:r w:rsidRPr="00045AEF">
        <w:rPr>
          <w:sz w:val="28"/>
          <w:szCs w:val="28"/>
        </w:rPr>
        <w:t>Место проведения: помещение ад</w:t>
      </w:r>
      <w:r>
        <w:rPr>
          <w:sz w:val="28"/>
          <w:szCs w:val="28"/>
        </w:rPr>
        <w:t xml:space="preserve">министрации сельского поселения </w:t>
      </w:r>
      <w:r w:rsidRPr="00045AEF">
        <w:rPr>
          <w:sz w:val="28"/>
          <w:szCs w:val="28"/>
        </w:rPr>
        <w:t>«</w:t>
      </w:r>
      <w:r>
        <w:rPr>
          <w:sz w:val="28"/>
          <w:szCs w:val="28"/>
        </w:rPr>
        <w:t>Шилко-Заводское</w:t>
      </w:r>
      <w:r w:rsidRPr="00045AEF">
        <w:rPr>
          <w:sz w:val="28"/>
          <w:szCs w:val="28"/>
        </w:rPr>
        <w:t>».</w:t>
      </w:r>
    </w:p>
    <w:p w:rsidR="005F3969" w:rsidRDefault="005F3969" w:rsidP="00D32292">
      <w:pPr>
        <w:rPr>
          <w:sz w:val="28"/>
          <w:szCs w:val="28"/>
        </w:rPr>
      </w:pPr>
      <w:r>
        <w:rPr>
          <w:sz w:val="28"/>
          <w:szCs w:val="28"/>
        </w:rPr>
        <w:t>Начало работы  -  14</w:t>
      </w:r>
      <w:r w:rsidRPr="00045AEF">
        <w:rPr>
          <w:sz w:val="28"/>
          <w:szCs w:val="28"/>
        </w:rPr>
        <w:t>-00</w:t>
      </w:r>
    </w:p>
    <w:p w:rsidR="005F3969" w:rsidRDefault="005F3969" w:rsidP="00D32292">
      <w:pPr>
        <w:rPr>
          <w:sz w:val="28"/>
          <w:szCs w:val="28"/>
        </w:rPr>
      </w:pPr>
    </w:p>
    <w:p w:rsidR="005F3969" w:rsidRPr="00797D00" w:rsidRDefault="005F3969" w:rsidP="00797D00">
      <w:pPr>
        <w:jc w:val="both"/>
        <w:rPr>
          <w:sz w:val="28"/>
          <w:szCs w:val="28"/>
        </w:rPr>
      </w:pPr>
      <w:r w:rsidRPr="00797D00">
        <w:rPr>
          <w:sz w:val="28"/>
          <w:szCs w:val="28"/>
        </w:rPr>
        <w:t>Председате</w:t>
      </w:r>
      <w:r>
        <w:rPr>
          <w:sz w:val="28"/>
          <w:szCs w:val="28"/>
        </w:rPr>
        <w:t>ль заседания Совета А.Б.Астафьев</w:t>
      </w:r>
    </w:p>
    <w:p w:rsidR="005F3969" w:rsidRPr="00797D00" w:rsidRDefault="005F3969" w:rsidP="00797D00">
      <w:pPr>
        <w:tabs>
          <w:tab w:val="left" w:pos="5415"/>
        </w:tabs>
        <w:jc w:val="both"/>
        <w:rPr>
          <w:sz w:val="28"/>
          <w:szCs w:val="28"/>
        </w:rPr>
      </w:pPr>
      <w:r w:rsidRPr="00797D00">
        <w:rPr>
          <w:sz w:val="28"/>
          <w:szCs w:val="28"/>
        </w:rPr>
        <w:t>Секре</w:t>
      </w:r>
      <w:r>
        <w:rPr>
          <w:sz w:val="28"/>
          <w:szCs w:val="28"/>
        </w:rPr>
        <w:t>тарь заседания Совета М.В.Кургузова</w:t>
      </w:r>
      <w:r w:rsidRPr="00797D00">
        <w:rPr>
          <w:sz w:val="28"/>
          <w:szCs w:val="28"/>
        </w:rPr>
        <w:tab/>
      </w:r>
    </w:p>
    <w:p w:rsidR="005F3969" w:rsidRPr="00797D00" w:rsidRDefault="005F3969" w:rsidP="00797D00">
      <w:pPr>
        <w:jc w:val="both"/>
        <w:rPr>
          <w:sz w:val="28"/>
          <w:szCs w:val="28"/>
        </w:rPr>
      </w:pPr>
    </w:p>
    <w:p w:rsidR="005F3969" w:rsidRPr="00797D00" w:rsidRDefault="005F3969" w:rsidP="00797D00">
      <w:pPr>
        <w:jc w:val="both"/>
        <w:rPr>
          <w:sz w:val="28"/>
          <w:szCs w:val="28"/>
        </w:rPr>
      </w:pPr>
      <w:r w:rsidRPr="00797D00">
        <w:rPr>
          <w:sz w:val="28"/>
          <w:szCs w:val="28"/>
        </w:rPr>
        <w:t xml:space="preserve">                                          Установлено депутатов</w:t>
      </w:r>
      <w:r>
        <w:rPr>
          <w:sz w:val="28"/>
          <w:szCs w:val="28"/>
        </w:rPr>
        <w:t xml:space="preserve"> - 7</w:t>
      </w:r>
      <w:r w:rsidRPr="00797D00">
        <w:rPr>
          <w:sz w:val="28"/>
          <w:szCs w:val="28"/>
        </w:rPr>
        <w:t xml:space="preserve"> чел.</w:t>
      </w:r>
    </w:p>
    <w:p w:rsidR="005F3969" w:rsidRPr="00797D00" w:rsidRDefault="005F3969" w:rsidP="00797D00">
      <w:pPr>
        <w:jc w:val="both"/>
        <w:rPr>
          <w:sz w:val="28"/>
          <w:szCs w:val="28"/>
        </w:rPr>
      </w:pPr>
      <w:r w:rsidRPr="00797D00">
        <w:rPr>
          <w:sz w:val="28"/>
          <w:szCs w:val="28"/>
        </w:rPr>
        <w:t xml:space="preserve">                                           Избрано депутатов</w:t>
      </w:r>
      <w:r>
        <w:rPr>
          <w:sz w:val="28"/>
          <w:szCs w:val="28"/>
        </w:rPr>
        <w:t xml:space="preserve"> - 7</w:t>
      </w:r>
      <w:r w:rsidRPr="00797D00">
        <w:rPr>
          <w:sz w:val="28"/>
          <w:szCs w:val="28"/>
        </w:rPr>
        <w:t xml:space="preserve"> чел.</w:t>
      </w:r>
    </w:p>
    <w:p w:rsidR="005F3969" w:rsidRPr="00797D00" w:rsidRDefault="005F3969" w:rsidP="00797D00">
      <w:pPr>
        <w:jc w:val="both"/>
        <w:rPr>
          <w:sz w:val="28"/>
          <w:szCs w:val="28"/>
        </w:rPr>
      </w:pPr>
      <w:r w:rsidRPr="00797D00">
        <w:rPr>
          <w:sz w:val="28"/>
          <w:szCs w:val="28"/>
        </w:rPr>
        <w:t xml:space="preserve">                                           Присутств</w:t>
      </w:r>
      <w:r>
        <w:rPr>
          <w:sz w:val="28"/>
          <w:szCs w:val="28"/>
        </w:rPr>
        <w:t>ует депутатов - 6</w:t>
      </w:r>
      <w:r w:rsidRPr="00797D00">
        <w:rPr>
          <w:sz w:val="28"/>
          <w:szCs w:val="28"/>
        </w:rPr>
        <w:t xml:space="preserve"> чел.</w:t>
      </w:r>
    </w:p>
    <w:p w:rsidR="005F3969" w:rsidRDefault="005F3969" w:rsidP="00797D00">
      <w:pPr>
        <w:rPr>
          <w:sz w:val="28"/>
          <w:szCs w:val="28"/>
        </w:rPr>
      </w:pPr>
      <w:r w:rsidRPr="002A5736">
        <w:rPr>
          <w:sz w:val="28"/>
          <w:szCs w:val="28"/>
        </w:rPr>
        <w:t xml:space="preserve">Присутствовало приглашенных – </w:t>
      </w:r>
      <w:r>
        <w:rPr>
          <w:sz w:val="28"/>
          <w:szCs w:val="28"/>
        </w:rPr>
        <w:t>2, в том числе:</w:t>
      </w:r>
    </w:p>
    <w:p w:rsidR="005F3969" w:rsidRPr="00613BB1" w:rsidRDefault="005F3969" w:rsidP="00884D87">
      <w:pPr>
        <w:jc w:val="right"/>
        <w:rPr>
          <w:sz w:val="28"/>
          <w:szCs w:val="28"/>
        </w:rPr>
      </w:pPr>
      <w:r w:rsidRPr="00613BB1">
        <w:rPr>
          <w:sz w:val="28"/>
          <w:szCs w:val="28"/>
        </w:rPr>
        <w:t>Специалист администрации – Дутова И.А.;</w:t>
      </w:r>
    </w:p>
    <w:p w:rsidR="005F3969" w:rsidRPr="00613BB1" w:rsidRDefault="005F3969" w:rsidP="00884D87">
      <w:pPr>
        <w:jc w:val="right"/>
        <w:rPr>
          <w:sz w:val="28"/>
          <w:szCs w:val="28"/>
        </w:rPr>
      </w:pPr>
      <w:r w:rsidRPr="00613BB1">
        <w:rPr>
          <w:sz w:val="28"/>
          <w:szCs w:val="28"/>
        </w:rPr>
        <w:t xml:space="preserve">Директор МУК БИКДО сельского поселения «Шилко-Заводское» </w:t>
      </w:r>
      <w:r>
        <w:rPr>
          <w:sz w:val="28"/>
          <w:szCs w:val="28"/>
        </w:rPr>
        <w:t xml:space="preserve">                   </w:t>
      </w:r>
      <w:r w:rsidRPr="00613BB1">
        <w:rPr>
          <w:sz w:val="28"/>
          <w:szCs w:val="28"/>
        </w:rPr>
        <w:t>- Федотова З.Е.;</w:t>
      </w:r>
    </w:p>
    <w:p w:rsidR="005F3969" w:rsidRPr="00613BB1" w:rsidRDefault="005F3969" w:rsidP="00797D00">
      <w:pPr>
        <w:rPr>
          <w:b/>
          <w:bCs/>
          <w:sz w:val="28"/>
          <w:szCs w:val="28"/>
        </w:rPr>
      </w:pPr>
    </w:p>
    <w:p w:rsidR="005F3969" w:rsidRDefault="005F3969" w:rsidP="0058545D">
      <w:pPr>
        <w:jc w:val="center"/>
        <w:rPr>
          <w:b/>
          <w:bCs/>
          <w:sz w:val="28"/>
          <w:szCs w:val="28"/>
        </w:rPr>
      </w:pPr>
      <w:r w:rsidRPr="00A50FA0">
        <w:rPr>
          <w:b/>
          <w:bCs/>
          <w:sz w:val="28"/>
          <w:szCs w:val="28"/>
        </w:rPr>
        <w:t>П О В Е С Т К А</w:t>
      </w:r>
    </w:p>
    <w:p w:rsidR="005F3969" w:rsidRPr="00797D00" w:rsidRDefault="005F3969" w:rsidP="00797D00">
      <w:pPr>
        <w:jc w:val="center"/>
        <w:rPr>
          <w:b/>
          <w:bCs/>
          <w:sz w:val="28"/>
          <w:szCs w:val="28"/>
        </w:rPr>
      </w:pPr>
      <w:r w:rsidRPr="00A50FA0">
        <w:rPr>
          <w:b/>
          <w:bCs/>
          <w:sz w:val="28"/>
          <w:szCs w:val="28"/>
        </w:rPr>
        <w:t xml:space="preserve">   </w:t>
      </w:r>
    </w:p>
    <w:p w:rsidR="005F3969" w:rsidRPr="004F61E9" w:rsidRDefault="005F3969" w:rsidP="004F61E9">
      <w:pPr>
        <w:jc w:val="both"/>
        <w:rPr>
          <w:sz w:val="28"/>
          <w:szCs w:val="28"/>
        </w:rPr>
      </w:pPr>
      <w:r>
        <w:rPr>
          <w:sz w:val="28"/>
          <w:szCs w:val="28"/>
        </w:rPr>
        <w:t>1. «</w:t>
      </w:r>
      <w:r w:rsidRPr="004F61E9">
        <w:rPr>
          <w:sz w:val="28"/>
          <w:szCs w:val="28"/>
        </w:rPr>
        <w:t xml:space="preserve">Об утверждении Соглашения между органом местного самоуправления муниципального района </w:t>
      </w:r>
      <w:r>
        <w:rPr>
          <w:sz w:val="28"/>
          <w:szCs w:val="28"/>
        </w:rPr>
        <w:t xml:space="preserve">«Сретенский район» </w:t>
      </w:r>
      <w:r w:rsidRPr="004F61E9">
        <w:rPr>
          <w:sz w:val="28"/>
          <w:szCs w:val="28"/>
        </w:rPr>
        <w:t>и органом местного самоуправления сельского поселения «</w:t>
      </w:r>
      <w:r>
        <w:rPr>
          <w:sz w:val="28"/>
          <w:szCs w:val="28"/>
        </w:rPr>
        <w:t>Шилко-Заводское</w:t>
      </w:r>
      <w:r w:rsidRPr="004F61E9">
        <w:rPr>
          <w:sz w:val="28"/>
          <w:szCs w:val="28"/>
        </w:rPr>
        <w:t>» о передаче осуществления части полномочий  в области утверждения правил землепольз</w:t>
      </w:r>
      <w:r>
        <w:rPr>
          <w:sz w:val="28"/>
          <w:szCs w:val="28"/>
        </w:rPr>
        <w:t>о</w:t>
      </w:r>
      <w:r w:rsidRPr="004F61E9">
        <w:rPr>
          <w:sz w:val="28"/>
          <w:szCs w:val="28"/>
        </w:rPr>
        <w:t>вания и застройки</w:t>
      </w:r>
      <w:r w:rsidRPr="00780BEE">
        <w:rPr>
          <w:sz w:val="28"/>
          <w:szCs w:val="28"/>
        </w:rPr>
        <w:t>».</w:t>
      </w:r>
    </w:p>
    <w:p w:rsidR="005F3969" w:rsidRDefault="005F3969" w:rsidP="00B51AD1">
      <w:pPr>
        <w:pStyle w:val="ConsTitle"/>
        <w:widowControl/>
        <w:ind w:left="567"/>
        <w:jc w:val="right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Астафьев А.Б.</w:t>
      </w:r>
    </w:p>
    <w:p w:rsidR="005F3969" w:rsidRPr="00B51AD1" w:rsidRDefault="005F3969" w:rsidP="00B51AD1">
      <w:pPr>
        <w:pStyle w:val="ConsTitle"/>
        <w:widowControl/>
        <w:ind w:left="567"/>
        <w:jc w:val="right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</w:p>
    <w:p w:rsidR="005F3969" w:rsidRDefault="005F3969" w:rsidP="00631ED3">
      <w:pPr>
        <w:pStyle w:val="ConsTitle"/>
        <w:widowControl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5F3969" w:rsidRPr="00631ED3" w:rsidRDefault="005F3969" w:rsidP="00631ED3">
      <w:pPr>
        <w:pStyle w:val="ConsTitle"/>
        <w:widowControl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2. Разное</w:t>
      </w:r>
    </w:p>
    <w:p w:rsidR="005F3969" w:rsidRDefault="005F3969" w:rsidP="00F225BC">
      <w:pPr>
        <w:jc w:val="both"/>
        <w:rPr>
          <w:sz w:val="28"/>
          <w:szCs w:val="28"/>
        </w:rPr>
      </w:pPr>
    </w:p>
    <w:p w:rsidR="005F3969" w:rsidRDefault="005F3969" w:rsidP="00F225BC">
      <w:pPr>
        <w:jc w:val="both"/>
        <w:rPr>
          <w:sz w:val="28"/>
          <w:szCs w:val="28"/>
        </w:rPr>
      </w:pPr>
    </w:p>
    <w:p w:rsidR="005F3969" w:rsidRPr="00A50FA0" w:rsidRDefault="005F3969" w:rsidP="00F225BC">
      <w:pPr>
        <w:jc w:val="both"/>
        <w:rPr>
          <w:sz w:val="28"/>
          <w:szCs w:val="28"/>
        </w:rPr>
      </w:pPr>
      <w:r w:rsidRPr="00F031EC">
        <w:rPr>
          <w:color w:val="000000"/>
          <w:sz w:val="28"/>
          <w:szCs w:val="28"/>
        </w:rPr>
        <w:t xml:space="preserve">   Заседание очередной сессии четвёртого созыва Совета сельского поселения «Шилко-Заводское» открыл председатель Совета сельского совета четвёртого созыва </w:t>
      </w:r>
      <w:r w:rsidRPr="00A50FA0">
        <w:rPr>
          <w:sz w:val="28"/>
          <w:szCs w:val="28"/>
        </w:rPr>
        <w:t xml:space="preserve">– </w:t>
      </w:r>
      <w:r>
        <w:rPr>
          <w:sz w:val="28"/>
          <w:szCs w:val="28"/>
        </w:rPr>
        <w:t>Астафьев Андрей Борисович</w:t>
      </w:r>
      <w:r w:rsidRPr="00A50FA0">
        <w:rPr>
          <w:sz w:val="28"/>
          <w:szCs w:val="28"/>
        </w:rPr>
        <w:t>.</w:t>
      </w:r>
    </w:p>
    <w:p w:rsidR="005F3969" w:rsidRPr="00A50FA0" w:rsidRDefault="005F3969" w:rsidP="004934B3">
      <w:pPr>
        <w:jc w:val="both"/>
        <w:rPr>
          <w:rStyle w:val="a"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По первому</w:t>
      </w:r>
      <w:r w:rsidRPr="00A50FA0">
        <w:rPr>
          <w:b/>
          <w:bCs/>
          <w:sz w:val="28"/>
          <w:szCs w:val="28"/>
        </w:rPr>
        <w:t xml:space="preserve"> вопросу</w:t>
      </w:r>
      <w:r w:rsidRPr="00A50FA0">
        <w:rPr>
          <w:rStyle w:val="a"/>
          <w:color w:val="auto"/>
          <w:sz w:val="28"/>
          <w:szCs w:val="28"/>
        </w:rPr>
        <w:t xml:space="preserve"> </w:t>
      </w:r>
      <w:r w:rsidRPr="00A50FA0">
        <w:rPr>
          <w:sz w:val="28"/>
          <w:szCs w:val="28"/>
        </w:rPr>
        <w:t>«</w:t>
      </w:r>
      <w:r w:rsidRPr="004F61E9">
        <w:rPr>
          <w:sz w:val="28"/>
          <w:szCs w:val="28"/>
        </w:rPr>
        <w:t xml:space="preserve">Об утверждении Соглашения между органом местного самоуправления муниципального района </w:t>
      </w:r>
      <w:r>
        <w:rPr>
          <w:sz w:val="28"/>
          <w:szCs w:val="28"/>
        </w:rPr>
        <w:t xml:space="preserve">«Сретенский район» </w:t>
      </w:r>
      <w:r w:rsidRPr="004F61E9">
        <w:rPr>
          <w:sz w:val="28"/>
          <w:szCs w:val="28"/>
        </w:rPr>
        <w:t>и органом местного самоуправления сельского поселения «</w:t>
      </w:r>
      <w:r>
        <w:rPr>
          <w:sz w:val="28"/>
          <w:szCs w:val="28"/>
        </w:rPr>
        <w:t>Шилко-Заводское»</w:t>
      </w:r>
      <w:r w:rsidRPr="004F61E9">
        <w:rPr>
          <w:sz w:val="28"/>
          <w:szCs w:val="28"/>
        </w:rPr>
        <w:t xml:space="preserve"> о передаче осуществления части полномочий  в области утверждения правил землеполь</w:t>
      </w:r>
      <w:r>
        <w:rPr>
          <w:sz w:val="28"/>
          <w:szCs w:val="28"/>
        </w:rPr>
        <w:t>зо</w:t>
      </w:r>
      <w:r w:rsidRPr="004F61E9">
        <w:rPr>
          <w:sz w:val="28"/>
          <w:szCs w:val="28"/>
        </w:rPr>
        <w:t>вания и застройки</w:t>
      </w:r>
      <w:bookmarkStart w:id="0" w:name="_GoBack"/>
      <w:bookmarkEnd w:id="0"/>
      <w:r w:rsidRPr="00A50FA0">
        <w:rPr>
          <w:sz w:val="28"/>
          <w:szCs w:val="28"/>
        </w:rPr>
        <w:t>»</w:t>
      </w:r>
      <w:r w:rsidRPr="00A50FA0">
        <w:rPr>
          <w:rStyle w:val="a"/>
          <w:color w:val="000000"/>
          <w:sz w:val="28"/>
          <w:szCs w:val="28"/>
        </w:rPr>
        <w:t xml:space="preserve"> слово предоставляется главе сельского поселения </w:t>
      </w:r>
      <w:r w:rsidRPr="004F61E9">
        <w:rPr>
          <w:sz w:val="28"/>
          <w:szCs w:val="28"/>
        </w:rPr>
        <w:t>«</w:t>
      </w:r>
      <w:r>
        <w:rPr>
          <w:sz w:val="28"/>
          <w:szCs w:val="28"/>
        </w:rPr>
        <w:t>Шилко-Заводское</w:t>
      </w:r>
      <w:r w:rsidRPr="004F61E9">
        <w:rPr>
          <w:sz w:val="28"/>
          <w:szCs w:val="28"/>
        </w:rPr>
        <w:t>»</w:t>
      </w:r>
      <w:r w:rsidRPr="00A50FA0">
        <w:rPr>
          <w:rStyle w:val="a"/>
          <w:color w:val="000000"/>
          <w:sz w:val="28"/>
          <w:szCs w:val="28"/>
        </w:rPr>
        <w:t xml:space="preserve"> </w:t>
      </w:r>
      <w:r>
        <w:rPr>
          <w:rStyle w:val="a"/>
          <w:color w:val="000000"/>
          <w:sz w:val="28"/>
          <w:szCs w:val="28"/>
        </w:rPr>
        <w:t>Астафьеву А.Б.</w:t>
      </w:r>
      <w:r w:rsidRPr="00A50FA0">
        <w:rPr>
          <w:rStyle w:val="a"/>
          <w:color w:val="000000"/>
          <w:sz w:val="28"/>
          <w:szCs w:val="28"/>
        </w:rPr>
        <w:t>:</w:t>
      </w:r>
    </w:p>
    <w:p w:rsidR="005F3969" w:rsidRPr="00A50FA0" w:rsidRDefault="005F3969" w:rsidP="004934B3">
      <w:pPr>
        <w:jc w:val="both"/>
        <w:rPr>
          <w:sz w:val="28"/>
          <w:szCs w:val="28"/>
        </w:rPr>
      </w:pPr>
      <w:r w:rsidRPr="00A50FA0">
        <w:rPr>
          <w:rStyle w:val="a"/>
          <w:sz w:val="28"/>
          <w:szCs w:val="28"/>
        </w:rPr>
        <w:t xml:space="preserve">   </w:t>
      </w:r>
      <w:r>
        <w:rPr>
          <w:sz w:val="28"/>
          <w:szCs w:val="28"/>
        </w:rPr>
        <w:t xml:space="preserve">Руководствуясь </w:t>
      </w:r>
      <w:r w:rsidRPr="001A3D9B">
        <w:rPr>
          <w:sz w:val="28"/>
          <w:szCs w:val="28"/>
        </w:rPr>
        <w:t>Конституцией Российской Федерации, Федеральным законом Российской Федерации «Об общих принципах организации местного самоуправления в Российской Федерации» и Уставом сельского поселения «</w:t>
      </w:r>
      <w:r>
        <w:rPr>
          <w:sz w:val="28"/>
          <w:szCs w:val="28"/>
        </w:rPr>
        <w:t>Шилко-Заводское</w:t>
      </w:r>
      <w:r w:rsidRPr="001A3D9B">
        <w:rPr>
          <w:sz w:val="28"/>
          <w:szCs w:val="28"/>
        </w:rPr>
        <w:t>»</w:t>
      </w:r>
      <w:r w:rsidRPr="00A50FA0">
        <w:rPr>
          <w:sz w:val="28"/>
          <w:szCs w:val="28"/>
        </w:rPr>
        <w:t>.</w:t>
      </w:r>
    </w:p>
    <w:p w:rsidR="005F3969" w:rsidRDefault="005F3969" w:rsidP="004934B3">
      <w:pPr>
        <w:jc w:val="both"/>
        <w:rPr>
          <w:rStyle w:val="a"/>
          <w:color w:val="000000"/>
          <w:sz w:val="28"/>
          <w:szCs w:val="28"/>
        </w:rPr>
      </w:pPr>
      <w:r w:rsidRPr="00A50FA0">
        <w:rPr>
          <w:rStyle w:val="a"/>
          <w:color w:val="000000"/>
          <w:sz w:val="28"/>
          <w:szCs w:val="28"/>
        </w:rPr>
        <w:t>Обсудив данный вопрос, депутаты приняли решение</w:t>
      </w:r>
    </w:p>
    <w:p w:rsidR="005F3969" w:rsidRPr="00797D00" w:rsidRDefault="005F3969" w:rsidP="00797D00">
      <w:pPr>
        <w:rPr>
          <w:sz w:val="28"/>
          <w:szCs w:val="28"/>
        </w:rPr>
      </w:pPr>
      <w:r>
        <w:rPr>
          <w:sz w:val="28"/>
          <w:szCs w:val="28"/>
        </w:rPr>
        <w:t xml:space="preserve"> «За» - 6</w:t>
      </w:r>
      <w:r w:rsidRPr="00797D00">
        <w:rPr>
          <w:sz w:val="28"/>
          <w:szCs w:val="28"/>
        </w:rPr>
        <w:t xml:space="preserve"> чел.</w:t>
      </w:r>
    </w:p>
    <w:p w:rsidR="005F3969" w:rsidRPr="00797D00" w:rsidRDefault="005F3969" w:rsidP="00797D00">
      <w:pPr>
        <w:rPr>
          <w:sz w:val="28"/>
          <w:szCs w:val="28"/>
        </w:rPr>
      </w:pPr>
      <w:r w:rsidRPr="00797D00">
        <w:rPr>
          <w:sz w:val="28"/>
          <w:szCs w:val="28"/>
        </w:rPr>
        <w:t>«Против» - нет</w:t>
      </w:r>
    </w:p>
    <w:p w:rsidR="005F3969" w:rsidRPr="00797D00" w:rsidRDefault="005F3969" w:rsidP="00797D00">
      <w:pPr>
        <w:rPr>
          <w:sz w:val="28"/>
          <w:szCs w:val="28"/>
        </w:rPr>
      </w:pPr>
      <w:r w:rsidRPr="00797D00">
        <w:rPr>
          <w:sz w:val="28"/>
          <w:szCs w:val="28"/>
        </w:rPr>
        <w:t>«Воздержалось» - нет</w:t>
      </w:r>
    </w:p>
    <w:p w:rsidR="005F3969" w:rsidRPr="00797D00" w:rsidRDefault="005F3969" w:rsidP="00797D00">
      <w:pPr>
        <w:jc w:val="both"/>
        <w:rPr>
          <w:sz w:val="28"/>
          <w:szCs w:val="28"/>
        </w:rPr>
      </w:pPr>
      <w:r w:rsidRPr="00797D00">
        <w:rPr>
          <w:sz w:val="28"/>
          <w:szCs w:val="28"/>
        </w:rPr>
        <w:t xml:space="preserve"> Решени</w:t>
      </w:r>
      <w:r>
        <w:rPr>
          <w:sz w:val="28"/>
          <w:szCs w:val="28"/>
        </w:rPr>
        <w:t>е</w:t>
      </w:r>
      <w:r w:rsidRPr="00797D00">
        <w:rPr>
          <w:sz w:val="28"/>
          <w:szCs w:val="28"/>
        </w:rPr>
        <w:t xml:space="preserve"> принимается депутатами единогласно.  Прилагается.</w:t>
      </w:r>
    </w:p>
    <w:p w:rsidR="005F3969" w:rsidRDefault="005F3969" w:rsidP="004934B3">
      <w:pPr>
        <w:jc w:val="both"/>
        <w:rPr>
          <w:rStyle w:val="a"/>
          <w:color w:val="000000"/>
          <w:sz w:val="28"/>
          <w:szCs w:val="28"/>
        </w:rPr>
      </w:pPr>
    </w:p>
    <w:p w:rsidR="005F3969" w:rsidRDefault="005F3969" w:rsidP="004934B3">
      <w:pPr>
        <w:jc w:val="both"/>
        <w:rPr>
          <w:rStyle w:val="a"/>
          <w:color w:val="000000"/>
          <w:sz w:val="28"/>
          <w:szCs w:val="28"/>
        </w:rPr>
      </w:pPr>
    </w:p>
    <w:p w:rsidR="005F3969" w:rsidRPr="00A50FA0" w:rsidRDefault="005F3969" w:rsidP="00BF3C8B">
      <w:pPr>
        <w:jc w:val="both"/>
        <w:rPr>
          <w:sz w:val="28"/>
          <w:szCs w:val="28"/>
          <w:u w:val="single"/>
        </w:rPr>
      </w:pPr>
    </w:p>
    <w:p w:rsidR="005F3969" w:rsidRPr="00A50FA0" w:rsidRDefault="005F3969" w:rsidP="00F225BC">
      <w:pPr>
        <w:jc w:val="both"/>
        <w:rPr>
          <w:sz w:val="28"/>
          <w:szCs w:val="28"/>
        </w:rPr>
      </w:pPr>
      <w:r w:rsidRPr="00A50FA0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Совета</w:t>
      </w:r>
      <w:r w:rsidRPr="00A50FA0">
        <w:rPr>
          <w:sz w:val="28"/>
          <w:szCs w:val="28"/>
        </w:rPr>
        <w:t>: __________</w:t>
      </w:r>
      <w:r>
        <w:rPr>
          <w:sz w:val="28"/>
          <w:szCs w:val="28"/>
        </w:rPr>
        <w:t xml:space="preserve"> А.Б.Астафьев</w:t>
      </w:r>
    </w:p>
    <w:p w:rsidR="005F3969" w:rsidRPr="00A50FA0" w:rsidRDefault="005F3969" w:rsidP="00F225BC">
      <w:pPr>
        <w:jc w:val="both"/>
        <w:rPr>
          <w:sz w:val="28"/>
          <w:szCs w:val="28"/>
        </w:rPr>
      </w:pPr>
    </w:p>
    <w:p w:rsidR="005F3969" w:rsidRPr="00A50FA0" w:rsidRDefault="005F3969" w:rsidP="00F225BC">
      <w:pPr>
        <w:jc w:val="both"/>
        <w:rPr>
          <w:sz w:val="28"/>
          <w:szCs w:val="28"/>
        </w:rPr>
      </w:pPr>
      <w:r w:rsidRPr="00A50FA0">
        <w:rPr>
          <w:sz w:val="28"/>
          <w:szCs w:val="28"/>
        </w:rPr>
        <w:t xml:space="preserve">Секретарь </w:t>
      </w:r>
      <w:r>
        <w:rPr>
          <w:sz w:val="28"/>
          <w:szCs w:val="28"/>
        </w:rPr>
        <w:t>Совета</w:t>
      </w:r>
      <w:r w:rsidRPr="00A50FA0">
        <w:rPr>
          <w:sz w:val="28"/>
          <w:szCs w:val="28"/>
        </w:rPr>
        <w:t xml:space="preserve">:  </w:t>
      </w:r>
      <w:r>
        <w:rPr>
          <w:sz w:val="28"/>
          <w:szCs w:val="28"/>
        </w:rPr>
        <w:t>____________ М.В.Кургузова</w:t>
      </w:r>
    </w:p>
    <w:p w:rsidR="005F3969" w:rsidRPr="00A50FA0" w:rsidRDefault="005F3969" w:rsidP="00F225BC">
      <w:pPr>
        <w:jc w:val="both"/>
        <w:rPr>
          <w:sz w:val="28"/>
          <w:szCs w:val="28"/>
          <w:u w:val="single"/>
        </w:rPr>
      </w:pPr>
    </w:p>
    <w:p w:rsidR="005F3969" w:rsidRPr="00A50FA0" w:rsidRDefault="005F3969" w:rsidP="000030F1">
      <w:pPr>
        <w:rPr>
          <w:sz w:val="28"/>
          <w:szCs w:val="28"/>
        </w:rPr>
      </w:pPr>
    </w:p>
    <w:p w:rsidR="005F3969" w:rsidRPr="00A50FA0" w:rsidRDefault="005F3969" w:rsidP="000E506E">
      <w:pPr>
        <w:jc w:val="both"/>
        <w:rPr>
          <w:sz w:val="28"/>
          <w:szCs w:val="28"/>
        </w:rPr>
      </w:pPr>
    </w:p>
    <w:sectPr w:rsidR="005F3969" w:rsidRPr="00A50FA0" w:rsidSect="00856EC0">
      <w:headerReference w:type="default" r:id="rId7"/>
      <w:pgSz w:w="11906" w:h="16838"/>
      <w:pgMar w:top="851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3969" w:rsidRDefault="005F3969" w:rsidP="00880B1E">
      <w:r>
        <w:separator/>
      </w:r>
    </w:p>
  </w:endnote>
  <w:endnote w:type="continuationSeparator" w:id="0">
    <w:p w:rsidR="005F3969" w:rsidRDefault="005F3969" w:rsidP="00880B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3969" w:rsidRDefault="005F3969" w:rsidP="00880B1E">
      <w:r>
        <w:separator/>
      </w:r>
    </w:p>
  </w:footnote>
  <w:footnote w:type="continuationSeparator" w:id="0">
    <w:p w:rsidR="005F3969" w:rsidRDefault="005F3969" w:rsidP="00880B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969" w:rsidRDefault="005F3969" w:rsidP="00C34944">
    <w:pPr>
      <w:pStyle w:val="Header"/>
      <w:tabs>
        <w:tab w:val="clear" w:pos="4677"/>
        <w:tab w:val="clear" w:pos="9355"/>
        <w:tab w:val="left" w:pos="5775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987653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>
    <w:nsid w:val="051E73CD"/>
    <w:multiLevelType w:val="hybridMultilevel"/>
    <w:tmpl w:val="3D06590E"/>
    <w:lvl w:ilvl="0" w:tplc="DDE062A2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261E23"/>
    <w:multiLevelType w:val="multilevel"/>
    <w:tmpl w:val="788642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00000"/>
      </w:rPr>
    </w:lvl>
    <w:lvl w:ilvl="1">
      <w:start w:val="23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15CF597B"/>
    <w:multiLevelType w:val="multilevel"/>
    <w:tmpl w:val="79088E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20D3050D"/>
    <w:multiLevelType w:val="hybridMultilevel"/>
    <w:tmpl w:val="22128C0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9AE247E"/>
    <w:multiLevelType w:val="hybridMultilevel"/>
    <w:tmpl w:val="5E2C54D2"/>
    <w:lvl w:ilvl="0" w:tplc="04190001">
      <w:start w:val="1"/>
      <w:numFmt w:val="bullet"/>
      <w:lvlText w:val=""/>
      <w:lvlJc w:val="left"/>
      <w:pPr>
        <w:tabs>
          <w:tab w:val="num" w:pos="1100"/>
        </w:tabs>
        <w:ind w:left="110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CE507F4"/>
    <w:multiLevelType w:val="hybridMultilevel"/>
    <w:tmpl w:val="A6466E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F005A7A"/>
    <w:multiLevelType w:val="hybridMultilevel"/>
    <w:tmpl w:val="78AE0E14"/>
    <w:lvl w:ilvl="0" w:tplc="944A7BF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864EC3"/>
    <w:multiLevelType w:val="hybridMultilevel"/>
    <w:tmpl w:val="A9D01B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F1C4EC4"/>
    <w:multiLevelType w:val="hybridMultilevel"/>
    <w:tmpl w:val="78AE0E14"/>
    <w:lvl w:ilvl="0" w:tplc="944A7BF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B0049C"/>
    <w:multiLevelType w:val="hybridMultilevel"/>
    <w:tmpl w:val="78AE0E14"/>
    <w:lvl w:ilvl="0" w:tplc="944A7BF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081A46"/>
    <w:multiLevelType w:val="hybridMultilevel"/>
    <w:tmpl w:val="3D06590E"/>
    <w:lvl w:ilvl="0" w:tplc="DDE062A2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662EED"/>
    <w:multiLevelType w:val="hybridMultilevel"/>
    <w:tmpl w:val="95A443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6D2B2D"/>
    <w:multiLevelType w:val="hybridMultilevel"/>
    <w:tmpl w:val="FD904C0A"/>
    <w:lvl w:ilvl="0" w:tplc="8D22BC86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B4E3A22"/>
    <w:multiLevelType w:val="hybridMultilevel"/>
    <w:tmpl w:val="78AE0E14"/>
    <w:lvl w:ilvl="0" w:tplc="944A7BF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C43C23"/>
    <w:multiLevelType w:val="hybridMultilevel"/>
    <w:tmpl w:val="BC1E7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13273D"/>
    <w:multiLevelType w:val="hybridMultilevel"/>
    <w:tmpl w:val="90E4DF34"/>
    <w:lvl w:ilvl="0" w:tplc="887449C6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5EFF2E77"/>
    <w:multiLevelType w:val="hybridMultilevel"/>
    <w:tmpl w:val="6172C7AA"/>
    <w:lvl w:ilvl="0" w:tplc="CE844DCE">
      <w:start w:val="3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39053EE"/>
    <w:multiLevelType w:val="hybridMultilevel"/>
    <w:tmpl w:val="3D06590E"/>
    <w:lvl w:ilvl="0" w:tplc="DDE062A2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2D683D"/>
    <w:multiLevelType w:val="hybridMultilevel"/>
    <w:tmpl w:val="95A443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68F4D59"/>
    <w:multiLevelType w:val="hybridMultilevel"/>
    <w:tmpl w:val="0B3A30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70D3D73"/>
    <w:multiLevelType w:val="singleLevel"/>
    <w:tmpl w:val="433E2D74"/>
    <w:lvl w:ilvl="0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cs="Times New Roman" w:hint="default"/>
      </w:rPr>
    </w:lvl>
  </w:abstractNum>
  <w:abstractNum w:abstractNumId="22">
    <w:nsid w:val="6BD64478"/>
    <w:multiLevelType w:val="hybridMultilevel"/>
    <w:tmpl w:val="208E691A"/>
    <w:lvl w:ilvl="0" w:tplc="31C00676">
      <w:start w:val="1"/>
      <w:numFmt w:val="decimal"/>
      <w:lvlText w:val="%1."/>
      <w:lvlJc w:val="left"/>
      <w:pPr>
        <w:ind w:left="1635" w:hanging="91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3305641"/>
    <w:multiLevelType w:val="hybridMultilevel"/>
    <w:tmpl w:val="A4A872DE"/>
    <w:lvl w:ilvl="0" w:tplc="57C0EB3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BA00708"/>
    <w:multiLevelType w:val="hybridMultilevel"/>
    <w:tmpl w:val="F3885770"/>
    <w:lvl w:ilvl="0" w:tplc="04190001">
      <w:start w:val="1"/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hAnsi="Symbol" w:cs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00"/>
        </w:tabs>
        <w:ind w:left="210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C2A2174"/>
    <w:multiLevelType w:val="hybridMultilevel"/>
    <w:tmpl w:val="0BA049A8"/>
    <w:lvl w:ilvl="0" w:tplc="C2A49712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10"/>
  </w:num>
  <w:num w:numId="10">
    <w:abstractNumId w:val="16"/>
  </w:num>
  <w:num w:numId="11">
    <w:abstractNumId w:val="0"/>
  </w:num>
  <w:num w:numId="12">
    <w:abstractNumId w:val="21"/>
  </w:num>
  <w:num w:numId="13">
    <w:abstractNumId w:val="22"/>
  </w:num>
  <w:num w:numId="14">
    <w:abstractNumId w:val="13"/>
  </w:num>
  <w:num w:numId="15">
    <w:abstractNumId w:val="3"/>
  </w:num>
  <w:num w:numId="16">
    <w:abstractNumId w:val="19"/>
  </w:num>
  <w:num w:numId="17">
    <w:abstractNumId w:val="2"/>
  </w:num>
  <w:num w:numId="18">
    <w:abstractNumId w:val="15"/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3"/>
  </w:num>
  <w:num w:numId="21">
    <w:abstractNumId w:val="17"/>
  </w:num>
  <w:num w:numId="22">
    <w:abstractNumId w:val="12"/>
  </w:num>
  <w:num w:numId="23">
    <w:abstractNumId w:val="25"/>
  </w:num>
  <w:num w:numId="24">
    <w:abstractNumId w:val="8"/>
  </w:num>
  <w:num w:numId="25">
    <w:abstractNumId w:val="1"/>
  </w:num>
  <w:num w:numId="26">
    <w:abstractNumId w:val="11"/>
  </w:num>
  <w:num w:numId="27">
    <w:abstractNumId w:val="18"/>
  </w:num>
  <w:num w:numId="28">
    <w:abstractNumId w:val="9"/>
  </w:num>
  <w:num w:numId="29">
    <w:abstractNumId w:val="7"/>
  </w:num>
  <w:num w:numId="30">
    <w:abstractNumId w:val="14"/>
  </w:num>
  <w:num w:numId="3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2203B"/>
    <w:rsid w:val="00000B30"/>
    <w:rsid w:val="00001515"/>
    <w:rsid w:val="000030F1"/>
    <w:rsid w:val="00017D90"/>
    <w:rsid w:val="000276B4"/>
    <w:rsid w:val="00034666"/>
    <w:rsid w:val="000357FB"/>
    <w:rsid w:val="00045AEF"/>
    <w:rsid w:val="000474D7"/>
    <w:rsid w:val="00054489"/>
    <w:rsid w:val="00054999"/>
    <w:rsid w:val="00067FAC"/>
    <w:rsid w:val="00072142"/>
    <w:rsid w:val="000772E6"/>
    <w:rsid w:val="000816B1"/>
    <w:rsid w:val="0008392B"/>
    <w:rsid w:val="000845E1"/>
    <w:rsid w:val="000C4BD5"/>
    <w:rsid w:val="000C5C35"/>
    <w:rsid w:val="000C7299"/>
    <w:rsid w:val="000E506E"/>
    <w:rsid w:val="000E7943"/>
    <w:rsid w:val="000F16F2"/>
    <w:rsid w:val="000F1A2A"/>
    <w:rsid w:val="000F4A6D"/>
    <w:rsid w:val="000F5146"/>
    <w:rsid w:val="000F77B7"/>
    <w:rsid w:val="00104D79"/>
    <w:rsid w:val="00106173"/>
    <w:rsid w:val="001073EC"/>
    <w:rsid w:val="00110F60"/>
    <w:rsid w:val="00111237"/>
    <w:rsid w:val="00123B6A"/>
    <w:rsid w:val="00127385"/>
    <w:rsid w:val="00132DF9"/>
    <w:rsid w:val="001476EB"/>
    <w:rsid w:val="00152171"/>
    <w:rsid w:val="001636EE"/>
    <w:rsid w:val="00170321"/>
    <w:rsid w:val="001705E7"/>
    <w:rsid w:val="00170F6E"/>
    <w:rsid w:val="0018762F"/>
    <w:rsid w:val="001950AC"/>
    <w:rsid w:val="001A3D9B"/>
    <w:rsid w:val="001A468B"/>
    <w:rsid w:val="001A506B"/>
    <w:rsid w:val="001B50F4"/>
    <w:rsid w:val="001B7D1F"/>
    <w:rsid w:val="001C0230"/>
    <w:rsid w:val="001E179F"/>
    <w:rsid w:val="001E2073"/>
    <w:rsid w:val="001E3BC5"/>
    <w:rsid w:val="001E50AA"/>
    <w:rsid w:val="001E5DE0"/>
    <w:rsid w:val="001E7A04"/>
    <w:rsid w:val="001F176B"/>
    <w:rsid w:val="001F33E8"/>
    <w:rsid w:val="001F5040"/>
    <w:rsid w:val="002006C7"/>
    <w:rsid w:val="00203939"/>
    <w:rsid w:val="0020546F"/>
    <w:rsid w:val="002056E8"/>
    <w:rsid w:val="0020660A"/>
    <w:rsid w:val="00213120"/>
    <w:rsid w:val="00221B85"/>
    <w:rsid w:val="00222545"/>
    <w:rsid w:val="002251B1"/>
    <w:rsid w:val="00227ADE"/>
    <w:rsid w:val="00232A3A"/>
    <w:rsid w:val="00233FC3"/>
    <w:rsid w:val="00237AFB"/>
    <w:rsid w:val="0024392A"/>
    <w:rsid w:val="00251D91"/>
    <w:rsid w:val="00251DD5"/>
    <w:rsid w:val="00265D94"/>
    <w:rsid w:val="00267240"/>
    <w:rsid w:val="002725C7"/>
    <w:rsid w:val="0027314E"/>
    <w:rsid w:val="00277B31"/>
    <w:rsid w:val="00292907"/>
    <w:rsid w:val="00293073"/>
    <w:rsid w:val="002A239D"/>
    <w:rsid w:val="002A2948"/>
    <w:rsid w:val="002A5736"/>
    <w:rsid w:val="002B4C29"/>
    <w:rsid w:val="002C0672"/>
    <w:rsid w:val="002C1908"/>
    <w:rsid w:val="002D3F99"/>
    <w:rsid w:val="002D4408"/>
    <w:rsid w:val="002F1350"/>
    <w:rsid w:val="002F18C1"/>
    <w:rsid w:val="002F551D"/>
    <w:rsid w:val="002F68D3"/>
    <w:rsid w:val="00302C98"/>
    <w:rsid w:val="0030432A"/>
    <w:rsid w:val="0031763E"/>
    <w:rsid w:val="00325A29"/>
    <w:rsid w:val="003321DC"/>
    <w:rsid w:val="00347F7B"/>
    <w:rsid w:val="00352ECE"/>
    <w:rsid w:val="003538B5"/>
    <w:rsid w:val="00354A0C"/>
    <w:rsid w:val="003665E2"/>
    <w:rsid w:val="00372FE6"/>
    <w:rsid w:val="0037562F"/>
    <w:rsid w:val="00391880"/>
    <w:rsid w:val="00393F2C"/>
    <w:rsid w:val="00394BD5"/>
    <w:rsid w:val="003A3626"/>
    <w:rsid w:val="003B41DF"/>
    <w:rsid w:val="003C25B5"/>
    <w:rsid w:val="003D14BA"/>
    <w:rsid w:val="003D2F42"/>
    <w:rsid w:val="003E1221"/>
    <w:rsid w:val="003E36FC"/>
    <w:rsid w:val="003E5D25"/>
    <w:rsid w:val="003F0364"/>
    <w:rsid w:val="003F0980"/>
    <w:rsid w:val="003F1C64"/>
    <w:rsid w:val="00421363"/>
    <w:rsid w:val="00430E6E"/>
    <w:rsid w:val="00436161"/>
    <w:rsid w:val="00436E39"/>
    <w:rsid w:val="0044295F"/>
    <w:rsid w:val="004457FF"/>
    <w:rsid w:val="00457A04"/>
    <w:rsid w:val="004631F0"/>
    <w:rsid w:val="00476B60"/>
    <w:rsid w:val="0048379F"/>
    <w:rsid w:val="00487734"/>
    <w:rsid w:val="00487896"/>
    <w:rsid w:val="00491268"/>
    <w:rsid w:val="004934B3"/>
    <w:rsid w:val="004944BC"/>
    <w:rsid w:val="004A2ED7"/>
    <w:rsid w:val="004A6B97"/>
    <w:rsid w:val="004B4627"/>
    <w:rsid w:val="004C0705"/>
    <w:rsid w:val="004C3DA7"/>
    <w:rsid w:val="004C5AE6"/>
    <w:rsid w:val="004D3C6D"/>
    <w:rsid w:val="004D6271"/>
    <w:rsid w:val="004D7850"/>
    <w:rsid w:val="004E04E8"/>
    <w:rsid w:val="004E54B4"/>
    <w:rsid w:val="004F61E9"/>
    <w:rsid w:val="00502B11"/>
    <w:rsid w:val="005053FB"/>
    <w:rsid w:val="00507611"/>
    <w:rsid w:val="00511607"/>
    <w:rsid w:val="00511AFC"/>
    <w:rsid w:val="00516EEE"/>
    <w:rsid w:val="00555FF7"/>
    <w:rsid w:val="00570142"/>
    <w:rsid w:val="00571877"/>
    <w:rsid w:val="0057389F"/>
    <w:rsid w:val="00580453"/>
    <w:rsid w:val="0058545D"/>
    <w:rsid w:val="0059543E"/>
    <w:rsid w:val="00597C99"/>
    <w:rsid w:val="005A30D9"/>
    <w:rsid w:val="005A4D43"/>
    <w:rsid w:val="005D4D7E"/>
    <w:rsid w:val="005F3969"/>
    <w:rsid w:val="00601632"/>
    <w:rsid w:val="0061153C"/>
    <w:rsid w:val="00611ECA"/>
    <w:rsid w:val="00613BB1"/>
    <w:rsid w:val="006160F3"/>
    <w:rsid w:val="00631ED3"/>
    <w:rsid w:val="00632AE2"/>
    <w:rsid w:val="006402D3"/>
    <w:rsid w:val="006418A8"/>
    <w:rsid w:val="00646E99"/>
    <w:rsid w:val="00650BB9"/>
    <w:rsid w:val="0065304E"/>
    <w:rsid w:val="006572D1"/>
    <w:rsid w:val="006650A5"/>
    <w:rsid w:val="00665654"/>
    <w:rsid w:val="006721AF"/>
    <w:rsid w:val="00681723"/>
    <w:rsid w:val="00683659"/>
    <w:rsid w:val="006938A1"/>
    <w:rsid w:val="0069576A"/>
    <w:rsid w:val="006A4B6D"/>
    <w:rsid w:val="006A6C2A"/>
    <w:rsid w:val="006B0300"/>
    <w:rsid w:val="006B322A"/>
    <w:rsid w:val="006B7FCC"/>
    <w:rsid w:val="006C1A18"/>
    <w:rsid w:val="006C2611"/>
    <w:rsid w:val="006C2B75"/>
    <w:rsid w:val="006C2E8A"/>
    <w:rsid w:val="006C68EE"/>
    <w:rsid w:val="006E6534"/>
    <w:rsid w:val="006F3BCA"/>
    <w:rsid w:val="006F675C"/>
    <w:rsid w:val="00700515"/>
    <w:rsid w:val="00711770"/>
    <w:rsid w:val="0071443B"/>
    <w:rsid w:val="00721027"/>
    <w:rsid w:val="00721577"/>
    <w:rsid w:val="00724025"/>
    <w:rsid w:val="00726117"/>
    <w:rsid w:val="0074053C"/>
    <w:rsid w:val="00741F46"/>
    <w:rsid w:val="00744B8B"/>
    <w:rsid w:val="007464E9"/>
    <w:rsid w:val="007467D9"/>
    <w:rsid w:val="00751F94"/>
    <w:rsid w:val="00754D73"/>
    <w:rsid w:val="00761878"/>
    <w:rsid w:val="00772FAC"/>
    <w:rsid w:val="007731A0"/>
    <w:rsid w:val="00780BEE"/>
    <w:rsid w:val="00782516"/>
    <w:rsid w:val="007924AF"/>
    <w:rsid w:val="00793B37"/>
    <w:rsid w:val="00797D00"/>
    <w:rsid w:val="007A0FC3"/>
    <w:rsid w:val="007A1E57"/>
    <w:rsid w:val="007B1601"/>
    <w:rsid w:val="007B1FA9"/>
    <w:rsid w:val="007B365F"/>
    <w:rsid w:val="007C2AB4"/>
    <w:rsid w:val="007C6B55"/>
    <w:rsid w:val="007D742A"/>
    <w:rsid w:val="007E2D81"/>
    <w:rsid w:val="007E474B"/>
    <w:rsid w:val="007E6370"/>
    <w:rsid w:val="007E69F8"/>
    <w:rsid w:val="007F0D89"/>
    <w:rsid w:val="007F21A0"/>
    <w:rsid w:val="0081491F"/>
    <w:rsid w:val="00832221"/>
    <w:rsid w:val="008357B9"/>
    <w:rsid w:val="00836567"/>
    <w:rsid w:val="008443BE"/>
    <w:rsid w:val="00855A21"/>
    <w:rsid w:val="00856EC0"/>
    <w:rsid w:val="00860B64"/>
    <w:rsid w:val="00877B4B"/>
    <w:rsid w:val="0088029A"/>
    <w:rsid w:val="00880B1E"/>
    <w:rsid w:val="0088324D"/>
    <w:rsid w:val="00883ACB"/>
    <w:rsid w:val="00884D87"/>
    <w:rsid w:val="00885B52"/>
    <w:rsid w:val="008912D6"/>
    <w:rsid w:val="00894197"/>
    <w:rsid w:val="00896025"/>
    <w:rsid w:val="008A3DBF"/>
    <w:rsid w:val="008B0EB6"/>
    <w:rsid w:val="008B1D1B"/>
    <w:rsid w:val="008C0809"/>
    <w:rsid w:val="008C2FAB"/>
    <w:rsid w:val="008C52CE"/>
    <w:rsid w:val="008C6A13"/>
    <w:rsid w:val="008C7A76"/>
    <w:rsid w:val="008E353C"/>
    <w:rsid w:val="008E35B5"/>
    <w:rsid w:val="008E47A6"/>
    <w:rsid w:val="008E490B"/>
    <w:rsid w:val="008F0538"/>
    <w:rsid w:val="00901A36"/>
    <w:rsid w:val="00913CB1"/>
    <w:rsid w:val="00917322"/>
    <w:rsid w:val="00917650"/>
    <w:rsid w:val="00920077"/>
    <w:rsid w:val="00920643"/>
    <w:rsid w:val="009416D9"/>
    <w:rsid w:val="0094349A"/>
    <w:rsid w:val="00953221"/>
    <w:rsid w:val="009565E4"/>
    <w:rsid w:val="009567B8"/>
    <w:rsid w:val="00961817"/>
    <w:rsid w:val="0096250B"/>
    <w:rsid w:val="00962AE8"/>
    <w:rsid w:val="0097593E"/>
    <w:rsid w:val="009841CA"/>
    <w:rsid w:val="009850C9"/>
    <w:rsid w:val="00985727"/>
    <w:rsid w:val="009872B5"/>
    <w:rsid w:val="00987699"/>
    <w:rsid w:val="00992787"/>
    <w:rsid w:val="00993740"/>
    <w:rsid w:val="00997034"/>
    <w:rsid w:val="009A0D99"/>
    <w:rsid w:val="009A1B79"/>
    <w:rsid w:val="009A2F69"/>
    <w:rsid w:val="009A6468"/>
    <w:rsid w:val="009B4E65"/>
    <w:rsid w:val="009B6C73"/>
    <w:rsid w:val="009C40E8"/>
    <w:rsid w:val="009D0131"/>
    <w:rsid w:val="009E5F7F"/>
    <w:rsid w:val="009F0824"/>
    <w:rsid w:val="009F3BB1"/>
    <w:rsid w:val="00A005B2"/>
    <w:rsid w:val="00A009D7"/>
    <w:rsid w:val="00A00CEC"/>
    <w:rsid w:val="00A02561"/>
    <w:rsid w:val="00A02D17"/>
    <w:rsid w:val="00A040E0"/>
    <w:rsid w:val="00A111C5"/>
    <w:rsid w:val="00A12CBB"/>
    <w:rsid w:val="00A25AEA"/>
    <w:rsid w:val="00A33D71"/>
    <w:rsid w:val="00A3464B"/>
    <w:rsid w:val="00A35222"/>
    <w:rsid w:val="00A37B13"/>
    <w:rsid w:val="00A452E4"/>
    <w:rsid w:val="00A45F64"/>
    <w:rsid w:val="00A50FA0"/>
    <w:rsid w:val="00A53FB0"/>
    <w:rsid w:val="00A6224F"/>
    <w:rsid w:val="00A63E60"/>
    <w:rsid w:val="00A64E6F"/>
    <w:rsid w:val="00A71D6A"/>
    <w:rsid w:val="00A76F75"/>
    <w:rsid w:val="00A8229C"/>
    <w:rsid w:val="00A82445"/>
    <w:rsid w:val="00A90781"/>
    <w:rsid w:val="00A93132"/>
    <w:rsid w:val="00A94EDD"/>
    <w:rsid w:val="00A969C9"/>
    <w:rsid w:val="00AA6820"/>
    <w:rsid w:val="00AA7163"/>
    <w:rsid w:val="00AC36A5"/>
    <w:rsid w:val="00AC56D6"/>
    <w:rsid w:val="00AD7D91"/>
    <w:rsid w:val="00AE0EAE"/>
    <w:rsid w:val="00AE40E0"/>
    <w:rsid w:val="00B02FEE"/>
    <w:rsid w:val="00B0319A"/>
    <w:rsid w:val="00B0647E"/>
    <w:rsid w:val="00B0684E"/>
    <w:rsid w:val="00B171C0"/>
    <w:rsid w:val="00B33BEB"/>
    <w:rsid w:val="00B37AE5"/>
    <w:rsid w:val="00B4793B"/>
    <w:rsid w:val="00B50036"/>
    <w:rsid w:val="00B502F6"/>
    <w:rsid w:val="00B51AD1"/>
    <w:rsid w:val="00B55C83"/>
    <w:rsid w:val="00B64F19"/>
    <w:rsid w:val="00B650F2"/>
    <w:rsid w:val="00B664F8"/>
    <w:rsid w:val="00B75F8E"/>
    <w:rsid w:val="00B87614"/>
    <w:rsid w:val="00BB32FD"/>
    <w:rsid w:val="00BB459A"/>
    <w:rsid w:val="00BB6499"/>
    <w:rsid w:val="00BF3C8B"/>
    <w:rsid w:val="00C025B0"/>
    <w:rsid w:val="00C058BE"/>
    <w:rsid w:val="00C062E0"/>
    <w:rsid w:val="00C06387"/>
    <w:rsid w:val="00C10951"/>
    <w:rsid w:val="00C11891"/>
    <w:rsid w:val="00C13537"/>
    <w:rsid w:val="00C14792"/>
    <w:rsid w:val="00C172C8"/>
    <w:rsid w:val="00C2203B"/>
    <w:rsid w:val="00C2250D"/>
    <w:rsid w:val="00C30719"/>
    <w:rsid w:val="00C34944"/>
    <w:rsid w:val="00C44FEE"/>
    <w:rsid w:val="00C51C76"/>
    <w:rsid w:val="00C5397C"/>
    <w:rsid w:val="00C55F6C"/>
    <w:rsid w:val="00C65288"/>
    <w:rsid w:val="00C72F3B"/>
    <w:rsid w:val="00C739D4"/>
    <w:rsid w:val="00C81600"/>
    <w:rsid w:val="00C91B7E"/>
    <w:rsid w:val="00C92E1E"/>
    <w:rsid w:val="00C94303"/>
    <w:rsid w:val="00CA1150"/>
    <w:rsid w:val="00CA12A3"/>
    <w:rsid w:val="00CA6863"/>
    <w:rsid w:val="00CB5A55"/>
    <w:rsid w:val="00CC066D"/>
    <w:rsid w:val="00CD3B89"/>
    <w:rsid w:val="00CE26CE"/>
    <w:rsid w:val="00CE5C38"/>
    <w:rsid w:val="00CF0C17"/>
    <w:rsid w:val="00CF58CA"/>
    <w:rsid w:val="00D03FBD"/>
    <w:rsid w:val="00D21CD8"/>
    <w:rsid w:val="00D22531"/>
    <w:rsid w:val="00D2618C"/>
    <w:rsid w:val="00D32292"/>
    <w:rsid w:val="00D47DDE"/>
    <w:rsid w:val="00D51448"/>
    <w:rsid w:val="00D5358D"/>
    <w:rsid w:val="00D61CEC"/>
    <w:rsid w:val="00D64BAA"/>
    <w:rsid w:val="00D70FB1"/>
    <w:rsid w:val="00D757EE"/>
    <w:rsid w:val="00D840A7"/>
    <w:rsid w:val="00D849AB"/>
    <w:rsid w:val="00DA0592"/>
    <w:rsid w:val="00DA5E5F"/>
    <w:rsid w:val="00DB04A6"/>
    <w:rsid w:val="00DB19E7"/>
    <w:rsid w:val="00DC608D"/>
    <w:rsid w:val="00DE192D"/>
    <w:rsid w:val="00DE237B"/>
    <w:rsid w:val="00DE3D8F"/>
    <w:rsid w:val="00E0101D"/>
    <w:rsid w:val="00E13C79"/>
    <w:rsid w:val="00E21331"/>
    <w:rsid w:val="00E22095"/>
    <w:rsid w:val="00E25B69"/>
    <w:rsid w:val="00E359D2"/>
    <w:rsid w:val="00E4473F"/>
    <w:rsid w:val="00E67E12"/>
    <w:rsid w:val="00E71DC2"/>
    <w:rsid w:val="00E72A9B"/>
    <w:rsid w:val="00E74E23"/>
    <w:rsid w:val="00E74F7B"/>
    <w:rsid w:val="00E77B7F"/>
    <w:rsid w:val="00EA4F65"/>
    <w:rsid w:val="00EA57AF"/>
    <w:rsid w:val="00EC16AF"/>
    <w:rsid w:val="00EC4509"/>
    <w:rsid w:val="00ED3CCB"/>
    <w:rsid w:val="00ED4812"/>
    <w:rsid w:val="00EE5EEC"/>
    <w:rsid w:val="00EE6047"/>
    <w:rsid w:val="00EE76C7"/>
    <w:rsid w:val="00EF36D4"/>
    <w:rsid w:val="00EF3F7C"/>
    <w:rsid w:val="00EF7A4F"/>
    <w:rsid w:val="00F00C4E"/>
    <w:rsid w:val="00F031EC"/>
    <w:rsid w:val="00F06346"/>
    <w:rsid w:val="00F112E3"/>
    <w:rsid w:val="00F1136A"/>
    <w:rsid w:val="00F12155"/>
    <w:rsid w:val="00F225BC"/>
    <w:rsid w:val="00F22F60"/>
    <w:rsid w:val="00F312DE"/>
    <w:rsid w:val="00F401D9"/>
    <w:rsid w:val="00F4247D"/>
    <w:rsid w:val="00F4581C"/>
    <w:rsid w:val="00F60993"/>
    <w:rsid w:val="00F617F6"/>
    <w:rsid w:val="00F80C83"/>
    <w:rsid w:val="00F85638"/>
    <w:rsid w:val="00F9161A"/>
    <w:rsid w:val="00F918A8"/>
    <w:rsid w:val="00FA5EB9"/>
    <w:rsid w:val="00FB205D"/>
    <w:rsid w:val="00FB2F41"/>
    <w:rsid w:val="00FB3782"/>
    <w:rsid w:val="00FB7D00"/>
    <w:rsid w:val="00FC3517"/>
    <w:rsid w:val="00FC376E"/>
    <w:rsid w:val="00FC58B3"/>
    <w:rsid w:val="00FD05A2"/>
    <w:rsid w:val="00FD5C5D"/>
    <w:rsid w:val="00FE2602"/>
    <w:rsid w:val="00FE265E"/>
    <w:rsid w:val="00FF0056"/>
    <w:rsid w:val="00FF54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C2203B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61CEC"/>
    <w:pPr>
      <w:keepNext/>
      <w:jc w:val="both"/>
      <w:outlineLvl w:val="0"/>
    </w:pPr>
    <w:rPr>
      <w:rFonts w:ascii="Arial" w:hAnsi="Arial" w:cs="Arial"/>
      <w:i/>
      <w:iCs/>
    </w:rPr>
  </w:style>
  <w:style w:type="paragraph" w:styleId="Heading2">
    <w:name w:val="heading 2"/>
    <w:basedOn w:val="Normal"/>
    <w:link w:val="Heading2Char"/>
    <w:uiPriority w:val="99"/>
    <w:qFormat/>
    <w:rsid w:val="00D61CEC"/>
    <w:pPr>
      <w:spacing w:before="100" w:beforeAutospacing="1" w:after="100" w:afterAutospacing="1"/>
      <w:outlineLvl w:val="1"/>
    </w:pPr>
    <w:rPr>
      <w:rFonts w:ascii="Arial" w:hAnsi="Arial" w:cs="Arial"/>
      <w:b/>
      <w:bCs/>
      <w:i/>
      <w:iCs/>
      <w:color w:val="6699CC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61CEC"/>
    <w:pPr>
      <w:keepNext/>
      <w:autoSpaceDE w:val="0"/>
      <w:autoSpaceDN w:val="0"/>
      <w:adjustRightInd w:val="0"/>
      <w:jc w:val="both"/>
      <w:outlineLvl w:val="2"/>
    </w:pPr>
    <w:rPr>
      <w:rFonts w:ascii="Arial" w:hAnsi="Arial" w:cs="Arial"/>
      <w:b/>
      <w:bCs/>
    </w:rPr>
  </w:style>
  <w:style w:type="paragraph" w:styleId="Heading4">
    <w:name w:val="heading 4"/>
    <w:basedOn w:val="Normal"/>
    <w:next w:val="Normal"/>
    <w:link w:val="Heading4Char"/>
    <w:uiPriority w:val="99"/>
    <w:qFormat/>
    <w:rsid w:val="00D61CE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D61CE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61CEC"/>
    <w:rPr>
      <w:rFonts w:ascii="Arial" w:hAnsi="Arial" w:cs="Arial"/>
      <w:i/>
      <w:iCs/>
      <w:sz w:val="24"/>
      <w:szCs w:val="24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D61CEC"/>
    <w:rPr>
      <w:rFonts w:ascii="Arial" w:hAnsi="Arial" w:cs="Arial"/>
      <w:b/>
      <w:bCs/>
      <w:i/>
      <w:iCs/>
      <w:color w:val="6699CC"/>
      <w:sz w:val="36"/>
      <w:szCs w:val="36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D61CEC"/>
    <w:rPr>
      <w:rFonts w:ascii="Arial" w:hAnsi="Arial" w:cs="Arial"/>
      <w:b/>
      <w:bCs/>
      <w:sz w:val="20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D61CEC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D61CEC"/>
    <w:rPr>
      <w:rFonts w:ascii="Times New Roman" w:hAnsi="Times New Roman" w:cs="Times New Roman"/>
      <w:b/>
      <w:bCs/>
      <w:lang w:eastAsia="ru-RU"/>
    </w:rPr>
  </w:style>
  <w:style w:type="paragraph" w:styleId="ListParagraph">
    <w:name w:val="List Paragraph"/>
    <w:basedOn w:val="Normal"/>
    <w:uiPriority w:val="99"/>
    <w:qFormat/>
    <w:rsid w:val="00D32292"/>
    <w:pPr>
      <w:ind w:left="720"/>
    </w:pPr>
  </w:style>
  <w:style w:type="character" w:customStyle="1" w:styleId="a">
    <w:name w:val="Не вступил в силу"/>
    <w:basedOn w:val="DefaultParagraphFont"/>
    <w:uiPriority w:val="99"/>
    <w:rsid w:val="00D32292"/>
    <w:rPr>
      <w:color w:val="008080"/>
      <w:sz w:val="20"/>
      <w:szCs w:val="20"/>
    </w:rPr>
  </w:style>
  <w:style w:type="paragraph" w:customStyle="1" w:styleId="ConsPlusTitle">
    <w:name w:val="ConsPlusTitle"/>
    <w:uiPriority w:val="99"/>
    <w:rsid w:val="00D3229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rsid w:val="00D32292"/>
    <w:rPr>
      <w:color w:val="0000FF"/>
      <w:u w:val="single"/>
    </w:rPr>
  </w:style>
  <w:style w:type="paragraph" w:styleId="NormalWeb">
    <w:name w:val="Normal (Web)"/>
    <w:basedOn w:val="Normal"/>
    <w:uiPriority w:val="99"/>
    <w:rsid w:val="00D32292"/>
    <w:pPr>
      <w:spacing w:before="100" w:beforeAutospacing="1" w:after="100" w:afterAutospacing="1"/>
    </w:pPr>
  </w:style>
  <w:style w:type="paragraph" w:customStyle="1" w:styleId="ConsTitle">
    <w:name w:val="ConsTitle"/>
    <w:uiPriority w:val="99"/>
    <w:rsid w:val="0081491F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1">
    <w:name w:val="Обычный1"/>
    <w:uiPriority w:val="99"/>
    <w:rsid w:val="00D61CEC"/>
    <w:rPr>
      <w:rFonts w:ascii="Times New Roman" w:eastAsia="Times New Roman" w:hAnsi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D61CEC"/>
    <w:pPr>
      <w:jc w:val="center"/>
    </w:pPr>
    <w:rPr>
      <w:b/>
      <w:bCs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D61CEC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ConsNormal">
    <w:name w:val="ConsNormal"/>
    <w:uiPriority w:val="99"/>
    <w:rsid w:val="00D61CE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rsid w:val="00D61CEC"/>
    <w:pPr>
      <w:spacing w:line="360" w:lineRule="auto"/>
      <w:ind w:firstLine="709"/>
      <w:jc w:val="both"/>
    </w:pPr>
    <w:rPr>
      <w:rFonts w:ascii="Arial" w:hAnsi="Arial" w:cs="Ari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61CEC"/>
    <w:rPr>
      <w:rFonts w:ascii="Arial" w:hAnsi="Arial" w:cs="Arial"/>
      <w:sz w:val="24"/>
      <w:szCs w:val="24"/>
      <w:lang w:eastAsia="ru-RU"/>
    </w:rPr>
  </w:style>
  <w:style w:type="paragraph" w:styleId="BodyTextIndent3">
    <w:name w:val="Body Text Indent 3"/>
    <w:basedOn w:val="Normal"/>
    <w:link w:val="BodyTextIndent3Char"/>
    <w:uiPriority w:val="99"/>
    <w:rsid w:val="00D61CEC"/>
    <w:pPr>
      <w:spacing w:line="360" w:lineRule="auto"/>
      <w:ind w:firstLine="720"/>
      <w:jc w:val="both"/>
    </w:p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D61CEC"/>
    <w:rPr>
      <w:rFonts w:ascii="Times New Roman" w:hAnsi="Times New Roman" w:cs="Times New Roman"/>
      <w:sz w:val="24"/>
      <w:szCs w:val="24"/>
      <w:lang w:eastAsia="ru-RU"/>
    </w:rPr>
  </w:style>
  <w:style w:type="paragraph" w:styleId="BodyText2">
    <w:name w:val="Body Text 2"/>
    <w:basedOn w:val="Normal"/>
    <w:link w:val="BodyText2Char"/>
    <w:uiPriority w:val="99"/>
    <w:rsid w:val="00D61CEC"/>
    <w:pPr>
      <w:jc w:val="both"/>
    </w:pPr>
    <w:rPr>
      <w:rFonts w:ascii="Arial" w:hAnsi="Arial" w:cs="Arial"/>
      <w:i/>
      <w:iCs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D61CEC"/>
    <w:rPr>
      <w:rFonts w:ascii="Arial" w:hAnsi="Arial" w:cs="Arial"/>
      <w:i/>
      <w:iCs/>
      <w:sz w:val="24"/>
      <w:szCs w:val="24"/>
      <w:lang w:eastAsia="ru-RU"/>
    </w:rPr>
  </w:style>
  <w:style w:type="paragraph" w:styleId="PlainText">
    <w:name w:val="Plain Text"/>
    <w:basedOn w:val="Normal"/>
    <w:link w:val="PlainTextChar"/>
    <w:uiPriority w:val="99"/>
    <w:rsid w:val="00D61CEC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D61CEC"/>
    <w:rPr>
      <w:rFonts w:ascii="Courier New" w:hAnsi="Courier New" w:cs="Courier New"/>
      <w:sz w:val="24"/>
      <w:szCs w:val="24"/>
      <w:lang w:eastAsia="ru-RU"/>
    </w:rPr>
  </w:style>
  <w:style w:type="paragraph" w:styleId="BodyText3">
    <w:name w:val="Body Text 3"/>
    <w:basedOn w:val="Normal"/>
    <w:link w:val="BodyText3Char"/>
    <w:uiPriority w:val="99"/>
    <w:rsid w:val="00D61CEC"/>
    <w:pPr>
      <w:spacing w:line="360" w:lineRule="auto"/>
      <w:jc w:val="both"/>
    </w:pPr>
  </w:style>
  <w:style w:type="character" w:customStyle="1" w:styleId="BodyText3Char">
    <w:name w:val="Body Text 3 Char"/>
    <w:basedOn w:val="DefaultParagraphFont"/>
    <w:link w:val="BodyText3"/>
    <w:uiPriority w:val="99"/>
    <w:locked/>
    <w:rsid w:val="00D61CEC"/>
    <w:rPr>
      <w:rFonts w:ascii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D61CEC"/>
    <w:pPr>
      <w:spacing w:line="360" w:lineRule="auto"/>
      <w:ind w:left="708"/>
      <w:jc w:val="both"/>
    </w:pPr>
    <w:rPr>
      <w:rFonts w:ascii="Arial" w:hAnsi="Arial" w:cs="Arial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D61CEC"/>
    <w:rPr>
      <w:rFonts w:ascii="Arial" w:hAnsi="Arial" w:cs="Arial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D61CEC"/>
  </w:style>
  <w:style w:type="paragraph" w:styleId="Footer">
    <w:name w:val="footer"/>
    <w:basedOn w:val="Normal"/>
    <w:link w:val="FooterChar"/>
    <w:uiPriority w:val="99"/>
    <w:rsid w:val="00D61CE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D61CEC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D61CE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DocumentMapChar">
    <w:name w:val="Document Map Char"/>
    <w:uiPriority w:val="99"/>
    <w:semiHidden/>
    <w:locked/>
    <w:rsid w:val="00D61CEC"/>
    <w:rPr>
      <w:rFonts w:ascii="Tahoma" w:hAnsi="Tahoma" w:cs="Tahoma"/>
      <w:sz w:val="24"/>
      <w:szCs w:val="24"/>
      <w:shd w:val="clear" w:color="auto" w:fill="000080"/>
      <w:lang w:eastAsia="ru-RU"/>
    </w:rPr>
  </w:style>
  <w:style w:type="paragraph" w:styleId="DocumentMap">
    <w:name w:val="Document Map"/>
    <w:basedOn w:val="Normal"/>
    <w:link w:val="DocumentMapChar1"/>
    <w:uiPriority w:val="99"/>
    <w:semiHidden/>
    <w:rsid w:val="00D61CEC"/>
    <w:pPr>
      <w:shd w:val="clear" w:color="auto" w:fill="000080"/>
    </w:pPr>
    <w:rPr>
      <w:rFonts w:ascii="Tahoma" w:eastAsia="Calibri" w:hAnsi="Tahoma" w:cs="Tahoma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277B31"/>
    <w:rPr>
      <w:rFonts w:ascii="Times New Roman" w:hAnsi="Times New Roman" w:cs="Times New Roman"/>
      <w:sz w:val="2"/>
      <w:szCs w:val="2"/>
    </w:rPr>
  </w:style>
  <w:style w:type="paragraph" w:customStyle="1" w:styleId="a0">
    <w:name w:val="Название предприятия"/>
    <w:basedOn w:val="Normal"/>
    <w:next w:val="Date"/>
    <w:uiPriority w:val="99"/>
    <w:rsid w:val="00D61CEC"/>
    <w:pPr>
      <w:spacing w:before="100" w:after="600" w:line="600" w:lineRule="atLeast"/>
      <w:ind w:left="840" w:right="-360"/>
    </w:pPr>
    <w:rPr>
      <w:spacing w:val="-34"/>
      <w:sz w:val="60"/>
      <w:szCs w:val="60"/>
      <w:lang w:eastAsia="en-US"/>
    </w:rPr>
  </w:style>
  <w:style w:type="paragraph" w:styleId="Date">
    <w:name w:val="Date"/>
    <w:basedOn w:val="Normal"/>
    <w:next w:val="Normal"/>
    <w:link w:val="DateChar"/>
    <w:uiPriority w:val="99"/>
    <w:rsid w:val="00D61CEC"/>
  </w:style>
  <w:style w:type="character" w:customStyle="1" w:styleId="DateChar">
    <w:name w:val="Date Char"/>
    <w:basedOn w:val="DefaultParagraphFont"/>
    <w:link w:val="Date"/>
    <w:uiPriority w:val="99"/>
    <w:locked/>
    <w:rsid w:val="00D61CEC"/>
    <w:rPr>
      <w:rFonts w:ascii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rsid w:val="00D61CEC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D61CEC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0">
    <w:name w:val="З1"/>
    <w:basedOn w:val="Normal"/>
    <w:next w:val="Normal"/>
    <w:uiPriority w:val="99"/>
    <w:rsid w:val="00D61CEC"/>
    <w:pPr>
      <w:spacing w:line="360" w:lineRule="auto"/>
      <w:ind w:firstLine="748"/>
      <w:jc w:val="both"/>
    </w:pPr>
    <w:rPr>
      <w:b/>
      <w:bCs/>
    </w:rPr>
  </w:style>
  <w:style w:type="paragraph" w:styleId="Caption">
    <w:name w:val="caption"/>
    <w:basedOn w:val="Normal"/>
    <w:next w:val="Normal"/>
    <w:uiPriority w:val="99"/>
    <w:qFormat/>
    <w:rsid w:val="00D61CEC"/>
    <w:pPr>
      <w:jc w:val="center"/>
    </w:pPr>
    <w:rPr>
      <w:b/>
      <w:bCs/>
      <w:sz w:val="32"/>
      <w:szCs w:val="32"/>
    </w:rPr>
  </w:style>
  <w:style w:type="paragraph" w:styleId="ListBullet">
    <w:name w:val="List Bullet"/>
    <w:basedOn w:val="Normal"/>
    <w:autoRedefine/>
    <w:uiPriority w:val="99"/>
    <w:rsid w:val="00D61CEC"/>
    <w:pPr>
      <w:numPr>
        <w:numId w:val="4"/>
      </w:numPr>
    </w:pPr>
  </w:style>
  <w:style w:type="paragraph" w:customStyle="1" w:styleId="2">
    <w:name w:val="Обычный2"/>
    <w:uiPriority w:val="99"/>
    <w:rsid w:val="00D61CEC"/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D61C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61CEC"/>
    <w:rPr>
      <w:rFonts w:ascii="Tahoma" w:hAnsi="Tahoma" w:cs="Tahoma"/>
      <w:sz w:val="16"/>
      <w:szCs w:val="16"/>
      <w:lang w:eastAsia="ru-RU"/>
    </w:rPr>
  </w:style>
  <w:style w:type="paragraph" w:styleId="FootnoteText">
    <w:name w:val="footnote text"/>
    <w:basedOn w:val="Normal"/>
    <w:link w:val="FootnoteTextChar"/>
    <w:uiPriority w:val="99"/>
    <w:semiHidden/>
    <w:rsid w:val="0094349A"/>
    <w:pPr>
      <w:spacing w:after="200" w:line="276" w:lineRule="auto"/>
    </w:pPr>
    <w:rPr>
      <w:rFonts w:ascii="Calibri" w:eastAsia="Calibri" w:hAnsi="Calibri" w:cs="Calibri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94349A"/>
    <w:rPr>
      <w:rFonts w:ascii="Calibri" w:hAnsi="Calibri" w:cs="Calibr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94349A"/>
    <w:rPr>
      <w:vertAlign w:val="superscript"/>
    </w:rPr>
  </w:style>
  <w:style w:type="paragraph" w:customStyle="1" w:styleId="ConsPlusNormal">
    <w:name w:val="ConsPlusNormal"/>
    <w:uiPriority w:val="99"/>
    <w:rsid w:val="0099278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99278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21">
    <w:name w:val="Основной текст 21"/>
    <w:basedOn w:val="Normal"/>
    <w:uiPriority w:val="99"/>
    <w:rsid w:val="00992787"/>
    <w:pPr>
      <w:ind w:firstLine="720"/>
      <w:jc w:val="both"/>
    </w:pPr>
    <w:rPr>
      <w:sz w:val="28"/>
      <w:szCs w:val="28"/>
    </w:rPr>
  </w:style>
  <w:style w:type="character" w:customStyle="1" w:styleId="11">
    <w:name w:val="Основной шрифт абзаца1"/>
    <w:uiPriority w:val="99"/>
    <w:rsid w:val="00992787"/>
  </w:style>
  <w:style w:type="paragraph" w:customStyle="1" w:styleId="a1">
    <w:name w:val="Содержимое таблицы"/>
    <w:basedOn w:val="Normal"/>
    <w:uiPriority w:val="99"/>
    <w:rsid w:val="00992787"/>
    <w:pPr>
      <w:suppressLineNumbers/>
      <w:suppressAutoHyphens/>
    </w:pPr>
    <w:rPr>
      <w:lang w:eastAsia="ar-SA"/>
    </w:rPr>
  </w:style>
  <w:style w:type="character" w:customStyle="1" w:styleId="apple-style-span">
    <w:name w:val="apple-style-span"/>
    <w:basedOn w:val="DefaultParagraphFont"/>
    <w:uiPriority w:val="99"/>
    <w:rsid w:val="00992787"/>
  </w:style>
  <w:style w:type="paragraph" w:customStyle="1" w:styleId="text3cl">
    <w:name w:val="text3cl"/>
    <w:basedOn w:val="Normal"/>
    <w:uiPriority w:val="99"/>
    <w:rsid w:val="00992787"/>
    <w:pPr>
      <w:spacing w:before="144" w:after="288"/>
    </w:pPr>
  </w:style>
  <w:style w:type="paragraph" w:customStyle="1" w:styleId="a2">
    <w:name w:val="Ñòèëü"/>
    <w:uiPriority w:val="99"/>
    <w:rsid w:val="00992787"/>
    <w:pPr>
      <w:widowControl w:val="0"/>
    </w:pPr>
    <w:rPr>
      <w:rFonts w:ascii="Times New Roman" w:eastAsia="Times New Roman" w:hAnsi="Times New Roman"/>
      <w:spacing w:val="-1"/>
      <w:kern w:val="65535"/>
      <w:position w:val="-1"/>
      <w:sz w:val="24"/>
      <w:szCs w:val="24"/>
      <w:lang w:val="en-US"/>
    </w:rPr>
  </w:style>
  <w:style w:type="table" w:styleId="TableGrid">
    <w:name w:val="Table Grid"/>
    <w:basedOn w:val="TableNormal"/>
    <w:uiPriority w:val="99"/>
    <w:rsid w:val="00992787"/>
    <w:rPr>
      <w:rFonts w:eastAsia="Times New Roman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3">
    <w:name w:val="Знак Знак Знак Знак"/>
    <w:basedOn w:val="Normal"/>
    <w:uiPriority w:val="99"/>
    <w:rsid w:val="0099278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4">
    <w:name w:val="Знак Знак Знак Знак Знак Знак Знак Знак Знак Знак Знак Знак Знак Знак"/>
    <w:basedOn w:val="Normal"/>
    <w:uiPriority w:val="99"/>
    <w:rsid w:val="0099278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rsid w:val="00992787"/>
    <w:rPr>
      <w:color w:val="800080"/>
      <w:u w:val="single"/>
    </w:rPr>
  </w:style>
  <w:style w:type="paragraph" w:styleId="NoSpacing">
    <w:name w:val="No Spacing"/>
    <w:uiPriority w:val="99"/>
    <w:qFormat/>
    <w:rsid w:val="00A93132"/>
    <w:rPr>
      <w:rFonts w:eastAsia="Times New Roman" w:cs="Calibri"/>
    </w:rPr>
  </w:style>
  <w:style w:type="paragraph" w:customStyle="1" w:styleId="12">
    <w:name w:val="Знак1 Знак Знак Знак"/>
    <w:basedOn w:val="Normal"/>
    <w:uiPriority w:val="99"/>
    <w:semiHidden/>
    <w:rsid w:val="007E2D81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20">
    <w:name w:val="Основной текст (2)_"/>
    <w:basedOn w:val="DefaultParagraphFont"/>
    <w:link w:val="22"/>
    <w:uiPriority w:val="99"/>
    <w:locked/>
    <w:rsid w:val="00754D73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Normal"/>
    <w:link w:val="20"/>
    <w:uiPriority w:val="99"/>
    <w:rsid w:val="00754D73"/>
    <w:pPr>
      <w:shd w:val="clear" w:color="auto" w:fill="FFFFFF"/>
      <w:spacing w:after="420" w:line="240" w:lineRule="atLeast"/>
      <w:jc w:val="center"/>
    </w:pPr>
    <w:rPr>
      <w:rFonts w:eastAsia="Calibri"/>
      <w:b/>
      <w:bCs/>
      <w:sz w:val="27"/>
      <w:szCs w:val="27"/>
      <w:lang w:eastAsia="en-US"/>
    </w:rPr>
  </w:style>
  <w:style w:type="character" w:customStyle="1" w:styleId="apple-converted-space">
    <w:name w:val="apple-converted-space"/>
    <w:basedOn w:val="DefaultParagraphFont"/>
    <w:uiPriority w:val="99"/>
    <w:rsid w:val="00EE604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673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3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67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67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67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67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673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3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4489</TotalTime>
  <Pages>2</Pages>
  <Words>319</Words>
  <Characters>1822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</dc:creator>
  <cp:keywords/>
  <dc:description/>
  <cp:lastModifiedBy>Администрация</cp:lastModifiedBy>
  <cp:revision>103</cp:revision>
  <cp:lastPrinted>2019-01-25T06:07:00Z</cp:lastPrinted>
  <dcterms:created xsi:type="dcterms:W3CDTF">2013-01-11T01:19:00Z</dcterms:created>
  <dcterms:modified xsi:type="dcterms:W3CDTF">2019-04-24T06:49:00Z</dcterms:modified>
</cp:coreProperties>
</file>