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161" w:rsidRPr="0069509F" w:rsidRDefault="00E92161" w:rsidP="00831978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509F">
        <w:rPr>
          <w:rFonts w:ascii="Times New Roman" w:hAnsi="Times New Roman" w:cs="Times New Roman"/>
          <w:b/>
          <w:bCs/>
          <w:sz w:val="28"/>
          <w:szCs w:val="28"/>
        </w:rPr>
        <w:t>СОВЕТ СЕЛЬСКОГО ПОСЕЛЕНИЯ «</w:t>
      </w:r>
      <w:r>
        <w:rPr>
          <w:rFonts w:ascii="Times New Roman" w:hAnsi="Times New Roman" w:cs="Times New Roman"/>
          <w:b/>
          <w:bCs/>
          <w:sz w:val="28"/>
          <w:szCs w:val="28"/>
        </w:rPr>
        <w:t>ШИЛКО-ЗАВОДСКОЕ</w:t>
      </w:r>
      <w:r w:rsidRPr="0069509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E92161" w:rsidRPr="0069509F" w:rsidRDefault="00E92161" w:rsidP="00831978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:rsidR="00E92161" w:rsidRDefault="00E92161" w:rsidP="008319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E92161" w:rsidRPr="0069509F" w:rsidRDefault="00E92161" w:rsidP="008319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9509F">
        <w:rPr>
          <w:rFonts w:ascii="Times New Roman" w:hAnsi="Times New Roman" w:cs="Times New Roman"/>
          <w:b/>
          <w:bCs/>
          <w:sz w:val="32"/>
          <w:szCs w:val="32"/>
        </w:rPr>
        <w:t>РЕШЕНИЕ</w:t>
      </w:r>
    </w:p>
    <w:p w:rsidR="00E92161" w:rsidRPr="00521ECD" w:rsidRDefault="00E92161" w:rsidP="00357E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12-я сессия, 6</w:t>
      </w:r>
      <w:r w:rsidRPr="00521ECD">
        <w:rPr>
          <w:rFonts w:ascii="Times New Roman" w:hAnsi="Times New Roman" w:cs="Times New Roman"/>
          <w:sz w:val="28"/>
          <w:szCs w:val="28"/>
        </w:rPr>
        <w:t>-созыва</w:t>
      </w:r>
    </w:p>
    <w:p w:rsidR="00E92161" w:rsidRPr="00521ECD" w:rsidRDefault="00E92161" w:rsidP="008319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2161" w:rsidRDefault="00E92161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16 октября  2026</w:t>
      </w:r>
      <w:r w:rsidRPr="00521ECD">
        <w:rPr>
          <w:rFonts w:ascii="Times New Roman" w:hAnsi="Times New Roman" w:cs="Times New Roman"/>
          <w:sz w:val="28"/>
          <w:szCs w:val="28"/>
        </w:rPr>
        <w:t xml:space="preserve"> года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№ 39 </w:t>
      </w:r>
    </w:p>
    <w:p w:rsidR="00E92161" w:rsidRDefault="00E92161" w:rsidP="00357E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1ECD">
        <w:rPr>
          <w:rFonts w:ascii="Times New Roman" w:hAnsi="Times New Roman" w:cs="Times New Roman"/>
          <w:sz w:val="28"/>
          <w:szCs w:val="28"/>
        </w:rPr>
        <w:t xml:space="preserve">село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Шилкинский Завод</w:t>
      </w:r>
    </w:p>
    <w:p w:rsidR="00E92161" w:rsidRPr="00521ECD" w:rsidRDefault="00E92161" w:rsidP="008319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2161" w:rsidRDefault="00E92161" w:rsidP="005906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изменений в Правила землепользования и застройки сельского поселения «Шилко-Заводское» муниципального района «Сретенский район» Забайкальского края. Общая Часть.</w:t>
      </w:r>
    </w:p>
    <w:p w:rsidR="00E92161" w:rsidRDefault="00E92161" w:rsidP="005906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E92161" w:rsidRPr="00E00652" w:rsidRDefault="00E92161" w:rsidP="00590650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00652">
        <w:rPr>
          <w:rFonts w:ascii="Times New Roman" w:hAnsi="Times New Roman" w:cs="Times New Roman"/>
          <w:sz w:val="28"/>
          <w:szCs w:val="28"/>
          <w:lang w:eastAsia="ru-RU"/>
        </w:rPr>
        <w:t xml:space="preserve">       Руководствуясь статьей 14 федерального закона «Об общих принципах организации местного самоуправления в Российской Федерации, в соответствии со статьями 30-40 Градостроительного кодекса Российской Федерации и Федерального закона «О введении в действие Градостроительного кодекса Российской Федерации», в целях обеспечения градостроительного регулирования на территории 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>»,  Совет 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Pr="00E006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:rsidR="00E92161" w:rsidRPr="00E00652" w:rsidRDefault="00E92161" w:rsidP="00473811">
      <w:pPr>
        <w:numPr>
          <w:ilvl w:val="0"/>
          <w:numId w:val="2"/>
        </w:numPr>
        <w:tabs>
          <w:tab w:val="clear" w:pos="720"/>
          <w:tab w:val="num" w:pos="0"/>
          <w:tab w:val="num" w:pos="426"/>
        </w:tabs>
        <w:spacing w:after="200" w:line="240" w:lineRule="auto"/>
        <w:ind w:hanging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>Внести изменения в решение Совета сельско</w:t>
      </w:r>
      <w:r>
        <w:rPr>
          <w:rFonts w:ascii="Times New Roman" w:hAnsi="Times New Roman" w:cs="Times New Roman"/>
          <w:sz w:val="28"/>
          <w:szCs w:val="28"/>
          <w:lang w:eastAsia="ru-RU"/>
        </w:rPr>
        <w:t>го поселения «Шилко-Заводское» от 19.03.2020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 w:cs="Times New Roman"/>
          <w:sz w:val="28"/>
          <w:szCs w:val="28"/>
          <w:lang w:eastAsia="ru-RU"/>
        </w:rPr>
        <w:t>ода № 19а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 xml:space="preserve"> «Об утверждении правил землепользования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застройки сельского поселения «Шилко-Заводское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«Сретенский район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eastAsia="ru-RU"/>
        </w:rPr>
        <w:t>Забайкальского края. Общая часть», согласно приложений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2161" w:rsidRPr="00E00652" w:rsidRDefault="00E92161" w:rsidP="00473811">
      <w:pPr>
        <w:numPr>
          <w:ilvl w:val="0"/>
          <w:numId w:val="2"/>
        </w:numPr>
        <w:tabs>
          <w:tab w:val="clear" w:pos="720"/>
          <w:tab w:val="num" w:pos="0"/>
          <w:tab w:val="num" w:pos="426"/>
        </w:tabs>
        <w:spacing w:after="200" w:line="240" w:lineRule="auto"/>
        <w:ind w:hanging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>Настоящее решение опубликовать (обнародовать) на официальном сайте администрации 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>» и информационных стендах 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E92161" w:rsidRPr="00E00652" w:rsidRDefault="00E92161" w:rsidP="00473811">
      <w:pPr>
        <w:numPr>
          <w:ilvl w:val="0"/>
          <w:numId w:val="2"/>
        </w:numPr>
        <w:tabs>
          <w:tab w:val="clear" w:pos="720"/>
          <w:tab w:val="num" w:pos="0"/>
          <w:tab w:val="num" w:pos="426"/>
        </w:tabs>
        <w:spacing w:after="200" w:line="240" w:lineRule="auto"/>
        <w:ind w:hanging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опубликования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2161" w:rsidRPr="00263FBF" w:rsidRDefault="00E92161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2161" w:rsidRPr="00263FBF" w:rsidRDefault="00E92161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2161" w:rsidRPr="00263FBF" w:rsidRDefault="00E92161" w:rsidP="00263FBF">
      <w:pPr>
        <w:tabs>
          <w:tab w:val="left" w:pos="705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92161" w:rsidRDefault="00E92161" w:rsidP="0083197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ВРИО главы сельского</w:t>
      </w:r>
    </w:p>
    <w:p w:rsidR="00E92161" w:rsidRPr="00831978" w:rsidRDefault="00E92161" w:rsidP="0083197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поселения «Шилко-Заводское»                                         И.А.Дутова</w:t>
      </w:r>
    </w:p>
    <w:p w:rsidR="00E92161" w:rsidRPr="00263FBF" w:rsidRDefault="00E92161" w:rsidP="00831978">
      <w:pPr>
        <w:spacing w:after="0" w:line="240" w:lineRule="auto"/>
        <w:rPr>
          <w:lang w:eastAsia="ru-RU"/>
        </w:rPr>
      </w:pPr>
    </w:p>
    <w:p w:rsidR="00E92161" w:rsidRDefault="00E92161"/>
    <w:sectPr w:rsidR="00E92161" w:rsidSect="00552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6F89"/>
    <w:multiLevelType w:val="hybridMultilevel"/>
    <w:tmpl w:val="8A069C78"/>
    <w:lvl w:ilvl="0" w:tplc="11F2D41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7F0B2366"/>
    <w:multiLevelType w:val="hybridMultilevel"/>
    <w:tmpl w:val="E5CA3A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1F82"/>
    <w:rsid w:val="00185538"/>
    <w:rsid w:val="001F504F"/>
    <w:rsid w:val="00216113"/>
    <w:rsid w:val="002448C6"/>
    <w:rsid w:val="00263FBF"/>
    <w:rsid w:val="00300240"/>
    <w:rsid w:val="003219BB"/>
    <w:rsid w:val="00330B49"/>
    <w:rsid w:val="00357ED7"/>
    <w:rsid w:val="00365BC3"/>
    <w:rsid w:val="003A3B57"/>
    <w:rsid w:val="0041662A"/>
    <w:rsid w:val="004222F8"/>
    <w:rsid w:val="00462BAE"/>
    <w:rsid w:val="00462C1C"/>
    <w:rsid w:val="00473811"/>
    <w:rsid w:val="00521ECD"/>
    <w:rsid w:val="005225AE"/>
    <w:rsid w:val="00552D68"/>
    <w:rsid w:val="00590650"/>
    <w:rsid w:val="005C4AFA"/>
    <w:rsid w:val="005D5CA2"/>
    <w:rsid w:val="00643EE9"/>
    <w:rsid w:val="0069509F"/>
    <w:rsid w:val="006B154C"/>
    <w:rsid w:val="006D5332"/>
    <w:rsid w:val="006E4B59"/>
    <w:rsid w:val="007D3815"/>
    <w:rsid w:val="007F2ED1"/>
    <w:rsid w:val="00803387"/>
    <w:rsid w:val="00831978"/>
    <w:rsid w:val="008401AF"/>
    <w:rsid w:val="00851F82"/>
    <w:rsid w:val="00856BC4"/>
    <w:rsid w:val="008B7B38"/>
    <w:rsid w:val="009717C0"/>
    <w:rsid w:val="00A47FCD"/>
    <w:rsid w:val="00AA2242"/>
    <w:rsid w:val="00AF0AB0"/>
    <w:rsid w:val="00BE141E"/>
    <w:rsid w:val="00D41364"/>
    <w:rsid w:val="00E00652"/>
    <w:rsid w:val="00E92161"/>
    <w:rsid w:val="00EF601C"/>
    <w:rsid w:val="00F7574C"/>
    <w:rsid w:val="00FC0AF8"/>
    <w:rsid w:val="00FE7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D68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30024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00240"/>
    <w:rPr>
      <w:rFonts w:ascii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90</TotalTime>
  <Pages>1</Pages>
  <Words>221</Words>
  <Characters>1264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Бубнова</dc:creator>
  <cp:keywords/>
  <dc:description/>
  <cp:lastModifiedBy>Администрация</cp:lastModifiedBy>
  <cp:revision>27</cp:revision>
  <cp:lastPrinted>2026-10-19T04:12:00Z</cp:lastPrinted>
  <dcterms:created xsi:type="dcterms:W3CDTF">2017-06-01T05:19:00Z</dcterms:created>
  <dcterms:modified xsi:type="dcterms:W3CDTF">2026-10-19T04:13:00Z</dcterms:modified>
</cp:coreProperties>
</file>