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BB" w:rsidRPr="007F4874" w:rsidRDefault="005B48BB" w:rsidP="007F4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874">
        <w:rPr>
          <w:rFonts w:ascii="Times New Roman" w:hAnsi="Times New Roman" w:cs="Times New Roman"/>
          <w:b/>
          <w:bCs/>
          <w:sz w:val="32"/>
          <w:szCs w:val="32"/>
        </w:rPr>
        <w:t>АДМИНИСТРАЦИЯ СЕЛЬСКОГО ПОСЕЛЕНИЯ                                      «ШИЛКО-ЗАВОДСКОЕ»</w:t>
      </w:r>
    </w:p>
    <w:p w:rsidR="005B48BB" w:rsidRPr="007F4874" w:rsidRDefault="005B48BB" w:rsidP="00D250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B48BB" w:rsidRPr="004223CF" w:rsidRDefault="005B48BB" w:rsidP="00264B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B48BB" w:rsidRDefault="005B48BB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223CF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5B48BB" w:rsidRPr="004223CF" w:rsidRDefault="005B48BB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B48BB" w:rsidRPr="004223CF" w:rsidRDefault="005B48BB" w:rsidP="00264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r w:rsidRPr="004223C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февраля</w:t>
      </w:r>
      <w:r w:rsidRPr="004223CF">
        <w:rPr>
          <w:rFonts w:ascii="Times New Roman" w:hAnsi="Times New Roman" w:cs="Times New Roman"/>
          <w:sz w:val="32"/>
          <w:szCs w:val="32"/>
        </w:rPr>
        <w:t xml:space="preserve"> </w:t>
      </w:r>
      <w:r w:rsidRPr="004223C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223CF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223C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1б</w:t>
      </w:r>
    </w:p>
    <w:p w:rsidR="005B48BB" w:rsidRPr="004223CF" w:rsidRDefault="005B48BB" w:rsidP="00264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23CF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5B48BB" w:rsidRPr="00FA4207" w:rsidRDefault="005B48BB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48BB" w:rsidRPr="00FA4207" w:rsidRDefault="005B48BB" w:rsidP="00D250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207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FA42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B48BB" w:rsidRPr="00FA4207" w:rsidRDefault="005B48BB" w:rsidP="00D25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48BB" w:rsidRPr="00B7362D" w:rsidRDefault="005B48BB" w:rsidP="00264B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4207">
        <w:rPr>
          <w:rFonts w:ascii="Times New Roman" w:hAnsi="Times New Roman" w:cs="Times New Roman"/>
          <w:sz w:val="28"/>
          <w:szCs w:val="28"/>
        </w:rPr>
        <w:tab/>
      </w:r>
      <w:r w:rsidRPr="00B7362D">
        <w:rPr>
          <w:rFonts w:ascii="Times New Roman" w:hAnsi="Times New Roman" w:cs="Times New Roman"/>
          <w:sz w:val="26"/>
          <w:szCs w:val="26"/>
        </w:rPr>
        <w:t>Рассмотрев представленный комиссией по правилам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проект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в соответствии со ст.33 Градостроительного кодекса РФ, Федерального Закона от 06.10.2003 № 131-ФЗ «Об общих принципах организации местного самоуправления», Уставом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и с учетом Заключения комиссии по разработке Правил  землепользования и застройки от 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7362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B7362D">
        <w:rPr>
          <w:rFonts w:ascii="Times New Roman" w:hAnsi="Times New Roman" w:cs="Times New Roman"/>
          <w:sz w:val="26"/>
          <w:szCs w:val="26"/>
        </w:rPr>
        <w:t>.2</w:t>
      </w:r>
      <w:r>
        <w:rPr>
          <w:rFonts w:ascii="Times New Roman" w:hAnsi="Times New Roman" w:cs="Times New Roman"/>
          <w:sz w:val="26"/>
          <w:szCs w:val="26"/>
        </w:rPr>
        <w:t xml:space="preserve">020 года № 1 </w:t>
      </w:r>
      <w:r w:rsidRPr="00B7362D">
        <w:rPr>
          <w:rFonts w:ascii="Times New Roman" w:hAnsi="Times New Roman" w:cs="Times New Roman"/>
          <w:sz w:val="26"/>
          <w:szCs w:val="26"/>
        </w:rPr>
        <w:t xml:space="preserve"> «О внесении изменений в правила землепользования и застройки сельского </w:t>
      </w:r>
      <w:bookmarkStart w:id="0" w:name="_GoBack"/>
      <w:bookmarkEnd w:id="0"/>
      <w:r w:rsidRPr="00B7362D">
        <w:rPr>
          <w:rFonts w:ascii="Times New Roman" w:hAnsi="Times New Roman" w:cs="Times New Roman"/>
          <w:sz w:val="26"/>
          <w:szCs w:val="26"/>
        </w:rPr>
        <w:t>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»:</w:t>
      </w:r>
    </w:p>
    <w:p w:rsidR="005B48BB" w:rsidRPr="00B7362D" w:rsidRDefault="005B48BB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Объявить публичные слушания Проекта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с 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20 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года по 1</w:t>
      </w:r>
      <w:r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5B48BB" w:rsidRPr="00B7362D" w:rsidRDefault="005B48BB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Публичные слушания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назначить:</w:t>
      </w:r>
    </w:p>
    <w:p w:rsidR="005B48BB" w:rsidRPr="00B7362D" w:rsidRDefault="005B48BB" w:rsidP="00264BA5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с.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в 14.00 часов местного времени 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марта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20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года. Место проведения публичных слушаний в здании Дома культуры с. 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: Забайкальский край, Сретенский район, с.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 ул. 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Центральная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3, Дом культуры.</w:t>
      </w:r>
    </w:p>
    <w:p w:rsidR="005B48BB" w:rsidRPr="00B7362D" w:rsidRDefault="005B48BB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Прием замечаний и предложений заинтересованных лиц 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по проекту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с 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года по 1</w:t>
      </w:r>
      <w:r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года места приема: в здании администрации по адресу: Забайкальский край, Сретенский район, с. 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,  ул. </w:t>
      </w:r>
      <w:r>
        <w:rPr>
          <w:rFonts w:ascii="Times New Roman" w:hAnsi="Times New Roman" w:cs="Times New Roman"/>
          <w:sz w:val="26"/>
          <w:szCs w:val="26"/>
          <w:lang w:eastAsia="ru-RU"/>
        </w:rPr>
        <w:t>Центральная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 (понедельник-пятница с 08-00 до 16-</w:t>
      </w:r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0).</w:t>
      </w:r>
    </w:p>
    <w:p w:rsidR="005B48BB" w:rsidRPr="00B7362D" w:rsidRDefault="005B48BB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Batang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Обеспечить опубликование настоящего</w:t>
      </w:r>
      <w:r w:rsidRPr="000E15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распоряжения на информационном стенде и </w:t>
      </w:r>
      <w:r w:rsidRPr="00B7362D">
        <w:rPr>
          <w:rFonts w:ascii="Times New Roman" w:hAnsi="Times New Roman" w:cs="Times New Roman"/>
          <w:spacing w:val="7"/>
          <w:sz w:val="26"/>
          <w:szCs w:val="26"/>
          <w:lang w:eastAsia="ru-RU"/>
        </w:rPr>
        <w:t xml:space="preserve">на официальном сайте администрации </w:t>
      </w:r>
      <w:bookmarkStart w:id="1" w:name="_Hlk535842013"/>
      <w:r w:rsidRPr="00482FFB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482FFB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bookmarkEnd w:id="1"/>
      <w:r w:rsidRPr="00B7362D">
        <w:rPr>
          <w:rFonts w:ascii="Times New Roman" w:hAnsi="Times New Roman" w:cs="Times New Roman"/>
          <w:spacing w:val="7"/>
          <w:sz w:val="26"/>
          <w:szCs w:val="26"/>
          <w:lang w:eastAsia="ru-RU"/>
        </w:rPr>
        <w:t xml:space="preserve"> 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в информационной сети «Интернет». Обеспечить опубликование проекта внесения изменений в Правила землепользования и</w:t>
      </w:r>
      <w:r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застройки сельского поселения «Шилко-Заводское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>» на официальном сайте администрации</w:t>
      </w:r>
      <w:r w:rsidRPr="00482FF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82FFB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482FFB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в  информационной сети «Интернет».</w:t>
      </w:r>
    </w:p>
    <w:p w:rsidR="005B48BB" w:rsidRPr="000E1525" w:rsidRDefault="005B48BB" w:rsidP="00264BA5">
      <w:pPr>
        <w:pStyle w:val="ListParagraph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eastAsia="Batang" w:hAnsi="Times New Roman"/>
          <w:sz w:val="26"/>
          <w:szCs w:val="26"/>
          <w:lang w:eastAsia="ru-RU"/>
        </w:rPr>
      </w:pP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>Контроль за выполнением настоящего распоряжения оставляю за собой.</w:t>
      </w:r>
    </w:p>
    <w:p w:rsidR="005B48BB" w:rsidRPr="000E1525" w:rsidRDefault="005B48BB" w:rsidP="00264BA5">
      <w:pPr>
        <w:spacing w:after="0" w:line="240" w:lineRule="atLeast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E1525">
        <w:rPr>
          <w:rFonts w:ascii="Times New Roman" w:eastAsia="Batang" w:hAnsi="Times New Roman" w:cs="Times New Roman"/>
          <w:sz w:val="28"/>
          <w:szCs w:val="28"/>
        </w:rPr>
        <w:t xml:space="preserve">Глава сельского </w:t>
      </w:r>
    </w:p>
    <w:p w:rsidR="005B48BB" w:rsidRPr="000E1525" w:rsidRDefault="005B48BB" w:rsidP="00264BA5">
      <w:r w:rsidRPr="000E1525">
        <w:rPr>
          <w:rFonts w:ascii="Times New Roman" w:eastAsia="Batang" w:hAnsi="Times New Roman" w:cs="Times New Roman"/>
          <w:sz w:val="28"/>
          <w:szCs w:val="28"/>
        </w:rPr>
        <w:t>поселения «</w:t>
      </w:r>
      <w:r>
        <w:rPr>
          <w:rFonts w:ascii="Times New Roman" w:eastAsia="Batang" w:hAnsi="Times New Roman" w:cs="Times New Roman"/>
          <w:sz w:val="28"/>
          <w:szCs w:val="28"/>
        </w:rPr>
        <w:t>Шилко-Заводское</w:t>
      </w:r>
      <w:r w:rsidRPr="000E1525">
        <w:rPr>
          <w:rFonts w:ascii="Times New Roman" w:eastAsia="Batang" w:hAnsi="Times New Roman" w:cs="Times New Roman"/>
          <w:sz w:val="28"/>
          <w:szCs w:val="28"/>
        </w:rPr>
        <w:t xml:space="preserve">»                                          </w:t>
      </w:r>
      <w:r>
        <w:rPr>
          <w:rFonts w:ascii="Times New Roman" w:eastAsia="Batang" w:hAnsi="Times New Roman" w:cs="Times New Roman"/>
          <w:sz w:val="28"/>
          <w:szCs w:val="28"/>
        </w:rPr>
        <w:t>Н.А.Успин</w:t>
      </w:r>
      <w:r w:rsidRPr="000E1525">
        <w:t xml:space="preserve"> </w:t>
      </w:r>
    </w:p>
    <w:sectPr w:rsidR="005B48BB" w:rsidRPr="000E1525" w:rsidSect="000E152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23CDC"/>
    <w:multiLevelType w:val="hybridMultilevel"/>
    <w:tmpl w:val="EDA44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E47"/>
    <w:rsid w:val="000201FC"/>
    <w:rsid w:val="00053637"/>
    <w:rsid w:val="000E1525"/>
    <w:rsid w:val="000E1DE6"/>
    <w:rsid w:val="00120712"/>
    <w:rsid w:val="0014195C"/>
    <w:rsid w:val="0020395A"/>
    <w:rsid w:val="002309CF"/>
    <w:rsid w:val="00232C36"/>
    <w:rsid w:val="00264BA5"/>
    <w:rsid w:val="002B6828"/>
    <w:rsid w:val="002E7CCC"/>
    <w:rsid w:val="003059EE"/>
    <w:rsid w:val="00306A6D"/>
    <w:rsid w:val="003208EC"/>
    <w:rsid w:val="00391479"/>
    <w:rsid w:val="003A5320"/>
    <w:rsid w:val="004223CF"/>
    <w:rsid w:val="004374FE"/>
    <w:rsid w:val="00482FFB"/>
    <w:rsid w:val="004D0FD9"/>
    <w:rsid w:val="004F3933"/>
    <w:rsid w:val="0059470C"/>
    <w:rsid w:val="005A6ED8"/>
    <w:rsid w:val="005B48BB"/>
    <w:rsid w:val="00635EE9"/>
    <w:rsid w:val="00644397"/>
    <w:rsid w:val="006D1C5E"/>
    <w:rsid w:val="006E5A29"/>
    <w:rsid w:val="007336D3"/>
    <w:rsid w:val="00772E47"/>
    <w:rsid w:val="007E3BDF"/>
    <w:rsid w:val="007F4874"/>
    <w:rsid w:val="0083407D"/>
    <w:rsid w:val="00835E11"/>
    <w:rsid w:val="0087762E"/>
    <w:rsid w:val="00884897"/>
    <w:rsid w:val="00901B3D"/>
    <w:rsid w:val="009E6D2D"/>
    <w:rsid w:val="009F48DF"/>
    <w:rsid w:val="00AA082F"/>
    <w:rsid w:val="00AB56F7"/>
    <w:rsid w:val="00AF25A9"/>
    <w:rsid w:val="00B5033A"/>
    <w:rsid w:val="00B7362D"/>
    <w:rsid w:val="00BC1E20"/>
    <w:rsid w:val="00BD0DF8"/>
    <w:rsid w:val="00BD29C4"/>
    <w:rsid w:val="00BD501C"/>
    <w:rsid w:val="00D0691C"/>
    <w:rsid w:val="00D250CD"/>
    <w:rsid w:val="00D465EE"/>
    <w:rsid w:val="00D503D2"/>
    <w:rsid w:val="00D6640B"/>
    <w:rsid w:val="00DA356F"/>
    <w:rsid w:val="00DB3431"/>
    <w:rsid w:val="00E21AAB"/>
    <w:rsid w:val="00F25BC4"/>
    <w:rsid w:val="00F75F9A"/>
    <w:rsid w:val="00FA4207"/>
    <w:rsid w:val="00FB737F"/>
    <w:rsid w:val="00FE1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7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465E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D501C"/>
    <w:pPr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D501C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264BA5"/>
    <w:pPr>
      <w:ind w:left="720"/>
    </w:pPr>
    <w:rPr>
      <w:lang w:eastAsia="ar-SA"/>
    </w:rPr>
  </w:style>
  <w:style w:type="character" w:customStyle="1" w:styleId="UnresolvedMention">
    <w:name w:val="Unresolved Mention"/>
    <w:basedOn w:val="DefaultParagraphFont"/>
    <w:uiPriority w:val="99"/>
    <w:semiHidden/>
    <w:rsid w:val="000E1525"/>
    <w:rPr>
      <w:color w:val="auto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151</TotalTime>
  <Pages>1</Pages>
  <Words>368</Words>
  <Characters>2098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User</cp:lastModifiedBy>
  <cp:revision>25</cp:revision>
  <cp:lastPrinted>2019-04-24T06:15:00Z</cp:lastPrinted>
  <dcterms:created xsi:type="dcterms:W3CDTF">2017-06-23T06:01:00Z</dcterms:created>
  <dcterms:modified xsi:type="dcterms:W3CDTF">2020-07-30T05:10:00Z</dcterms:modified>
</cp:coreProperties>
</file>