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592" w:rsidRDefault="00E10592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0592" w:rsidRDefault="00E10592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0592" w:rsidRPr="005A57D5" w:rsidRDefault="00E10592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57D5">
        <w:rPr>
          <w:rFonts w:ascii="Times New Roman" w:hAnsi="Times New Roman" w:cs="Times New Roman"/>
          <w:b/>
          <w:bCs/>
          <w:sz w:val="28"/>
          <w:szCs w:val="28"/>
        </w:rPr>
        <w:t>СОВЕТ  СЕЛЬСКОГО  ПОСЕЛЕНИЯ 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5A57D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10592" w:rsidRPr="005A57D5" w:rsidRDefault="00E10592" w:rsidP="005A57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0592" w:rsidRPr="002D6CEE" w:rsidRDefault="00E10592" w:rsidP="005A57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CEE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10592" w:rsidRPr="005A57D5" w:rsidRDefault="00E10592" w:rsidP="002D6C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12-я сессия, 6</w:t>
      </w:r>
      <w:r w:rsidRPr="005A57D5">
        <w:rPr>
          <w:rFonts w:ascii="Times New Roman" w:hAnsi="Times New Roman" w:cs="Times New Roman"/>
          <w:sz w:val="28"/>
          <w:szCs w:val="28"/>
        </w:rPr>
        <w:t>-созыва</w:t>
      </w:r>
    </w:p>
    <w:p w:rsidR="00E10592" w:rsidRDefault="00E10592" w:rsidP="005A5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592" w:rsidRPr="005A57D5" w:rsidRDefault="00E10592" w:rsidP="005A57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октября  2026 </w:t>
      </w:r>
      <w:r w:rsidRPr="005A57D5">
        <w:rPr>
          <w:rFonts w:ascii="Times New Roman" w:hAnsi="Times New Roman" w:cs="Times New Roman"/>
          <w:sz w:val="28"/>
          <w:szCs w:val="28"/>
        </w:rPr>
        <w:t xml:space="preserve">года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40</w:t>
      </w:r>
    </w:p>
    <w:p w:rsidR="00E10592" w:rsidRPr="005A57D5" w:rsidRDefault="00E10592" w:rsidP="005A57D5">
      <w:pPr>
        <w:spacing w:after="0" w:line="240" w:lineRule="auto"/>
        <w:rPr>
          <w:rFonts w:ascii="Times New Roman" w:hAnsi="Times New Roman" w:cs="Times New Roman"/>
        </w:rPr>
      </w:pPr>
    </w:p>
    <w:p w:rsidR="00E10592" w:rsidRDefault="00E10592" w:rsidP="005A5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7D5">
        <w:rPr>
          <w:rFonts w:ascii="Times New Roman" w:hAnsi="Times New Roman" w:cs="Times New Roman"/>
          <w:sz w:val="28"/>
          <w:szCs w:val="28"/>
        </w:rPr>
        <w:t xml:space="preserve">село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E10592" w:rsidRPr="005A57D5" w:rsidRDefault="00E10592" w:rsidP="005A57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0592" w:rsidRPr="000D7443" w:rsidRDefault="00E10592" w:rsidP="005A57D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0D7443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Генеральный план сельского поселения «Шилко-Заводское» муниципального района «Сретенский район» Забайкальского края</w:t>
      </w:r>
    </w:p>
    <w:p w:rsidR="00E10592" w:rsidRPr="005A57D5" w:rsidRDefault="00E10592" w:rsidP="005A57D5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p w:rsidR="00E10592" w:rsidRPr="000D7443" w:rsidRDefault="00E10592" w:rsidP="003A3DDC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3A3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A3DDC">
        <w:rPr>
          <w:sz w:val="28"/>
          <w:szCs w:val="28"/>
        </w:rPr>
        <w:t xml:space="preserve">  </w:t>
      </w:r>
      <w:r w:rsidRPr="000D7443">
        <w:rPr>
          <w:rFonts w:ascii="Times New Roman" w:hAnsi="Times New Roman" w:cs="Times New Roman"/>
          <w:sz w:val="28"/>
          <w:szCs w:val="28"/>
        </w:rPr>
        <w:t>В соответствии со статьями 24, 28 Градостроительного кодекса Российской Федерации, частью 18 Федерального закона от 18.12.2006 года № 232-ФЗ «О внесении изменений в Градостроительный кодекс Российской Федерации и отдельные законодательные акты Российской Федерации», статьёй 14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«Шилко-Заводское</w:t>
      </w:r>
      <w:r>
        <w:rPr>
          <w:rFonts w:ascii="Times New Roman" w:hAnsi="Times New Roman" w:cs="Times New Roman"/>
          <w:sz w:val="28"/>
          <w:szCs w:val="28"/>
        </w:rPr>
        <w:t xml:space="preserve">», распоряжением </w:t>
      </w:r>
      <w:r w:rsidRPr="000D7443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«Шилко-Заводское» от 10.09</w:t>
      </w:r>
      <w:r w:rsidRPr="000D7443">
        <w:rPr>
          <w:rFonts w:ascii="Times New Roman" w:hAnsi="Times New Roman" w:cs="Times New Roman"/>
          <w:sz w:val="28"/>
          <w:szCs w:val="28"/>
        </w:rPr>
        <w:t>.2026 года</w:t>
      </w:r>
      <w:r>
        <w:rPr>
          <w:rFonts w:ascii="Times New Roman" w:hAnsi="Times New Roman" w:cs="Times New Roman"/>
          <w:sz w:val="28"/>
          <w:szCs w:val="28"/>
        </w:rPr>
        <w:t xml:space="preserve"> № 16а</w:t>
      </w:r>
      <w:r w:rsidRPr="000D7443">
        <w:rPr>
          <w:rFonts w:ascii="Times New Roman" w:hAnsi="Times New Roman" w:cs="Times New Roman"/>
          <w:sz w:val="28"/>
          <w:szCs w:val="28"/>
        </w:rPr>
        <w:t xml:space="preserve"> «О подготовке предложений по внесению изменений и подготовке проекта о внесении изменений в Генеральный план сельского поселения «Шилко-Заводское» муниципального района «Сретенский район» Забайкальского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D7443">
        <w:rPr>
          <w:rFonts w:ascii="Times New Roman" w:hAnsi="Times New Roman" w:cs="Times New Roman"/>
          <w:sz w:val="28"/>
          <w:szCs w:val="28"/>
        </w:rPr>
        <w:t xml:space="preserve">, с учетом протокола публичных слушаний по проекту о внесении изменений в генеральный план сельского поселения «Шилко-Заводское» муниципального района «Сретенский район» Забайкальского края и заключения о результатах таких публичных слушаний Совет сельского поселения «Шилко-Заводское» </w:t>
      </w:r>
      <w:r w:rsidRPr="000D7443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D744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10592" w:rsidRPr="000D7443" w:rsidRDefault="00E10592" w:rsidP="003A3D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>1. Утвердить изменения в генеральный план сельского поселения «Шилко-Заводское» муниципального района «Сретенский район» Забайкальского края, утверждённый решением Совета сельского поселения «Шилко-Заводское» от 07.07.2014 № 62, согласно приложения.</w:t>
      </w:r>
    </w:p>
    <w:p w:rsidR="00E10592" w:rsidRPr="000D7443" w:rsidRDefault="00E10592" w:rsidP="00B6048D">
      <w:pPr>
        <w:tabs>
          <w:tab w:val="num" w:pos="720"/>
        </w:tabs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 xml:space="preserve">    2.    Настоящее решение опубликовать (обнародовать) на официальном сайте администрации сельского поселения «Шилко-Заводское» и информационных стендах сельского поселения «Шилко-Заводское».</w:t>
      </w:r>
    </w:p>
    <w:p w:rsidR="00E10592" w:rsidRPr="000D7443" w:rsidRDefault="00E10592" w:rsidP="00B6048D">
      <w:pPr>
        <w:tabs>
          <w:tab w:val="num" w:pos="720"/>
        </w:tabs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>3.     Настоящее решение вступает в силу с момента опубликования.</w:t>
      </w:r>
    </w:p>
    <w:p w:rsidR="00E10592" w:rsidRPr="000D7443" w:rsidRDefault="00E10592" w:rsidP="00607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592" w:rsidRPr="000D7443" w:rsidRDefault="00E10592" w:rsidP="003A3DD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10592" w:rsidRPr="000D7443" w:rsidRDefault="00E10592" w:rsidP="000D7443">
      <w:pPr>
        <w:pStyle w:val="NormalWeb"/>
        <w:shd w:val="clear" w:color="auto" w:fill="FFFFFF"/>
        <w:tabs>
          <w:tab w:val="left" w:pos="7260"/>
        </w:tabs>
        <w:spacing w:before="0" w:beforeAutospacing="0" w:after="0" w:afterAutospacing="0"/>
        <w:textAlignment w:val="baseline"/>
        <w:rPr>
          <w:rFonts w:ascii="Times New Roman" w:hAnsi="Times New Roman" w:cs="Times New Roman"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 xml:space="preserve">ВРИО главы сельского </w:t>
      </w:r>
      <w:r w:rsidRPr="000D7443">
        <w:rPr>
          <w:rFonts w:ascii="Times New Roman" w:hAnsi="Times New Roman" w:cs="Times New Roman"/>
          <w:sz w:val="28"/>
          <w:szCs w:val="28"/>
        </w:rPr>
        <w:tab/>
      </w:r>
    </w:p>
    <w:p w:rsidR="00E10592" w:rsidRPr="000D7443" w:rsidRDefault="00E10592" w:rsidP="003A3DD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  <w:r w:rsidRPr="000D7443">
        <w:rPr>
          <w:rFonts w:ascii="Times New Roman" w:hAnsi="Times New Roman" w:cs="Times New Roman"/>
          <w:sz w:val="28"/>
          <w:szCs w:val="28"/>
        </w:rPr>
        <w:t>поселения «Шилко-Заводское»                                                  И.А.Дутова</w:t>
      </w:r>
    </w:p>
    <w:sectPr w:rsidR="00E10592" w:rsidRPr="000D7443" w:rsidSect="003A3D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3834"/>
    <w:multiLevelType w:val="multilevel"/>
    <w:tmpl w:val="877402E8"/>
    <w:lvl w:ilvl="0">
      <w:start w:val="1"/>
      <w:numFmt w:val="decimal"/>
      <w:lvlText w:val="%1."/>
      <w:lvlJc w:val="left"/>
      <w:pPr>
        <w:ind w:left="13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7F0B2366"/>
    <w:multiLevelType w:val="hybridMultilevel"/>
    <w:tmpl w:val="E5CA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4298"/>
    <w:rsid w:val="000D7443"/>
    <w:rsid w:val="001E1A8B"/>
    <w:rsid w:val="001E30E5"/>
    <w:rsid w:val="00214298"/>
    <w:rsid w:val="002D6CEE"/>
    <w:rsid w:val="002E3AC6"/>
    <w:rsid w:val="00304C3A"/>
    <w:rsid w:val="00395469"/>
    <w:rsid w:val="003A3DDC"/>
    <w:rsid w:val="003F0270"/>
    <w:rsid w:val="00415FB8"/>
    <w:rsid w:val="004473ED"/>
    <w:rsid w:val="00504633"/>
    <w:rsid w:val="005A57D5"/>
    <w:rsid w:val="005F3C65"/>
    <w:rsid w:val="00607E31"/>
    <w:rsid w:val="006E565D"/>
    <w:rsid w:val="00774453"/>
    <w:rsid w:val="0079478A"/>
    <w:rsid w:val="00864ADA"/>
    <w:rsid w:val="008F5BCA"/>
    <w:rsid w:val="009A140F"/>
    <w:rsid w:val="00A538AE"/>
    <w:rsid w:val="00A91ECF"/>
    <w:rsid w:val="00A92EFE"/>
    <w:rsid w:val="00AD0206"/>
    <w:rsid w:val="00B2037D"/>
    <w:rsid w:val="00B6048D"/>
    <w:rsid w:val="00B83ABC"/>
    <w:rsid w:val="00DC2CF4"/>
    <w:rsid w:val="00E00652"/>
    <w:rsid w:val="00E10592"/>
    <w:rsid w:val="00E70836"/>
    <w:rsid w:val="00F27231"/>
    <w:rsid w:val="00F84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0F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14298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214298"/>
    <w:rPr>
      <w:color w:val="0000FF"/>
      <w:u w:val="single"/>
    </w:rPr>
  </w:style>
  <w:style w:type="character" w:customStyle="1" w:styleId="wmi-callto">
    <w:name w:val="wmi-callto"/>
    <w:basedOn w:val="DefaultParagraphFont"/>
    <w:uiPriority w:val="99"/>
    <w:rsid w:val="003F0270"/>
  </w:style>
  <w:style w:type="paragraph" w:styleId="ListParagraph">
    <w:name w:val="List Paragraph"/>
    <w:basedOn w:val="Normal"/>
    <w:uiPriority w:val="99"/>
    <w:qFormat/>
    <w:rsid w:val="00607E3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77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137</TotalTime>
  <Pages>1</Pages>
  <Words>300</Words>
  <Characters>1715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Администрация</cp:lastModifiedBy>
  <cp:revision>12</cp:revision>
  <cp:lastPrinted>2026-10-19T04:22:00Z</cp:lastPrinted>
  <dcterms:created xsi:type="dcterms:W3CDTF">2018-12-24T06:42:00Z</dcterms:created>
  <dcterms:modified xsi:type="dcterms:W3CDTF">2026-10-19T04:22:00Z</dcterms:modified>
</cp:coreProperties>
</file>