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395A" w:rsidRPr="007F4874" w:rsidRDefault="0020395A" w:rsidP="007F487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7F4874">
        <w:rPr>
          <w:rFonts w:ascii="Times New Roman" w:hAnsi="Times New Roman" w:cs="Times New Roman"/>
          <w:b/>
          <w:bCs/>
          <w:sz w:val="32"/>
          <w:szCs w:val="32"/>
        </w:rPr>
        <w:t>АДМИНИСТРАЦИЯ СЕЛЬСКОГО ПОСЕЛЕНИЯ                                      «ШИЛКО-ЗАВОДСКОЕ»</w:t>
      </w:r>
    </w:p>
    <w:p w:rsidR="0020395A" w:rsidRPr="007F4874" w:rsidRDefault="0020395A" w:rsidP="00D250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0395A" w:rsidRPr="004223CF" w:rsidRDefault="0020395A" w:rsidP="00264BA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20395A" w:rsidRDefault="0020395A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223CF">
        <w:rPr>
          <w:rFonts w:ascii="Times New Roman" w:hAnsi="Times New Roman" w:cs="Times New Roman"/>
          <w:b/>
          <w:bCs/>
          <w:sz w:val="32"/>
          <w:szCs w:val="32"/>
        </w:rPr>
        <w:t>РАСПОРЯЖЕНИЕ</w:t>
      </w:r>
    </w:p>
    <w:p w:rsidR="0020395A" w:rsidRPr="004223CF" w:rsidRDefault="0020395A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:rsidR="0020395A" w:rsidRPr="004223CF" w:rsidRDefault="0020395A" w:rsidP="00264BA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>18</w:t>
      </w:r>
      <w:r w:rsidRPr="004223CF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февраля</w:t>
      </w:r>
      <w:r w:rsidRPr="004223CF">
        <w:rPr>
          <w:rFonts w:ascii="Times New Roman" w:hAnsi="Times New Roman" w:cs="Times New Roman"/>
          <w:sz w:val="32"/>
          <w:szCs w:val="32"/>
        </w:rPr>
        <w:t xml:space="preserve"> </w:t>
      </w:r>
      <w:r w:rsidRPr="004223CF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4223CF">
        <w:rPr>
          <w:rFonts w:ascii="Times New Roman" w:hAnsi="Times New Roman" w:cs="Times New Roman"/>
          <w:sz w:val="28"/>
          <w:szCs w:val="28"/>
        </w:rPr>
        <w:t xml:space="preserve"> года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223C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20395A" w:rsidRPr="004223CF" w:rsidRDefault="0020395A" w:rsidP="00264BA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223CF">
        <w:rPr>
          <w:rFonts w:ascii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sz w:val="28"/>
          <w:szCs w:val="28"/>
        </w:rPr>
        <w:t>Шилкинский Завод</w:t>
      </w:r>
    </w:p>
    <w:p w:rsidR="0020395A" w:rsidRPr="00FA4207" w:rsidRDefault="0020395A" w:rsidP="00264BA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20395A" w:rsidRPr="00FA4207" w:rsidRDefault="0020395A" w:rsidP="00D250C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A4207">
        <w:rPr>
          <w:rFonts w:ascii="Times New Roman" w:hAnsi="Times New Roman" w:cs="Times New Roman"/>
          <w:b/>
          <w:bCs/>
          <w:sz w:val="28"/>
          <w:szCs w:val="28"/>
        </w:rPr>
        <w:t>О проведении публичных слушаний по проекту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b/>
          <w:bCs/>
          <w:sz w:val="28"/>
          <w:szCs w:val="28"/>
        </w:rPr>
        <w:t>Шилко-Заводское</w:t>
      </w:r>
      <w:r w:rsidRPr="00FA420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20395A" w:rsidRPr="00FA4207" w:rsidRDefault="0020395A" w:rsidP="00D250C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0395A" w:rsidRPr="00B7362D" w:rsidRDefault="0020395A" w:rsidP="00264B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A4207">
        <w:rPr>
          <w:rFonts w:ascii="Times New Roman" w:hAnsi="Times New Roman" w:cs="Times New Roman"/>
          <w:sz w:val="28"/>
          <w:szCs w:val="28"/>
        </w:rPr>
        <w:tab/>
      </w:r>
      <w:r w:rsidRPr="00B7362D">
        <w:rPr>
          <w:rFonts w:ascii="Times New Roman" w:hAnsi="Times New Roman" w:cs="Times New Roman"/>
          <w:sz w:val="26"/>
          <w:szCs w:val="26"/>
        </w:rPr>
        <w:t>Рассмотрев представленный комиссией по правилам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проект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в соответствии со ст.33 Градостроительного кодекса РФ, Федерального Закона от 06.10.2003 № 131-ФЗ «Об общих принципах организации местного самоуправления», Уставом сельского 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 и с учетом Заключения комиссии по разработке Правил  землепользования и застройки от 1</w:t>
      </w:r>
      <w:r>
        <w:rPr>
          <w:rFonts w:ascii="Times New Roman" w:hAnsi="Times New Roman" w:cs="Times New Roman"/>
          <w:sz w:val="26"/>
          <w:szCs w:val="26"/>
        </w:rPr>
        <w:t>7</w:t>
      </w:r>
      <w:r w:rsidRPr="00B7362D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B7362D">
        <w:rPr>
          <w:rFonts w:ascii="Times New Roman" w:hAnsi="Times New Roman" w:cs="Times New Roman"/>
          <w:sz w:val="26"/>
          <w:szCs w:val="26"/>
        </w:rPr>
        <w:t>.201</w:t>
      </w:r>
      <w:r>
        <w:rPr>
          <w:rFonts w:ascii="Times New Roman" w:hAnsi="Times New Roman" w:cs="Times New Roman"/>
          <w:sz w:val="26"/>
          <w:szCs w:val="26"/>
        </w:rPr>
        <w:t xml:space="preserve">9 года № 1 </w:t>
      </w:r>
      <w:r w:rsidRPr="00B7362D">
        <w:rPr>
          <w:rFonts w:ascii="Times New Roman" w:hAnsi="Times New Roman" w:cs="Times New Roman"/>
          <w:sz w:val="26"/>
          <w:szCs w:val="26"/>
        </w:rPr>
        <w:t xml:space="preserve"> «О внесении изменений в правила землепользования и застройки сельского </w:t>
      </w:r>
      <w:bookmarkStart w:id="0" w:name="_GoBack"/>
      <w:bookmarkEnd w:id="0"/>
      <w:r w:rsidRPr="00B7362D">
        <w:rPr>
          <w:rFonts w:ascii="Times New Roman" w:hAnsi="Times New Roman" w:cs="Times New Roman"/>
          <w:sz w:val="26"/>
          <w:szCs w:val="26"/>
        </w:rPr>
        <w:t>поселения «</w:t>
      </w:r>
      <w:r>
        <w:rPr>
          <w:rFonts w:ascii="Times New Roman" w:hAnsi="Times New Roman" w:cs="Times New Roman"/>
          <w:sz w:val="26"/>
          <w:szCs w:val="26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</w:rPr>
        <w:t>»:</w:t>
      </w:r>
    </w:p>
    <w:p w:rsidR="0020395A" w:rsidRPr="00B7362D" w:rsidRDefault="0020395A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Объявить публичные слушания Проекта внесения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с 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года по 1</w:t>
      </w:r>
      <w:r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.2019 года.</w:t>
      </w:r>
    </w:p>
    <w:p w:rsidR="0020395A" w:rsidRPr="00B7362D" w:rsidRDefault="0020395A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Публичные слушания по внесению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назначить:</w:t>
      </w:r>
    </w:p>
    <w:p w:rsidR="0020395A" w:rsidRPr="00B7362D" w:rsidRDefault="0020395A" w:rsidP="00264BA5">
      <w:pPr>
        <w:pStyle w:val="ListParagraph"/>
        <w:spacing w:after="0" w:line="240" w:lineRule="auto"/>
        <w:ind w:left="0" w:firstLine="851"/>
        <w:jc w:val="both"/>
        <w:rPr>
          <w:rFonts w:ascii="Times New Roman" w:hAnsi="Times New Roman" w:cs="Times New Roman"/>
          <w:color w:val="000000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- с.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в 14.00 часов местного времени 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>марта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 2019 года. Место проведения публичных слушаний в здании Дома культуры с. 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: Забайкальский край, Сретенский район, с.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,  ул. 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Центральная</w:t>
      </w: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color w:val="000000"/>
          <w:sz w:val="26"/>
          <w:szCs w:val="26"/>
          <w:lang w:eastAsia="ru-RU"/>
        </w:rPr>
        <w:t>3, Дом культуры.</w:t>
      </w:r>
    </w:p>
    <w:p w:rsidR="0020395A" w:rsidRPr="00B7362D" w:rsidRDefault="0020395A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color w:val="000000"/>
          <w:sz w:val="26"/>
          <w:szCs w:val="26"/>
          <w:lang w:eastAsia="ru-RU"/>
        </w:rPr>
        <w:t xml:space="preserve">Прием замечаний и предложений заинтересованных лиц 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по проекту изменений в Правила землепользования и застройки сельского поселения «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Шилко-Заводское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» с 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hAnsi="Times New Roman" w:cs="Times New Roman"/>
          <w:sz w:val="26"/>
          <w:szCs w:val="26"/>
          <w:lang w:eastAsia="ru-RU"/>
        </w:rPr>
        <w:t>02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.201</w:t>
      </w:r>
      <w:r>
        <w:rPr>
          <w:rFonts w:ascii="Times New Roman" w:hAnsi="Times New Roman" w:cs="Times New Roman"/>
          <w:sz w:val="26"/>
          <w:szCs w:val="26"/>
          <w:lang w:eastAsia="ru-RU"/>
        </w:rPr>
        <w:t>9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 года по 1</w:t>
      </w:r>
      <w:r>
        <w:rPr>
          <w:rFonts w:ascii="Times New Roman" w:hAnsi="Times New Roman" w:cs="Times New Roman"/>
          <w:sz w:val="26"/>
          <w:szCs w:val="26"/>
          <w:lang w:eastAsia="ru-RU"/>
        </w:rPr>
        <w:t>8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hAnsi="Times New Roman" w:cs="Times New Roman"/>
          <w:sz w:val="26"/>
          <w:szCs w:val="26"/>
          <w:lang w:eastAsia="ru-RU"/>
        </w:rPr>
        <w:t>3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.2019 года места приема: в здании администрации по адресу: Забайкальский край, Сретенский район, с. </w:t>
      </w:r>
      <w:r>
        <w:rPr>
          <w:rFonts w:ascii="Times New Roman" w:hAnsi="Times New Roman" w:cs="Times New Roman"/>
          <w:sz w:val="26"/>
          <w:szCs w:val="26"/>
          <w:lang w:eastAsia="ru-RU"/>
        </w:rPr>
        <w:t>Шилкинский Завод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,  ул. </w:t>
      </w:r>
      <w:r>
        <w:rPr>
          <w:rFonts w:ascii="Times New Roman" w:hAnsi="Times New Roman" w:cs="Times New Roman"/>
          <w:sz w:val="26"/>
          <w:szCs w:val="26"/>
          <w:lang w:eastAsia="ru-RU"/>
        </w:rPr>
        <w:t>Центральная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hAnsi="Times New Roman" w:cs="Times New Roman"/>
          <w:sz w:val="26"/>
          <w:szCs w:val="26"/>
          <w:lang w:eastAsia="ru-RU"/>
        </w:rPr>
        <w:t>7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. (понедельник-пятница с 08-00 до 16-</w:t>
      </w:r>
      <w:r>
        <w:rPr>
          <w:rFonts w:ascii="Times New Roman" w:hAnsi="Times New Roman" w:cs="Times New Roman"/>
          <w:sz w:val="26"/>
          <w:szCs w:val="26"/>
          <w:lang w:eastAsia="ru-RU"/>
        </w:rPr>
        <w:t>0</w:t>
      </w:r>
      <w:r w:rsidRPr="00B7362D">
        <w:rPr>
          <w:rFonts w:ascii="Times New Roman" w:hAnsi="Times New Roman" w:cs="Times New Roman"/>
          <w:sz w:val="26"/>
          <w:szCs w:val="26"/>
          <w:lang w:eastAsia="ru-RU"/>
        </w:rPr>
        <w:t>0).</w:t>
      </w:r>
    </w:p>
    <w:p w:rsidR="0020395A" w:rsidRPr="00B7362D" w:rsidRDefault="0020395A" w:rsidP="00264BA5">
      <w:pPr>
        <w:pStyle w:val="ListParagraph"/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Batang" w:hAnsi="Times New Roman" w:cs="Times New Roman"/>
          <w:sz w:val="26"/>
          <w:szCs w:val="26"/>
          <w:lang w:eastAsia="ru-RU"/>
        </w:rPr>
      </w:pPr>
      <w:r w:rsidRPr="00B7362D">
        <w:rPr>
          <w:rFonts w:ascii="Times New Roman" w:hAnsi="Times New Roman" w:cs="Times New Roman"/>
          <w:sz w:val="26"/>
          <w:szCs w:val="26"/>
          <w:lang w:eastAsia="ru-RU"/>
        </w:rPr>
        <w:t>Обеспечить опубликование настоящего</w:t>
      </w:r>
      <w:r w:rsidRPr="000E1525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eastAsia="ru-RU"/>
        </w:rPr>
        <w:t xml:space="preserve">распоряжения на информационном стенде и </w:t>
      </w:r>
      <w:r w:rsidRPr="00B7362D">
        <w:rPr>
          <w:rFonts w:ascii="Times New Roman" w:hAnsi="Times New Roman" w:cs="Times New Roman"/>
          <w:spacing w:val="7"/>
          <w:sz w:val="26"/>
          <w:szCs w:val="26"/>
          <w:lang w:eastAsia="ru-RU"/>
        </w:rPr>
        <w:t xml:space="preserve">на официальном сайте администрации </w:t>
      </w:r>
      <w:bookmarkStart w:id="1" w:name="_Hlk535842013"/>
      <w:r w:rsidRPr="00482FFB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482FFB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bookmarkEnd w:id="1"/>
      <w:r w:rsidRPr="00B7362D">
        <w:rPr>
          <w:rFonts w:ascii="Times New Roman" w:hAnsi="Times New Roman" w:cs="Times New Roman"/>
          <w:spacing w:val="7"/>
          <w:sz w:val="26"/>
          <w:szCs w:val="26"/>
          <w:lang w:eastAsia="ru-RU"/>
        </w:rPr>
        <w:t xml:space="preserve"> 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в информационной сети «Интернет». Обеспечить опубликование проекта внесения изменений в Правила землепользования и</w:t>
      </w:r>
      <w:r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застройки сельского поселения «Шилко-Заводское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>» на официальном сайте администрации</w:t>
      </w:r>
      <w:r w:rsidRPr="00482FFB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482FFB">
        <w:rPr>
          <w:rFonts w:ascii="Times New Roman" w:hAnsi="Times New Roman" w:cs="Times New Roman"/>
          <w:color w:val="000000"/>
          <w:sz w:val="28"/>
          <w:szCs w:val="28"/>
          <w:lang w:val="en-US"/>
        </w:rPr>
        <w:t>http</w:t>
      </w:r>
      <w:r w:rsidRPr="00482FFB">
        <w:rPr>
          <w:rFonts w:ascii="Times New Roman" w:hAnsi="Times New Roman" w:cs="Times New Roman"/>
          <w:color w:val="000000"/>
          <w:sz w:val="28"/>
          <w:szCs w:val="28"/>
        </w:rPr>
        <w:t>://шилкинский-завод.рф/</w:t>
      </w:r>
      <w:r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</w:t>
      </w: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 xml:space="preserve"> в  информационной сети «Интернет».</w:t>
      </w:r>
    </w:p>
    <w:p w:rsidR="0020395A" w:rsidRPr="000E1525" w:rsidRDefault="0020395A" w:rsidP="00264BA5">
      <w:pPr>
        <w:pStyle w:val="ListParagraph"/>
        <w:numPr>
          <w:ilvl w:val="0"/>
          <w:numId w:val="1"/>
        </w:numPr>
        <w:spacing w:line="240" w:lineRule="auto"/>
        <w:ind w:left="0" w:firstLine="851"/>
        <w:jc w:val="both"/>
        <w:rPr>
          <w:rFonts w:ascii="Times New Roman" w:eastAsia="Batang" w:hAnsi="Times New Roman"/>
          <w:sz w:val="26"/>
          <w:szCs w:val="26"/>
          <w:lang w:eastAsia="ru-RU"/>
        </w:rPr>
      </w:pPr>
      <w:r w:rsidRPr="00B7362D">
        <w:rPr>
          <w:rFonts w:ascii="Times New Roman" w:eastAsia="Batang" w:hAnsi="Times New Roman" w:cs="Times New Roman"/>
          <w:sz w:val="26"/>
          <w:szCs w:val="26"/>
          <w:lang w:eastAsia="ru-RU"/>
        </w:rPr>
        <w:t>Контроль за выполнением настоящего распоряжения оставляю за собой.</w:t>
      </w:r>
    </w:p>
    <w:p w:rsidR="0020395A" w:rsidRPr="000E1525" w:rsidRDefault="0020395A" w:rsidP="00264BA5">
      <w:pPr>
        <w:spacing w:after="0" w:line="240" w:lineRule="atLeast"/>
        <w:jc w:val="both"/>
        <w:rPr>
          <w:rFonts w:ascii="Times New Roman" w:eastAsia="Batang" w:hAnsi="Times New Roman" w:cs="Times New Roman"/>
          <w:sz w:val="28"/>
          <w:szCs w:val="28"/>
        </w:rPr>
      </w:pPr>
      <w:r w:rsidRPr="000E1525">
        <w:rPr>
          <w:rFonts w:ascii="Times New Roman" w:eastAsia="Batang" w:hAnsi="Times New Roman" w:cs="Times New Roman"/>
          <w:sz w:val="28"/>
          <w:szCs w:val="28"/>
        </w:rPr>
        <w:t xml:space="preserve">Глава сельского </w:t>
      </w:r>
    </w:p>
    <w:p w:rsidR="0020395A" w:rsidRPr="000E1525" w:rsidRDefault="0020395A" w:rsidP="00264BA5">
      <w:r w:rsidRPr="000E1525">
        <w:rPr>
          <w:rFonts w:ascii="Times New Roman" w:eastAsia="Batang" w:hAnsi="Times New Roman" w:cs="Times New Roman"/>
          <w:sz w:val="28"/>
          <w:szCs w:val="28"/>
        </w:rPr>
        <w:t>поселения «</w:t>
      </w:r>
      <w:r>
        <w:rPr>
          <w:rFonts w:ascii="Times New Roman" w:eastAsia="Batang" w:hAnsi="Times New Roman" w:cs="Times New Roman"/>
          <w:sz w:val="28"/>
          <w:szCs w:val="28"/>
        </w:rPr>
        <w:t>Шилко-Заводское</w:t>
      </w:r>
      <w:r w:rsidRPr="000E1525">
        <w:rPr>
          <w:rFonts w:ascii="Times New Roman" w:eastAsia="Batang" w:hAnsi="Times New Roman" w:cs="Times New Roman"/>
          <w:sz w:val="28"/>
          <w:szCs w:val="28"/>
        </w:rPr>
        <w:t xml:space="preserve">»                                          </w:t>
      </w:r>
      <w:r>
        <w:rPr>
          <w:rFonts w:ascii="Times New Roman" w:eastAsia="Batang" w:hAnsi="Times New Roman" w:cs="Times New Roman"/>
          <w:sz w:val="28"/>
          <w:szCs w:val="28"/>
        </w:rPr>
        <w:t>А.Б.Астафьев</w:t>
      </w:r>
      <w:r w:rsidRPr="000E1525">
        <w:t xml:space="preserve"> </w:t>
      </w:r>
    </w:p>
    <w:sectPr w:rsidR="0020395A" w:rsidRPr="000E1525" w:rsidSect="000E1525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atang">
    <w:altName w:val="ўа¬»¬¦¬ў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723CDC"/>
    <w:multiLevelType w:val="hybridMultilevel"/>
    <w:tmpl w:val="EDA447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72E47"/>
    <w:rsid w:val="000201FC"/>
    <w:rsid w:val="000E1525"/>
    <w:rsid w:val="000E1DE6"/>
    <w:rsid w:val="00120712"/>
    <w:rsid w:val="0014195C"/>
    <w:rsid w:val="0020395A"/>
    <w:rsid w:val="002309CF"/>
    <w:rsid w:val="00264BA5"/>
    <w:rsid w:val="002B6828"/>
    <w:rsid w:val="002E7CCC"/>
    <w:rsid w:val="003059EE"/>
    <w:rsid w:val="00391479"/>
    <w:rsid w:val="003A5320"/>
    <w:rsid w:val="004223CF"/>
    <w:rsid w:val="004374FE"/>
    <w:rsid w:val="00482FFB"/>
    <w:rsid w:val="004D0FD9"/>
    <w:rsid w:val="004F3933"/>
    <w:rsid w:val="0059470C"/>
    <w:rsid w:val="00635EE9"/>
    <w:rsid w:val="00644397"/>
    <w:rsid w:val="006E5A29"/>
    <w:rsid w:val="00772E47"/>
    <w:rsid w:val="007E3BDF"/>
    <w:rsid w:val="007F4874"/>
    <w:rsid w:val="00835E11"/>
    <w:rsid w:val="0087762E"/>
    <w:rsid w:val="00884897"/>
    <w:rsid w:val="00901B3D"/>
    <w:rsid w:val="009E6D2D"/>
    <w:rsid w:val="009F48DF"/>
    <w:rsid w:val="00AA082F"/>
    <w:rsid w:val="00AB56F7"/>
    <w:rsid w:val="00AF25A9"/>
    <w:rsid w:val="00B5033A"/>
    <w:rsid w:val="00B7362D"/>
    <w:rsid w:val="00BC1E20"/>
    <w:rsid w:val="00BD0DF8"/>
    <w:rsid w:val="00BD29C4"/>
    <w:rsid w:val="00BD501C"/>
    <w:rsid w:val="00D250CD"/>
    <w:rsid w:val="00D465EE"/>
    <w:rsid w:val="00D503D2"/>
    <w:rsid w:val="00D6640B"/>
    <w:rsid w:val="00DA356F"/>
    <w:rsid w:val="00DB3431"/>
    <w:rsid w:val="00F25BC4"/>
    <w:rsid w:val="00FA4207"/>
    <w:rsid w:val="00FE1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1479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D465EE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BD501C"/>
    <w:pPr>
      <w:spacing w:after="0" w:line="240" w:lineRule="auto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BD501C"/>
    <w:rPr>
      <w:rFonts w:ascii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99"/>
    <w:qFormat/>
    <w:rsid w:val="00264BA5"/>
    <w:pPr>
      <w:ind w:left="720"/>
    </w:pPr>
    <w:rPr>
      <w:lang w:eastAsia="ar-SA"/>
    </w:rPr>
  </w:style>
  <w:style w:type="character" w:customStyle="1" w:styleId="UnresolvedMention">
    <w:name w:val="Unresolved Mention"/>
    <w:basedOn w:val="DefaultParagraphFont"/>
    <w:uiPriority w:val="99"/>
    <w:semiHidden/>
    <w:rsid w:val="000E1525"/>
    <w:rPr>
      <w:color w:val="auto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135</TotalTime>
  <Pages>1</Pages>
  <Words>368</Words>
  <Characters>2100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cp:keywords/>
  <dc:description/>
  <cp:lastModifiedBy>Администрация</cp:lastModifiedBy>
  <cp:revision>22</cp:revision>
  <cp:lastPrinted>2019-04-24T06:15:00Z</cp:lastPrinted>
  <dcterms:created xsi:type="dcterms:W3CDTF">2017-06-23T06:01:00Z</dcterms:created>
  <dcterms:modified xsi:type="dcterms:W3CDTF">2019-04-24T06:15:00Z</dcterms:modified>
</cp:coreProperties>
</file>