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C22" w:rsidRPr="0035423F" w:rsidRDefault="00B01C22" w:rsidP="00695219">
      <w:pPr>
        <w:suppressAutoHyphens/>
        <w:spacing w:after="0"/>
        <w:ind w:right="-143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5423F"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</w:t>
      </w:r>
    </w:p>
    <w:p w:rsidR="00B01C22" w:rsidRDefault="00B01C22" w:rsidP="00695219">
      <w:pPr>
        <w:suppressAutoHyphens/>
        <w:spacing w:after="0"/>
        <w:ind w:right="-143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5423F"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«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ШИЛКО-ЗАВОДСКОЕ</w:t>
      </w:r>
      <w:r w:rsidRPr="0035423F">
        <w:rPr>
          <w:rFonts w:ascii="Times New Roman" w:hAnsi="Times New Roman" w:cs="Times New Roman"/>
          <w:b/>
          <w:bCs/>
          <w:caps/>
          <w:sz w:val="28"/>
          <w:szCs w:val="28"/>
        </w:rPr>
        <w:t>» МУНИЦИПАЛЬНОГО РАЙОНА «СРЕТЕНСКИЙ РАЙОН» ЗАБАЙКАЛЬСКОГО КРАЯ</w:t>
      </w:r>
    </w:p>
    <w:p w:rsidR="00B01C22" w:rsidRPr="00CC6441" w:rsidRDefault="00B01C22" w:rsidP="00695219">
      <w:pPr>
        <w:suppressAutoHyphens/>
        <w:spacing w:after="0"/>
        <w:ind w:right="-143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cs="Times New Roman"/>
        </w:rPr>
        <w:tab/>
      </w:r>
    </w:p>
    <w:p w:rsidR="00B01C22" w:rsidRDefault="00B01C22" w:rsidP="006952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01C22" w:rsidRDefault="00B01C22" w:rsidP="006952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B01C22" w:rsidRDefault="00B01C22" w:rsidP="0069521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01C22" w:rsidRDefault="00B01C22" w:rsidP="0069521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01C22" w:rsidRDefault="00B01C22" w:rsidP="006952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23  марта  2020  года                                                                       №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9</w:t>
      </w:r>
    </w:p>
    <w:p w:rsidR="00B01C22" w:rsidRDefault="00B01C22" w:rsidP="006952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:rsidR="00B01C22" w:rsidRPr="00CC6441" w:rsidRDefault="00B01C22" w:rsidP="006952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6441">
        <w:rPr>
          <w:rFonts w:ascii="Times New Roman" w:hAnsi="Times New Roman" w:cs="Times New Roman"/>
          <w:b/>
          <w:bCs/>
          <w:sz w:val="28"/>
          <w:szCs w:val="28"/>
        </w:rPr>
        <w:t xml:space="preserve">село </w:t>
      </w:r>
      <w:r>
        <w:rPr>
          <w:rFonts w:ascii="Times New Roman" w:hAnsi="Times New Roman" w:cs="Times New Roman"/>
          <w:b/>
          <w:bCs/>
          <w:sz w:val="28"/>
          <w:szCs w:val="28"/>
        </w:rPr>
        <w:t>Шилкинский Завод</w:t>
      </w:r>
    </w:p>
    <w:p w:rsidR="00B01C22" w:rsidRDefault="00B01C22" w:rsidP="0069521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01C22" w:rsidRDefault="00B01C22" w:rsidP="0069521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присвоении адреса объекту недвижимости  </w:t>
      </w:r>
    </w:p>
    <w:p w:rsidR="00B01C22" w:rsidRPr="00CC6441" w:rsidRDefault="00B01C22" w:rsidP="00695219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441">
        <w:rPr>
          <w:rFonts w:ascii="Times New Roman" w:hAnsi="Times New Roman" w:cs="Times New Roman"/>
          <w:sz w:val="28"/>
          <w:szCs w:val="28"/>
        </w:rPr>
        <w:t>Руководствуясь Федеральным законом от 06.10.2003 года № 131-ФЗ «Об общих принципах организации местного самоуправления в Российской Федерации», Федеральным законом от 28.12.2013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Правилами присвоения, изменения и аннулирования адресов, утвержденных Постановлением Правительства Российской Федерации от 19 ноября 2014 года № 1221, Уставом сельского поселения «</w:t>
      </w:r>
      <w:r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</w:rPr>
        <w:t>Шилко-Заводское</w:t>
      </w:r>
      <w:r w:rsidRPr="00CC6441">
        <w:rPr>
          <w:rFonts w:ascii="Times New Roman" w:hAnsi="Times New Roman" w:cs="Times New Roman"/>
          <w:sz w:val="28"/>
          <w:szCs w:val="28"/>
        </w:rPr>
        <w:t xml:space="preserve">» </w:t>
      </w:r>
      <w:r w:rsidRPr="00CC6441"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</w:p>
    <w:p w:rsidR="00B01C22" w:rsidRPr="00CC6441" w:rsidRDefault="00B01C22" w:rsidP="006952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C6441">
        <w:rPr>
          <w:rFonts w:ascii="Times New Roman" w:hAnsi="Times New Roman" w:cs="Times New Roman"/>
          <w:sz w:val="28"/>
          <w:szCs w:val="28"/>
        </w:rPr>
        <w:t>1. Присвоить адрес объекту недвижимости - индивидуальный жилой дом: Забайкальский край, Сретенский рай</w:t>
      </w:r>
      <w:r>
        <w:rPr>
          <w:rFonts w:ascii="Times New Roman" w:hAnsi="Times New Roman" w:cs="Times New Roman"/>
          <w:sz w:val="28"/>
          <w:szCs w:val="28"/>
        </w:rPr>
        <w:t>он, с.Старолончаково</w:t>
      </w:r>
      <w:r w:rsidRPr="00CC6441">
        <w:rPr>
          <w:rFonts w:ascii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sz w:val="28"/>
          <w:szCs w:val="28"/>
        </w:rPr>
        <w:t>Уральская, 16</w:t>
      </w:r>
      <w:r w:rsidRPr="00CC6441">
        <w:rPr>
          <w:rFonts w:ascii="Times New Roman" w:hAnsi="Times New Roman" w:cs="Times New Roman"/>
          <w:sz w:val="28"/>
          <w:szCs w:val="28"/>
        </w:rPr>
        <w:t>.</w:t>
      </w:r>
    </w:p>
    <w:p w:rsidR="00B01C22" w:rsidRPr="00CC6441" w:rsidRDefault="00B01C22" w:rsidP="00695219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C6441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момента официального  опубликования (обнародования) на информационном  стенде администрации, либо на сайте сельского поселения «</w:t>
      </w:r>
      <w:r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</w:rPr>
        <w:t>Шилко-Заводское</w:t>
      </w:r>
      <w:r w:rsidRPr="00CC6441">
        <w:rPr>
          <w:rFonts w:ascii="Times New Roman" w:hAnsi="Times New Roman" w:cs="Times New Roman"/>
          <w:sz w:val="28"/>
          <w:szCs w:val="28"/>
        </w:rPr>
        <w:t xml:space="preserve">» по адресу </w:t>
      </w:r>
      <w:r w:rsidRPr="00CC2559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CC2559">
        <w:rPr>
          <w:rFonts w:ascii="Times New Roman" w:hAnsi="Times New Roman" w:cs="Times New Roman"/>
          <w:sz w:val="28"/>
          <w:szCs w:val="28"/>
        </w:rPr>
        <w:t>://</w:t>
      </w:r>
      <w:r>
        <w:rPr>
          <w:rFonts w:ascii="Times New Roman" w:hAnsi="Times New Roman" w:cs="Times New Roman"/>
          <w:sz w:val="28"/>
          <w:szCs w:val="28"/>
        </w:rPr>
        <w:t>шилкинский-завод.рф/</w:t>
      </w:r>
      <w:r w:rsidRPr="00CC6441">
        <w:rPr>
          <w:rFonts w:ascii="Times New Roman" w:hAnsi="Times New Roman" w:cs="Times New Roman"/>
          <w:sz w:val="28"/>
          <w:szCs w:val="28"/>
          <w:u w:val="single"/>
        </w:rPr>
        <w:t xml:space="preserve"> в сети интернет.</w:t>
      </w:r>
    </w:p>
    <w:p w:rsidR="00B01C22" w:rsidRPr="00CC6441" w:rsidRDefault="00B01C22" w:rsidP="00695219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2Exact"/>
        </w:rPr>
        <w:t>3</w:t>
      </w:r>
      <w:r w:rsidRPr="00CC6441">
        <w:rPr>
          <w:rStyle w:val="2Exact"/>
        </w:rPr>
        <w:t>.</w:t>
      </w:r>
      <w:r>
        <w:rPr>
          <w:rStyle w:val="2Exact"/>
        </w:rPr>
        <w:t xml:space="preserve">    </w:t>
      </w:r>
      <w:r w:rsidRPr="00CC6441">
        <w:rPr>
          <w:rStyle w:val="2Exact"/>
        </w:rPr>
        <w:t xml:space="preserve">Контроль </w:t>
      </w:r>
      <w:r>
        <w:rPr>
          <w:rStyle w:val="2Exact"/>
        </w:rPr>
        <w:t xml:space="preserve"> </w:t>
      </w:r>
      <w:r w:rsidRPr="00CC6441">
        <w:rPr>
          <w:rStyle w:val="2Exact"/>
        </w:rPr>
        <w:t>за исполнением настоящего постановления оставляю за собой.</w:t>
      </w:r>
    </w:p>
    <w:p w:rsidR="00B01C22" w:rsidRDefault="00B01C22" w:rsidP="006952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1C22" w:rsidRDefault="00B01C22" w:rsidP="006952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1C22" w:rsidRDefault="00B01C22" w:rsidP="006952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1C22" w:rsidRPr="00CC6441" w:rsidRDefault="00B01C22" w:rsidP="006952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1C22" w:rsidRPr="00CC6441" w:rsidRDefault="00B01C22" w:rsidP="006952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441">
        <w:rPr>
          <w:rFonts w:ascii="Times New Roman" w:hAnsi="Times New Roman" w:cs="Times New Roman"/>
          <w:sz w:val="28"/>
          <w:szCs w:val="28"/>
        </w:rPr>
        <w:t xml:space="preserve">Глава  сельского </w:t>
      </w:r>
    </w:p>
    <w:p w:rsidR="00B01C22" w:rsidRDefault="00B01C22" w:rsidP="00695219">
      <w:pPr>
        <w:rPr>
          <w:rFonts w:cs="Times New Roman"/>
        </w:rPr>
      </w:pPr>
      <w:r w:rsidRPr="00CC6441">
        <w:rPr>
          <w:rFonts w:ascii="Times New Roman" w:hAnsi="Times New Roman" w:cs="Times New Roman"/>
          <w:sz w:val="28"/>
          <w:szCs w:val="28"/>
        </w:rPr>
        <w:t>поселения «</w:t>
      </w:r>
      <w:r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</w:rPr>
        <w:t>Шилко-Заводское</w:t>
      </w:r>
      <w:r w:rsidRPr="00CC6441">
        <w:rPr>
          <w:rFonts w:ascii="Times New Roman" w:hAnsi="Times New Roman" w:cs="Times New Roman"/>
          <w:sz w:val="28"/>
          <w:szCs w:val="28"/>
        </w:rPr>
        <w:t>»                                        Н.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C64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Успин</w:t>
      </w:r>
      <w:r w:rsidRPr="00CC644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sectPr w:rsidR="00B01C22" w:rsidSect="00593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3F82"/>
    <w:rsid w:val="00213379"/>
    <w:rsid w:val="0035423F"/>
    <w:rsid w:val="003B3F82"/>
    <w:rsid w:val="005562D8"/>
    <w:rsid w:val="00593942"/>
    <w:rsid w:val="00671BFD"/>
    <w:rsid w:val="00695219"/>
    <w:rsid w:val="00B01C22"/>
    <w:rsid w:val="00B3409C"/>
    <w:rsid w:val="00B52984"/>
    <w:rsid w:val="00BB04A7"/>
    <w:rsid w:val="00C067FA"/>
    <w:rsid w:val="00C55248"/>
    <w:rsid w:val="00CC2559"/>
    <w:rsid w:val="00CC6441"/>
    <w:rsid w:val="00D21DF2"/>
    <w:rsid w:val="00F04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Table Theme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219"/>
    <w:pPr>
      <w:spacing w:after="200" w:line="276" w:lineRule="auto"/>
    </w:pPr>
    <w:rPr>
      <w:rFonts w:eastAsia="Times New Roman"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Exact">
    <w:name w:val="Основной текст (2) Exact"/>
    <w:uiPriority w:val="99"/>
    <w:rsid w:val="00695219"/>
    <w:rPr>
      <w:rFonts w:ascii="Times New Roman" w:hAnsi="Times New Roman" w:cs="Times New Roman"/>
      <w:sz w:val="28"/>
      <w:szCs w:val="28"/>
      <w:u w:val="none"/>
    </w:rPr>
  </w:style>
  <w:style w:type="character" w:styleId="Hyperlink">
    <w:name w:val="Hyperlink"/>
    <w:basedOn w:val="DefaultParagraphFont"/>
    <w:uiPriority w:val="99"/>
    <w:rsid w:val="00695219"/>
    <w:rPr>
      <w:color w:val="auto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63</TotalTime>
  <Pages>1</Pages>
  <Words>232</Words>
  <Characters>1329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Чита Администрация</dc:creator>
  <cp:keywords/>
  <dc:description/>
  <cp:lastModifiedBy>User</cp:lastModifiedBy>
  <cp:revision>5</cp:revision>
  <cp:lastPrinted>2020-03-25T05:46:00Z</cp:lastPrinted>
  <dcterms:created xsi:type="dcterms:W3CDTF">2019-06-26T23:25:00Z</dcterms:created>
  <dcterms:modified xsi:type="dcterms:W3CDTF">2020-03-25T07:17:00Z</dcterms:modified>
</cp:coreProperties>
</file>